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2A" w:rsidRPr="00B01D83" w:rsidRDefault="00EB692A" w:rsidP="00D265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01D83">
        <w:rPr>
          <w:rFonts w:ascii="Times New Roman" w:hAnsi="Times New Roman"/>
          <w:b/>
          <w:sz w:val="28"/>
          <w:szCs w:val="28"/>
        </w:rPr>
        <w:t>МОСКОВСКАЯ ОБЛАСТЬ</w:t>
      </w:r>
    </w:p>
    <w:p w:rsidR="00EB692A" w:rsidRPr="00B01D83" w:rsidRDefault="00EB692A" w:rsidP="00D2658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01D8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EB692A" w:rsidRPr="00B01D83" w:rsidRDefault="00EB692A" w:rsidP="00D26582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B01D83">
        <w:rPr>
          <w:rFonts w:ascii="Times New Roman" w:hAnsi="Times New Roman"/>
          <w:b/>
          <w:sz w:val="28"/>
          <w:szCs w:val="28"/>
        </w:rPr>
        <w:t>ПОСЕЛКА МОЛОДЕЖНЫЙ</w:t>
      </w:r>
    </w:p>
    <w:p w:rsidR="00EB692A" w:rsidRPr="00B01D83" w:rsidRDefault="00EB692A" w:rsidP="00D26582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B01D83">
        <w:rPr>
          <w:rFonts w:ascii="Times New Roman" w:hAnsi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/>
          <w:sz w:val="28"/>
          <w:szCs w:val="28"/>
        </w:rPr>
        <w:t>ежный, д.25, тел. (496) 348-34-6</w:t>
      </w:r>
      <w:r w:rsidRPr="00B01D83">
        <w:rPr>
          <w:rFonts w:ascii="Times New Roman" w:hAnsi="Times New Roman"/>
          <w:sz w:val="28"/>
          <w:szCs w:val="28"/>
        </w:rPr>
        <w:t>0</w:t>
      </w:r>
    </w:p>
    <w:p w:rsidR="00EB692A" w:rsidRPr="00B01D83" w:rsidRDefault="00EB692A" w:rsidP="00D2658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EB692A" w:rsidRPr="00B01D83" w:rsidRDefault="00EB692A" w:rsidP="00D2658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EB692A" w:rsidRDefault="00EB692A" w:rsidP="0038642A">
      <w:pPr>
        <w:jc w:val="center"/>
        <w:rPr>
          <w:sz w:val="28"/>
        </w:rPr>
      </w:pPr>
    </w:p>
    <w:p w:rsidR="00EB692A" w:rsidRDefault="00EB692A" w:rsidP="0038642A">
      <w:pPr>
        <w:pStyle w:val="BodyTextIndent"/>
        <w:jc w:val="center"/>
      </w:pPr>
      <w:r>
        <w:t>Решение</w:t>
      </w:r>
    </w:p>
    <w:p w:rsidR="00EB692A" w:rsidRDefault="00EB692A" w:rsidP="0038642A">
      <w:pPr>
        <w:pStyle w:val="BodyTextIndent"/>
        <w:jc w:val="center"/>
      </w:pPr>
    </w:p>
    <w:p w:rsidR="00EB692A" w:rsidRDefault="00EB692A" w:rsidP="0038642A">
      <w:pPr>
        <w:pStyle w:val="BodyTextIndent"/>
        <w:jc w:val="center"/>
      </w:pPr>
      <w:r>
        <w:t xml:space="preserve">от «29 » июня 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                                                              № 23</w:t>
      </w:r>
    </w:p>
    <w:p w:rsidR="00EB692A" w:rsidRDefault="00EB692A" w:rsidP="0038642A">
      <w:pPr>
        <w:pStyle w:val="BodyTextIndent"/>
        <w:jc w:val="center"/>
      </w:pPr>
    </w:p>
    <w:p w:rsidR="00EB692A" w:rsidRDefault="00EB692A" w:rsidP="0038642A">
      <w:pPr>
        <w:pStyle w:val="BodyTextIndent2"/>
        <w:jc w:val="center"/>
        <w:rPr>
          <w:b/>
          <w:sz w:val="28"/>
        </w:rPr>
      </w:pPr>
      <w:r>
        <w:rPr>
          <w:sz w:val="28"/>
        </w:rPr>
        <w:t>Об установлении объема сведений о кандидатах, представленных при выдвижении, для опубликования в средствах массовой информации</w:t>
      </w:r>
    </w:p>
    <w:p w:rsidR="00EB692A" w:rsidRDefault="00EB692A" w:rsidP="0038642A">
      <w:pPr>
        <w:pStyle w:val="BodyTextIndent"/>
        <w:ind w:firstLine="720"/>
      </w:pPr>
    </w:p>
    <w:p w:rsidR="00EB692A" w:rsidRDefault="00EB692A" w:rsidP="0038642A">
      <w:pPr>
        <w:pStyle w:val="BodyTextIndent"/>
        <w:spacing w:line="360" w:lineRule="auto"/>
        <w:ind w:firstLine="720"/>
        <w:jc w:val="both"/>
      </w:pPr>
      <w:r>
        <w:t>Руководствуясь пунктом 7 статьи 33 Федерального закона «Об основных гарантиях избирательных прав и права на участие в референдуме граждан Российской Федерации», частью 15 статьи 23 Закона Московской области «О муниципальных выборах в Московской области», территориальная избирательная комиссия поселка Молодежный РЕШИЛА:</w:t>
      </w:r>
    </w:p>
    <w:p w:rsidR="00EB692A" w:rsidRDefault="00EB692A" w:rsidP="0038642A">
      <w:pPr>
        <w:pStyle w:val="BodyTextIndent"/>
        <w:spacing w:line="360" w:lineRule="auto"/>
      </w:pPr>
    </w:p>
    <w:p w:rsidR="00EB692A" w:rsidRDefault="00EB692A" w:rsidP="0038642A">
      <w:pPr>
        <w:pStyle w:val="BodyText3"/>
        <w:numPr>
          <w:ilvl w:val="0"/>
          <w:numId w:val="1"/>
        </w:numPr>
        <w:tabs>
          <w:tab w:val="clear" w:pos="720"/>
          <w:tab w:val="num" w:pos="0"/>
          <w:tab w:val="left" w:pos="1000"/>
        </w:tabs>
        <w:spacing w:line="360" w:lineRule="auto"/>
        <w:ind w:left="0" w:firstLine="700"/>
        <w:jc w:val="both"/>
        <w:rPr>
          <w:b w:val="0"/>
        </w:rPr>
      </w:pPr>
      <w:r>
        <w:rPr>
          <w:b w:val="0"/>
        </w:rPr>
        <w:t xml:space="preserve">Установить объем сведений о кандидатах, представленных при выдвижении, для опубликования в средствах массовой информации (прилагается). </w:t>
      </w:r>
    </w:p>
    <w:p w:rsidR="00EB692A" w:rsidRDefault="00EB692A" w:rsidP="0038642A">
      <w:pPr>
        <w:pStyle w:val="BodyText3"/>
        <w:numPr>
          <w:ilvl w:val="0"/>
          <w:numId w:val="1"/>
        </w:numPr>
        <w:tabs>
          <w:tab w:val="clear" w:pos="720"/>
          <w:tab w:val="num" w:pos="0"/>
          <w:tab w:val="left" w:pos="1000"/>
        </w:tabs>
        <w:spacing w:line="360" w:lineRule="auto"/>
        <w:ind w:left="0" w:firstLine="700"/>
        <w:jc w:val="both"/>
        <w:rPr>
          <w:b w:val="0"/>
        </w:rPr>
      </w:pPr>
      <w:r>
        <w:rPr>
          <w:b w:val="0"/>
        </w:rPr>
        <w:t>Контроль за выполнением настоящего решения возложить на заместителя председателя территориальной избирательной комиссии поселка Молодежный Кузьменко В.В.</w:t>
      </w:r>
    </w:p>
    <w:p w:rsidR="00EB692A" w:rsidRDefault="00EB692A" w:rsidP="0038642A">
      <w:pPr>
        <w:pStyle w:val="BodyText3"/>
        <w:tabs>
          <w:tab w:val="left" w:pos="1100"/>
        </w:tabs>
        <w:spacing w:line="360" w:lineRule="auto"/>
        <w:ind w:left="700"/>
        <w:jc w:val="both"/>
      </w:pPr>
    </w:p>
    <w:p w:rsidR="00EB692A" w:rsidRPr="00B01D83" w:rsidRDefault="00EB692A" w:rsidP="00D26582">
      <w:pPr>
        <w:tabs>
          <w:tab w:val="left" w:pos="420"/>
        </w:tabs>
        <w:rPr>
          <w:sz w:val="28"/>
          <w:szCs w:val="28"/>
        </w:rPr>
      </w:pPr>
    </w:p>
    <w:p w:rsidR="00EB692A" w:rsidRPr="00B01D83" w:rsidRDefault="00EB692A" w:rsidP="00D26582">
      <w:pPr>
        <w:pStyle w:val="ListParagraph"/>
        <w:tabs>
          <w:tab w:val="left" w:pos="1635"/>
        </w:tabs>
        <w:jc w:val="both"/>
        <w:rPr>
          <w:sz w:val="28"/>
          <w:szCs w:val="28"/>
        </w:rPr>
      </w:pPr>
      <w:r w:rsidRPr="00B01D83">
        <w:rPr>
          <w:sz w:val="28"/>
          <w:szCs w:val="28"/>
        </w:rPr>
        <w:t xml:space="preserve">Председатель территориальной </w:t>
      </w:r>
    </w:p>
    <w:p w:rsidR="00EB692A" w:rsidRDefault="00EB692A" w:rsidP="00D26582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B01D83">
        <w:rPr>
          <w:sz w:val="28"/>
          <w:szCs w:val="28"/>
        </w:rPr>
        <w:t xml:space="preserve">избирательной комиссии </w:t>
      </w:r>
    </w:p>
    <w:p w:rsidR="00EB692A" w:rsidRPr="00B01D83" w:rsidRDefault="00EB692A" w:rsidP="00D26582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B01D83">
        <w:rPr>
          <w:sz w:val="28"/>
          <w:szCs w:val="28"/>
        </w:rPr>
        <w:t>поселка Молодежный</w:t>
      </w:r>
      <w:r w:rsidRPr="00B01D83">
        <w:rPr>
          <w:sz w:val="28"/>
          <w:szCs w:val="28"/>
        </w:rPr>
        <w:tab/>
      </w:r>
    </w:p>
    <w:p w:rsidR="00EB692A" w:rsidRPr="00B01D83" w:rsidRDefault="00EB692A" w:rsidP="00D26582">
      <w:pPr>
        <w:pStyle w:val="ListParagraph"/>
        <w:tabs>
          <w:tab w:val="left" w:pos="1635"/>
          <w:tab w:val="left" w:pos="7635"/>
        </w:tabs>
        <w:jc w:val="right"/>
        <w:rPr>
          <w:sz w:val="28"/>
          <w:szCs w:val="28"/>
        </w:rPr>
      </w:pPr>
      <w:r w:rsidRPr="00B01D83">
        <w:rPr>
          <w:sz w:val="28"/>
          <w:szCs w:val="28"/>
        </w:rPr>
        <w:t>С.А.Тамилко</w:t>
      </w:r>
    </w:p>
    <w:p w:rsidR="00EB692A" w:rsidRPr="00B01D83" w:rsidRDefault="00EB692A" w:rsidP="00D26582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EB692A" w:rsidRPr="00D23CFF" w:rsidRDefault="00EB692A" w:rsidP="00D26582">
      <w:pPr>
        <w:pStyle w:val="ListParagraph"/>
        <w:rPr>
          <w:sz w:val="28"/>
          <w:szCs w:val="28"/>
        </w:rPr>
      </w:pPr>
      <w:r>
        <w:t xml:space="preserve"> </w:t>
      </w:r>
      <w:r w:rsidRPr="00D23CFF">
        <w:rPr>
          <w:sz w:val="28"/>
          <w:szCs w:val="28"/>
        </w:rPr>
        <w:t>Секретарь территориальной</w:t>
      </w:r>
    </w:p>
    <w:p w:rsidR="00EB692A" w:rsidRDefault="00EB692A" w:rsidP="00D26582">
      <w:pPr>
        <w:pStyle w:val="ListParagraph"/>
        <w:rPr>
          <w:sz w:val="28"/>
          <w:szCs w:val="28"/>
        </w:rPr>
      </w:pPr>
      <w:r w:rsidRPr="00D23CFF">
        <w:rPr>
          <w:sz w:val="28"/>
          <w:szCs w:val="28"/>
        </w:rPr>
        <w:t xml:space="preserve">избирательной комиссии </w:t>
      </w:r>
    </w:p>
    <w:p w:rsidR="00EB692A" w:rsidRPr="00D23CFF" w:rsidRDefault="00EB692A" w:rsidP="00D26582">
      <w:pPr>
        <w:pStyle w:val="ListParagraph"/>
        <w:rPr>
          <w:sz w:val="28"/>
          <w:szCs w:val="28"/>
        </w:rPr>
      </w:pPr>
      <w:r w:rsidRPr="00D23CFF">
        <w:rPr>
          <w:sz w:val="28"/>
          <w:szCs w:val="28"/>
        </w:rPr>
        <w:t xml:space="preserve">поселка Молодежный                                                                                                      </w:t>
      </w:r>
    </w:p>
    <w:p w:rsidR="00EB692A" w:rsidRDefault="00EB692A" w:rsidP="00D26582">
      <w:pPr>
        <w:jc w:val="right"/>
        <w:rPr>
          <w:sz w:val="28"/>
          <w:szCs w:val="28"/>
        </w:rPr>
      </w:pPr>
      <w:r w:rsidRPr="00B01D83">
        <w:rPr>
          <w:sz w:val="28"/>
          <w:szCs w:val="28"/>
        </w:rPr>
        <w:t>Е.В.Акимова</w:t>
      </w:r>
    </w:p>
    <w:p w:rsidR="00EB692A" w:rsidRDefault="00EB692A" w:rsidP="00D26582">
      <w:pPr>
        <w:jc w:val="right"/>
        <w:rPr>
          <w:sz w:val="28"/>
          <w:szCs w:val="28"/>
        </w:rPr>
      </w:pPr>
    </w:p>
    <w:p w:rsidR="00EB692A" w:rsidRPr="005D0952" w:rsidRDefault="00EB692A" w:rsidP="00D26582">
      <w:pPr>
        <w:jc w:val="right"/>
        <w:rPr>
          <w:i/>
          <w:sz w:val="24"/>
          <w:szCs w:val="24"/>
        </w:rPr>
      </w:pPr>
      <w:r w:rsidRPr="005D0952">
        <w:rPr>
          <w:i/>
          <w:sz w:val="24"/>
          <w:szCs w:val="24"/>
        </w:rPr>
        <w:t>Приложение к</w:t>
      </w:r>
    </w:p>
    <w:p w:rsidR="00EB692A" w:rsidRDefault="00EB692A" w:rsidP="00D26582">
      <w:pPr>
        <w:jc w:val="right"/>
        <w:rPr>
          <w:i/>
          <w:sz w:val="24"/>
          <w:szCs w:val="24"/>
        </w:rPr>
      </w:pPr>
      <w:r w:rsidRPr="005D0952">
        <w:rPr>
          <w:i/>
          <w:sz w:val="24"/>
          <w:szCs w:val="24"/>
        </w:rPr>
        <w:t>решению территориальной избирательной комиссии</w:t>
      </w:r>
    </w:p>
    <w:p w:rsidR="00EB692A" w:rsidRPr="005D0952" w:rsidRDefault="00EB692A" w:rsidP="00D2658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поселка Молодежный</w:t>
      </w:r>
    </w:p>
    <w:p w:rsidR="00EB692A" w:rsidRPr="005D0952" w:rsidRDefault="00EB692A" w:rsidP="00D2658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от «29 </w:t>
      </w:r>
      <w:r w:rsidRPr="005D0952">
        <w:rPr>
          <w:i/>
          <w:sz w:val="24"/>
          <w:szCs w:val="24"/>
        </w:rPr>
        <w:t xml:space="preserve">» </w:t>
      </w:r>
      <w:r>
        <w:rPr>
          <w:i/>
          <w:sz w:val="24"/>
          <w:szCs w:val="24"/>
        </w:rPr>
        <w:t xml:space="preserve">июня </w:t>
      </w:r>
      <w:r w:rsidRPr="005D0952">
        <w:rPr>
          <w:i/>
          <w:sz w:val="24"/>
          <w:szCs w:val="24"/>
        </w:rPr>
        <w:t xml:space="preserve"> 2015г  № </w:t>
      </w:r>
      <w:r>
        <w:rPr>
          <w:i/>
          <w:sz w:val="24"/>
          <w:szCs w:val="24"/>
        </w:rPr>
        <w:t>23</w:t>
      </w:r>
      <w:r w:rsidRPr="005D0952">
        <w:rPr>
          <w:i/>
          <w:sz w:val="24"/>
          <w:szCs w:val="24"/>
        </w:rPr>
        <w:t xml:space="preserve"> </w:t>
      </w:r>
    </w:p>
    <w:p w:rsidR="00EB692A" w:rsidRPr="005D0952" w:rsidRDefault="00EB692A" w:rsidP="00D26582">
      <w:pPr>
        <w:jc w:val="both"/>
        <w:rPr>
          <w:sz w:val="28"/>
          <w:szCs w:val="28"/>
        </w:rPr>
      </w:pPr>
    </w:p>
    <w:p w:rsidR="00EB692A" w:rsidRPr="005D0952" w:rsidRDefault="00EB692A" w:rsidP="00D26582">
      <w:pPr>
        <w:pStyle w:val="Heading2"/>
        <w:jc w:val="center"/>
        <w:rPr>
          <w:sz w:val="20"/>
        </w:rPr>
      </w:pPr>
    </w:p>
    <w:p w:rsidR="00EB692A" w:rsidRPr="005D0952" w:rsidRDefault="00EB692A" w:rsidP="00D26582">
      <w:pPr>
        <w:pStyle w:val="Heading2"/>
        <w:jc w:val="center"/>
        <w:rPr>
          <w:b/>
        </w:rPr>
      </w:pPr>
      <w:r w:rsidRPr="005D0952">
        <w:rPr>
          <w:b/>
        </w:rPr>
        <w:t xml:space="preserve">ОБЪЁМ </w:t>
      </w:r>
    </w:p>
    <w:p w:rsidR="00EB692A" w:rsidRPr="005D0952" w:rsidRDefault="00EB692A" w:rsidP="00D26582">
      <w:pPr>
        <w:pStyle w:val="Heading2"/>
        <w:jc w:val="center"/>
        <w:rPr>
          <w:b/>
        </w:rPr>
      </w:pPr>
      <w:r w:rsidRPr="005D0952">
        <w:rPr>
          <w:b/>
        </w:rPr>
        <w:t xml:space="preserve">сведений о кандидатах, представленных при выдвижении, для опубликования в средствах массовой информации </w:t>
      </w:r>
    </w:p>
    <w:p w:rsidR="00EB692A" w:rsidRPr="005D0952" w:rsidRDefault="00EB692A" w:rsidP="00D26582"/>
    <w:p w:rsidR="00EB692A" w:rsidRPr="005D0952" w:rsidRDefault="00EB692A" w:rsidP="00D26582"/>
    <w:p w:rsidR="00EB692A" w:rsidRPr="005D0952" w:rsidRDefault="00EB692A" w:rsidP="00D26582">
      <w:pPr>
        <w:ind w:firstLine="720"/>
        <w:jc w:val="both"/>
        <w:rPr>
          <w:sz w:val="28"/>
          <w:szCs w:val="28"/>
        </w:rPr>
      </w:pPr>
      <w:r w:rsidRPr="005D0952">
        <w:rPr>
          <w:sz w:val="28"/>
          <w:szCs w:val="28"/>
        </w:rPr>
        <w:t>- фамилия, имя, отчество кандидата, год рождения, сведения о месте жительства (наименование субъекта Российской Федерации, района и города или иного населенного пункта), уровень образования, основное место работы или службы (в случае отсутствия основного места работы или службы - род занятий);</w:t>
      </w:r>
    </w:p>
    <w:p w:rsidR="00EB692A" w:rsidRPr="005D0952" w:rsidRDefault="00EB692A" w:rsidP="00D26582">
      <w:pPr>
        <w:ind w:firstLine="720"/>
        <w:jc w:val="both"/>
        <w:rPr>
          <w:sz w:val="28"/>
          <w:szCs w:val="28"/>
        </w:rPr>
      </w:pPr>
      <w:r w:rsidRPr="005D0952">
        <w:rPr>
          <w:sz w:val="28"/>
          <w:szCs w:val="28"/>
        </w:rPr>
        <w:t>- если кандидат является депутатом и осуществляет свои полномочия на непостоянной основе, - сведения об этом с указанием наименования соответствующего представительного органа;</w:t>
      </w:r>
    </w:p>
    <w:p w:rsidR="00EB692A" w:rsidRPr="005D0952" w:rsidRDefault="00EB692A" w:rsidP="00D26582">
      <w:pPr>
        <w:ind w:firstLine="720"/>
        <w:jc w:val="both"/>
        <w:rPr>
          <w:sz w:val="28"/>
          <w:szCs w:val="28"/>
        </w:rPr>
      </w:pPr>
      <w:r w:rsidRPr="005D0952">
        <w:rPr>
          <w:sz w:val="28"/>
          <w:szCs w:val="28"/>
        </w:rPr>
        <w:t>- сведения о судимости кандидата - сведения о когда-либо имевшихся судимостях с указанием номера (номеров) и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 (в случае наличия судимости);</w:t>
      </w:r>
    </w:p>
    <w:p w:rsidR="00EB692A" w:rsidRPr="005D0952" w:rsidRDefault="00EB692A" w:rsidP="00D26582">
      <w:pPr>
        <w:pStyle w:val="Heading2"/>
        <w:ind w:firstLine="720"/>
        <w:jc w:val="both"/>
      </w:pPr>
      <w:r w:rsidRPr="005D0952">
        <w:t xml:space="preserve">- </w:t>
      </w:r>
      <w:r>
        <w:t>ч</w:t>
      </w:r>
      <w:r w:rsidRPr="005D0952">
        <w:t>ленство и статус в политической партии</w:t>
      </w:r>
      <w:r>
        <w:t>;</w:t>
      </w:r>
    </w:p>
    <w:p w:rsidR="00EB692A" w:rsidRPr="005D0952" w:rsidRDefault="00EB692A" w:rsidP="00D26582">
      <w:pPr>
        <w:pStyle w:val="Heading2"/>
        <w:ind w:firstLine="720"/>
        <w:jc w:val="both"/>
      </w:pPr>
      <w:r>
        <w:t>- п</w:t>
      </w:r>
      <w:r w:rsidRPr="005D0952">
        <w:t>ринадлежность не более, чем к о</w:t>
      </w:r>
      <w:r>
        <w:t>дному общественному объединению;</w:t>
      </w:r>
    </w:p>
    <w:p w:rsidR="00EB692A" w:rsidRPr="005D0952" w:rsidRDefault="00EB692A" w:rsidP="00D26582">
      <w:pPr>
        <w:ind w:firstLine="720"/>
        <w:jc w:val="both"/>
        <w:rPr>
          <w:sz w:val="28"/>
          <w:szCs w:val="28"/>
        </w:rPr>
      </w:pPr>
      <w:r w:rsidRPr="005D0952">
        <w:rPr>
          <w:sz w:val="28"/>
          <w:szCs w:val="28"/>
        </w:rPr>
        <w:t>-</w:t>
      </w:r>
      <w:r>
        <w:rPr>
          <w:sz w:val="28"/>
          <w:szCs w:val="28"/>
        </w:rPr>
        <w:t xml:space="preserve"> н</w:t>
      </w:r>
      <w:r w:rsidRPr="005D0952">
        <w:rPr>
          <w:sz w:val="28"/>
          <w:szCs w:val="28"/>
        </w:rPr>
        <w:t xml:space="preserve">аличие государственных наград и государственных званий. </w:t>
      </w:r>
    </w:p>
    <w:p w:rsidR="00EB692A" w:rsidRPr="00B01D83" w:rsidRDefault="00EB692A" w:rsidP="00D26582">
      <w:pPr>
        <w:jc w:val="right"/>
        <w:rPr>
          <w:sz w:val="28"/>
          <w:szCs w:val="28"/>
        </w:rPr>
      </w:pPr>
    </w:p>
    <w:p w:rsidR="00EB692A" w:rsidRDefault="00EB692A"/>
    <w:sectPr w:rsidR="00EB692A" w:rsidSect="008A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92A" w:rsidRDefault="00EB692A" w:rsidP="0038642A">
      <w:r>
        <w:separator/>
      </w:r>
    </w:p>
  </w:endnote>
  <w:endnote w:type="continuationSeparator" w:id="1">
    <w:p w:rsidR="00EB692A" w:rsidRDefault="00EB692A" w:rsidP="003864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92A" w:rsidRDefault="00EB692A" w:rsidP="0038642A">
      <w:r>
        <w:separator/>
      </w:r>
    </w:p>
  </w:footnote>
  <w:footnote w:type="continuationSeparator" w:id="1">
    <w:p w:rsidR="00EB692A" w:rsidRDefault="00EB692A" w:rsidP="003864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C5CD5"/>
    <w:multiLevelType w:val="multilevel"/>
    <w:tmpl w:val="3926D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642A"/>
    <w:rsid w:val="00144534"/>
    <w:rsid w:val="00165202"/>
    <w:rsid w:val="00182523"/>
    <w:rsid w:val="001D50E9"/>
    <w:rsid w:val="002A0874"/>
    <w:rsid w:val="002C1EAE"/>
    <w:rsid w:val="0038642A"/>
    <w:rsid w:val="003B248E"/>
    <w:rsid w:val="003C66EF"/>
    <w:rsid w:val="005D0952"/>
    <w:rsid w:val="007363A7"/>
    <w:rsid w:val="0077026E"/>
    <w:rsid w:val="008A0B3F"/>
    <w:rsid w:val="009077F2"/>
    <w:rsid w:val="00B01D83"/>
    <w:rsid w:val="00B61A8D"/>
    <w:rsid w:val="00C6279A"/>
    <w:rsid w:val="00D06BE7"/>
    <w:rsid w:val="00D23CFF"/>
    <w:rsid w:val="00D26582"/>
    <w:rsid w:val="00EB692A"/>
    <w:rsid w:val="00F56E38"/>
    <w:rsid w:val="00F6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42A"/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8642A"/>
    <w:pPr>
      <w:keepNext/>
      <w:outlineLvl w:val="1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8642A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38642A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642A"/>
    <w:rPr>
      <w:rFonts w:ascii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38642A"/>
    <w:pPr>
      <w:jc w:val="right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8642A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38642A"/>
    <w:pPr>
      <w:jc w:val="center"/>
    </w:pPr>
    <w:rPr>
      <w:b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8642A"/>
    <w:rPr>
      <w:rFonts w:ascii="Times New Roman" w:hAnsi="Times New Roman" w:cs="Times New Roman"/>
      <w:b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38642A"/>
    <w:pPr>
      <w:ind w:left="284" w:hanging="284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8642A"/>
    <w:rPr>
      <w:rFonts w:ascii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38642A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642A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38642A"/>
    <w:rPr>
      <w:rFonts w:cs="Times New Roman"/>
      <w:vertAlign w:val="superscript"/>
    </w:rPr>
  </w:style>
  <w:style w:type="paragraph" w:styleId="NoSpacing">
    <w:name w:val="No Spacing"/>
    <w:uiPriority w:val="99"/>
    <w:qFormat/>
    <w:rsid w:val="00D26582"/>
    <w:rPr>
      <w:lang w:eastAsia="en-US"/>
    </w:rPr>
  </w:style>
  <w:style w:type="paragraph" w:styleId="ListParagraph">
    <w:name w:val="List Paragraph"/>
    <w:basedOn w:val="Normal"/>
    <w:uiPriority w:val="99"/>
    <w:qFormat/>
    <w:rsid w:val="00D265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2</Pages>
  <Words>412</Words>
  <Characters>2352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2015-06-30T14:30:00Z</cp:lastPrinted>
  <dcterms:created xsi:type="dcterms:W3CDTF">2001-12-31T23:11:00Z</dcterms:created>
  <dcterms:modified xsi:type="dcterms:W3CDTF">2015-07-01T05:49:00Z</dcterms:modified>
</cp:coreProperties>
</file>