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30" w:rsidRPr="000574C5" w:rsidRDefault="00356B30" w:rsidP="00185D5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356B30" w:rsidRPr="000574C5" w:rsidRDefault="00356B30" w:rsidP="00185D5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356B30" w:rsidRPr="000574C5" w:rsidRDefault="00356B30" w:rsidP="00185D54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356B30" w:rsidRPr="000574C5" w:rsidRDefault="00356B30" w:rsidP="00185D5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/>
          <w:sz w:val="28"/>
          <w:szCs w:val="28"/>
        </w:rPr>
        <w:t>0</w:t>
      </w:r>
    </w:p>
    <w:p w:rsidR="00356B30" w:rsidRPr="000574C5" w:rsidRDefault="00356B30" w:rsidP="00185D54">
      <w:pPr>
        <w:pStyle w:val="NoSpacing"/>
        <w:rPr>
          <w:rFonts w:ascii="Times New Roman" w:hAnsi="Times New Roman"/>
          <w:sz w:val="28"/>
          <w:szCs w:val="28"/>
        </w:rPr>
      </w:pPr>
    </w:p>
    <w:p w:rsidR="00356B30" w:rsidRPr="000574C5" w:rsidRDefault="00356B30" w:rsidP="00185D54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356B30" w:rsidRPr="000574C5" w:rsidRDefault="00356B30" w:rsidP="00185D54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ешение</w:t>
      </w:r>
    </w:p>
    <w:p w:rsidR="00356B30" w:rsidRPr="000574C5" w:rsidRDefault="00356B30" w:rsidP="00185D54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56B30" w:rsidRPr="000574C5" w:rsidRDefault="00356B30" w:rsidP="00185D54">
      <w:pPr>
        <w:pStyle w:val="NoSpacing"/>
        <w:tabs>
          <w:tab w:val="left" w:pos="7635"/>
        </w:tabs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«  </w:t>
      </w:r>
      <w:r>
        <w:rPr>
          <w:rFonts w:ascii="Times New Roman" w:hAnsi="Times New Roman"/>
          <w:sz w:val="28"/>
          <w:szCs w:val="28"/>
        </w:rPr>
        <w:t>29</w:t>
      </w:r>
      <w:r w:rsidRPr="000574C5">
        <w:rPr>
          <w:rFonts w:ascii="Times New Roman" w:hAnsi="Times New Roman"/>
          <w:sz w:val="28"/>
          <w:szCs w:val="28"/>
        </w:rPr>
        <w:t xml:space="preserve"> »  </w:t>
      </w:r>
      <w:r>
        <w:rPr>
          <w:rFonts w:ascii="Times New Roman" w:hAnsi="Times New Roman"/>
          <w:sz w:val="28"/>
          <w:szCs w:val="28"/>
        </w:rPr>
        <w:t>августа</w:t>
      </w:r>
      <w:r w:rsidRPr="000574C5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0574C5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6</w:t>
        </w:r>
        <w:r w:rsidRPr="000574C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574C5">
        <w:rPr>
          <w:rFonts w:ascii="Times New Roman" w:hAnsi="Times New Roman"/>
          <w:sz w:val="28"/>
          <w:szCs w:val="28"/>
        </w:rPr>
        <w:t xml:space="preserve">.             </w:t>
      </w:r>
      <w:r w:rsidRPr="000574C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Pr="000574C5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38</w:t>
      </w:r>
    </w:p>
    <w:p w:rsidR="00356B30" w:rsidRPr="000574C5" w:rsidRDefault="00356B30" w:rsidP="00185D54">
      <w:pPr>
        <w:rPr>
          <w:rFonts w:ascii="Times New Roman" w:hAnsi="Times New Roman"/>
          <w:sz w:val="28"/>
          <w:szCs w:val="28"/>
        </w:rPr>
      </w:pPr>
    </w:p>
    <w:p w:rsidR="00356B30" w:rsidRPr="000574C5" w:rsidRDefault="00356B30" w:rsidP="00185D54">
      <w:pPr>
        <w:tabs>
          <w:tab w:val="left" w:pos="1635"/>
        </w:tabs>
        <w:jc w:val="center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</w:t>
      </w:r>
      <w:r w:rsidRPr="000574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освобождении от должности председателя участковой избирательной комиссии избирательного участка №1640</w:t>
      </w:r>
    </w:p>
    <w:p w:rsidR="00356B30" w:rsidRPr="000574C5" w:rsidRDefault="00356B30" w:rsidP="00BA035C">
      <w:pPr>
        <w:pStyle w:val="21"/>
        <w:spacing w:line="240" w:lineRule="auto"/>
        <w:ind w:firstLine="804"/>
        <w:rPr>
          <w:szCs w:val="28"/>
        </w:rPr>
      </w:pPr>
      <w:r w:rsidRPr="000574C5">
        <w:rPr>
          <w:szCs w:val="28"/>
        </w:rPr>
        <w:t xml:space="preserve">Рассмотрев личное заявление </w:t>
      </w:r>
      <w:r>
        <w:rPr>
          <w:szCs w:val="28"/>
        </w:rPr>
        <w:t>Филипповой Ольги Витальевны</w:t>
      </w:r>
      <w:r w:rsidRPr="000574C5">
        <w:rPr>
          <w:szCs w:val="28"/>
        </w:rPr>
        <w:t xml:space="preserve">, и руководствуясь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0574C5">
        <w:rPr>
          <w:color w:val="000000"/>
          <w:spacing w:val="-8"/>
          <w:szCs w:val="28"/>
        </w:rPr>
        <w:t>Территориальная избирательная комиссия поселка Молодежный</w:t>
      </w:r>
      <w:r w:rsidRPr="000574C5">
        <w:rPr>
          <w:szCs w:val="28"/>
        </w:rPr>
        <w:t xml:space="preserve"> РЕШИЛА:</w:t>
      </w:r>
    </w:p>
    <w:p w:rsidR="00356B30" w:rsidRPr="000574C5" w:rsidRDefault="00356B30" w:rsidP="00185D54">
      <w:pPr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356B30" w:rsidRPr="00185D54" w:rsidRDefault="00356B30" w:rsidP="00185D54">
      <w:pPr>
        <w:pStyle w:val="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5D54">
        <w:rPr>
          <w:rFonts w:ascii="Times New Roman" w:hAnsi="Times New Roman" w:cs="Times New Roman"/>
          <w:sz w:val="28"/>
          <w:szCs w:val="28"/>
        </w:rPr>
        <w:t>Освободить Филиппову Ольгу Витальевну от должности председателя участковой избирательной комиссии избирательного участка № 1640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85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B30" w:rsidRPr="000574C5" w:rsidRDefault="00356B30" w:rsidP="00185D5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u w:val="single"/>
        </w:rPr>
      </w:pPr>
      <w:r w:rsidRPr="00185D54">
        <w:rPr>
          <w:rFonts w:ascii="Times New Roman" w:hAnsi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/>
          <w:sz w:val="28"/>
          <w:szCs w:val="28"/>
        </w:rPr>
        <w:t>и</w:t>
      </w:r>
      <w:r w:rsidRPr="00185D54">
        <w:rPr>
          <w:rFonts w:ascii="Times New Roman" w:hAnsi="Times New Roman"/>
          <w:sz w:val="28"/>
          <w:szCs w:val="28"/>
        </w:rPr>
        <w:t xml:space="preserve">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185D54">
        <w:rPr>
          <w:rFonts w:ascii="Times New Roman" w:hAnsi="Times New Roman"/>
          <w:sz w:val="28"/>
          <w:szCs w:val="28"/>
        </w:rPr>
        <w:t>дминистрации п</w:t>
      </w:r>
      <w:r>
        <w:rPr>
          <w:rFonts w:ascii="Times New Roman" w:hAnsi="Times New Roman"/>
          <w:sz w:val="28"/>
          <w:szCs w:val="28"/>
        </w:rPr>
        <w:t xml:space="preserve">оселка Молодежный </w:t>
      </w:r>
      <w:r w:rsidRPr="00507FA0">
        <w:rPr>
          <w:rFonts w:ascii="Times New Roman" w:hAnsi="Times New Roman"/>
          <w:caps/>
          <w:sz w:val="28"/>
          <w:szCs w:val="28"/>
        </w:rPr>
        <w:t>«Молодежный»,</w:t>
      </w:r>
      <w:r w:rsidRPr="00185D54">
        <w:rPr>
          <w:rFonts w:ascii="Times New Roman" w:hAnsi="Times New Roman"/>
          <w:sz w:val="28"/>
          <w:szCs w:val="28"/>
        </w:rPr>
        <w:t xml:space="preserve"> на сайте</w:t>
      </w:r>
      <w:r w:rsidRPr="00185D54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85D54">
        <w:rPr>
          <w:rFonts w:ascii="Times New Roman" w:hAnsi="Times New Roman"/>
          <w:sz w:val="28"/>
          <w:szCs w:val="28"/>
          <w:u w:val="single"/>
          <w:lang w:val="en-US"/>
        </w:rPr>
        <w:t>zato</w:t>
      </w:r>
      <w:r w:rsidRPr="00185D54">
        <w:rPr>
          <w:rFonts w:ascii="Times New Roman" w:hAnsi="Times New Roman"/>
          <w:sz w:val="28"/>
          <w:szCs w:val="28"/>
          <w:u w:val="single"/>
        </w:rPr>
        <w:t>-</w:t>
      </w:r>
      <w:r w:rsidRPr="00185D54">
        <w:rPr>
          <w:rFonts w:ascii="Times New Roman" w:hAnsi="Times New Roman"/>
          <w:sz w:val="28"/>
          <w:szCs w:val="28"/>
          <w:u w:val="single"/>
          <w:lang w:val="en-US"/>
        </w:rPr>
        <w:t>molod</w:t>
      </w:r>
      <w:r w:rsidRPr="00185D54">
        <w:rPr>
          <w:rFonts w:ascii="Times New Roman" w:hAnsi="Times New Roman"/>
          <w:sz w:val="28"/>
          <w:szCs w:val="28"/>
          <w:u w:val="single"/>
        </w:rPr>
        <w:t>.</w:t>
      </w:r>
      <w:r w:rsidRPr="00185D54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r>
        <w:rPr>
          <w:rFonts w:ascii="Times New Roman" w:hAnsi="Times New Roman"/>
          <w:sz w:val="28"/>
          <w:szCs w:val="28"/>
          <w:u w:val="single"/>
        </w:rPr>
        <w:t>,</w:t>
      </w:r>
      <w:r w:rsidRPr="00BA03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сетевом издании «Вестник Избирательной комиссии Московской области.</w:t>
      </w:r>
    </w:p>
    <w:p w:rsidR="00356B30" w:rsidRPr="000574C5" w:rsidRDefault="00356B30" w:rsidP="00185D54">
      <w:pPr>
        <w:pStyle w:val="ListParagraph"/>
        <w:numPr>
          <w:ilvl w:val="0"/>
          <w:numId w:val="1"/>
        </w:numPr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/>
          <w:sz w:val="28"/>
          <w:szCs w:val="28"/>
        </w:rPr>
        <w:t>Д.М.Беликов</w:t>
      </w:r>
      <w:r w:rsidRPr="000574C5">
        <w:rPr>
          <w:rFonts w:ascii="Times New Roman" w:hAnsi="Times New Roman"/>
          <w:sz w:val="28"/>
          <w:szCs w:val="28"/>
        </w:rPr>
        <w:t>.</w:t>
      </w:r>
    </w:p>
    <w:p w:rsidR="00356B30" w:rsidRPr="000574C5" w:rsidRDefault="00356B30" w:rsidP="00185D54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356B30" w:rsidRPr="000574C5" w:rsidRDefault="00356B30" w:rsidP="00185D54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356B30" w:rsidRPr="000574C5" w:rsidRDefault="00356B30" w:rsidP="00185D54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356B30" w:rsidRDefault="00356B30" w:rsidP="00185D54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356B30" w:rsidRPr="000574C5" w:rsidRDefault="00356B30" w:rsidP="00185D54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поселка Молодежный</w:t>
      </w:r>
      <w:r w:rsidRPr="000574C5">
        <w:rPr>
          <w:rFonts w:ascii="Times New Roman" w:hAnsi="Times New Roman"/>
          <w:sz w:val="28"/>
          <w:szCs w:val="28"/>
        </w:rPr>
        <w:tab/>
      </w:r>
    </w:p>
    <w:p w:rsidR="00356B30" w:rsidRPr="000574C5" w:rsidRDefault="00356B30" w:rsidP="00185D54">
      <w:pPr>
        <w:pStyle w:val="ListParagraph"/>
        <w:tabs>
          <w:tab w:val="left" w:pos="1635"/>
          <w:tab w:val="left" w:pos="763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Д.М.Беликов</w:t>
      </w:r>
    </w:p>
    <w:p w:rsidR="00356B30" w:rsidRPr="000574C5" w:rsidRDefault="00356B30" w:rsidP="00185D54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</w:p>
    <w:p w:rsidR="00356B30" w:rsidRDefault="00356B30" w:rsidP="00185D54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574C5">
        <w:rPr>
          <w:rFonts w:ascii="Times New Roman" w:hAnsi="Times New Roman"/>
          <w:sz w:val="28"/>
          <w:szCs w:val="28"/>
        </w:rPr>
        <w:t>Секретарь территориальной</w:t>
      </w:r>
    </w:p>
    <w:p w:rsidR="00356B30" w:rsidRDefault="00356B30" w:rsidP="00185D54">
      <w:pPr>
        <w:pStyle w:val="NoSpacing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356B30" w:rsidRPr="000574C5" w:rsidRDefault="00356B30" w:rsidP="00185D54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356B30" w:rsidRPr="00BA035C" w:rsidRDefault="00356B30" w:rsidP="00BA035C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Е.В.Акимова</w:t>
      </w:r>
    </w:p>
    <w:sectPr w:rsidR="00356B30" w:rsidRPr="00BA035C" w:rsidSect="00973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D54"/>
    <w:rsid w:val="000574C5"/>
    <w:rsid w:val="00161A29"/>
    <w:rsid w:val="00185D54"/>
    <w:rsid w:val="00356B30"/>
    <w:rsid w:val="00507FA0"/>
    <w:rsid w:val="00540D4F"/>
    <w:rsid w:val="005C10A2"/>
    <w:rsid w:val="0097361B"/>
    <w:rsid w:val="00A82F91"/>
    <w:rsid w:val="00B57272"/>
    <w:rsid w:val="00BA0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27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85D54"/>
    <w:rPr>
      <w:lang w:eastAsia="en-US"/>
    </w:rPr>
  </w:style>
  <w:style w:type="paragraph" w:styleId="ListParagraph">
    <w:name w:val="List Paragraph"/>
    <w:basedOn w:val="Normal"/>
    <w:uiPriority w:val="99"/>
    <w:qFormat/>
    <w:rsid w:val="00185D54"/>
    <w:pPr>
      <w:ind w:left="720"/>
      <w:contextualSpacing/>
    </w:pPr>
    <w:rPr>
      <w:lang w:eastAsia="en-US"/>
    </w:rPr>
  </w:style>
  <w:style w:type="paragraph" w:customStyle="1" w:styleId="21">
    <w:name w:val="Основной текст 21"/>
    <w:basedOn w:val="Normal"/>
    <w:uiPriority w:val="99"/>
    <w:rsid w:val="00185D54"/>
    <w:pPr>
      <w:suppressAutoHyphens/>
      <w:spacing w:after="0" w:line="360" w:lineRule="auto"/>
      <w:jc w:val="both"/>
    </w:pPr>
    <w:rPr>
      <w:rFonts w:ascii="Times New Roman" w:hAnsi="Times New Roman"/>
      <w:sz w:val="28"/>
      <w:szCs w:val="24"/>
      <w:lang w:eastAsia="ar-SA"/>
    </w:rPr>
  </w:style>
  <w:style w:type="paragraph" w:customStyle="1" w:styleId="a">
    <w:name w:val="Таблицы (моноширинный)"/>
    <w:basedOn w:val="Normal"/>
    <w:next w:val="Normal"/>
    <w:uiPriority w:val="99"/>
    <w:rsid w:val="00185D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204</Words>
  <Characters>1167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4</cp:revision>
  <cp:lastPrinted>2016-08-29T15:22:00Z</cp:lastPrinted>
  <dcterms:created xsi:type="dcterms:W3CDTF">2016-08-29T10:11:00Z</dcterms:created>
  <dcterms:modified xsi:type="dcterms:W3CDTF">2016-08-31T06:05:00Z</dcterms:modified>
</cp:coreProperties>
</file>