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A37" w:rsidRDefault="00535A37" w:rsidP="00A22BD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535A37" w:rsidRDefault="00535A37" w:rsidP="001A4BC5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535A37" w:rsidRPr="00DA5A23" w:rsidRDefault="00535A37" w:rsidP="001A4BC5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DA5A23">
        <w:rPr>
          <w:rFonts w:ascii="Times New Roman" w:hAnsi="Times New Roman"/>
          <w:b/>
          <w:sz w:val="28"/>
          <w:szCs w:val="28"/>
        </w:rPr>
        <w:t>МОСКОВСКАЯ ОБЛАСТЬ</w:t>
      </w:r>
    </w:p>
    <w:p w:rsidR="00535A37" w:rsidRPr="00DA5A23" w:rsidRDefault="00535A37" w:rsidP="001A4BC5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DA5A23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535A37" w:rsidRPr="00DA5A23" w:rsidRDefault="00535A37" w:rsidP="001A4BC5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DA5A23">
        <w:rPr>
          <w:rFonts w:ascii="Times New Roman" w:hAnsi="Times New Roman"/>
          <w:b/>
          <w:sz w:val="28"/>
          <w:szCs w:val="28"/>
        </w:rPr>
        <w:t>ПОСЕЛКА МОЛОДЕЖНЫЙ</w:t>
      </w:r>
    </w:p>
    <w:p w:rsidR="00535A37" w:rsidRPr="00DA5A23" w:rsidRDefault="00535A37" w:rsidP="001A4BC5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A5A23">
        <w:rPr>
          <w:rFonts w:ascii="Times New Roman" w:hAnsi="Times New Roman"/>
          <w:sz w:val="28"/>
          <w:szCs w:val="28"/>
        </w:rPr>
        <w:t>143355, Московская область, поселок Молод</w:t>
      </w:r>
      <w:r>
        <w:rPr>
          <w:rFonts w:ascii="Times New Roman" w:hAnsi="Times New Roman"/>
          <w:sz w:val="28"/>
          <w:szCs w:val="28"/>
        </w:rPr>
        <w:t>ежный, д.25, тел. (496) 348-34-8</w:t>
      </w:r>
      <w:r w:rsidRPr="00DA5A23">
        <w:rPr>
          <w:rFonts w:ascii="Times New Roman" w:hAnsi="Times New Roman"/>
          <w:sz w:val="28"/>
          <w:szCs w:val="28"/>
        </w:rPr>
        <w:t>0</w:t>
      </w:r>
    </w:p>
    <w:p w:rsidR="00535A37" w:rsidRPr="00962964" w:rsidRDefault="00535A37" w:rsidP="001A4BC5">
      <w:pPr>
        <w:rPr>
          <w:rFonts w:ascii="Times New Roman" w:hAnsi="Times New Roman"/>
          <w:b/>
          <w:sz w:val="20"/>
          <w:szCs w:val="20"/>
        </w:rPr>
      </w:pPr>
    </w:p>
    <w:p w:rsidR="00535A37" w:rsidRPr="001A4BC5" w:rsidRDefault="00535A37" w:rsidP="001A4BC5">
      <w:pPr>
        <w:jc w:val="center"/>
        <w:rPr>
          <w:rFonts w:ascii="Times New Roman" w:hAnsi="Times New Roman"/>
          <w:b/>
          <w:sz w:val="28"/>
          <w:szCs w:val="28"/>
        </w:rPr>
      </w:pPr>
      <w:r w:rsidRPr="00DA5A23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>ешение</w:t>
      </w:r>
    </w:p>
    <w:p w:rsidR="00535A37" w:rsidRPr="00DA5A23" w:rsidRDefault="00535A37" w:rsidP="001A4BC5">
      <w:pPr>
        <w:rPr>
          <w:rFonts w:ascii="Times New Roman" w:hAnsi="Times New Roman"/>
          <w:sz w:val="28"/>
          <w:szCs w:val="28"/>
        </w:rPr>
      </w:pPr>
      <w:r w:rsidRPr="00DA5A2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19</w:t>
      </w:r>
      <w:r w:rsidRPr="00DA5A23">
        <w:rPr>
          <w:rFonts w:ascii="Times New Roman" w:hAnsi="Times New Roman"/>
          <w:sz w:val="28"/>
          <w:szCs w:val="28"/>
        </w:rPr>
        <w:t>» сентября</w:t>
      </w:r>
      <w:r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</w:t>
        </w:r>
        <w:r w:rsidRPr="00DA5A23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DA5A23">
        <w:rPr>
          <w:rFonts w:ascii="Times New Roman" w:hAnsi="Times New Roman"/>
          <w:sz w:val="28"/>
          <w:szCs w:val="28"/>
        </w:rPr>
        <w:t xml:space="preserve">.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DA5A23">
        <w:rPr>
          <w:rFonts w:ascii="Times New Roman" w:hAnsi="Times New Roman"/>
          <w:sz w:val="28"/>
          <w:szCs w:val="28"/>
        </w:rPr>
        <w:t xml:space="preserve"> 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61</w:t>
      </w:r>
    </w:p>
    <w:p w:rsidR="00535A37" w:rsidRPr="00962964" w:rsidRDefault="00535A37" w:rsidP="00A22BD2">
      <w:pPr>
        <w:pStyle w:val="ListParagraph"/>
        <w:ind w:left="1070"/>
        <w:jc w:val="center"/>
        <w:rPr>
          <w:rFonts w:ascii="Times New Roman" w:hAnsi="Times New Roman"/>
          <w:sz w:val="24"/>
          <w:szCs w:val="24"/>
        </w:rPr>
      </w:pPr>
      <w:r w:rsidRPr="00962964">
        <w:rPr>
          <w:rFonts w:ascii="Times New Roman" w:hAnsi="Times New Roman"/>
          <w:sz w:val="24"/>
          <w:szCs w:val="24"/>
        </w:rPr>
        <w:t>Об  итогах голосования на выборах депутатов в Московскую областную Думу 18 сентября 2016 года по Наро-Фоминскому одномандатному избирательному округу №13 на территории ЗАТО городской округ Молодежный</w:t>
      </w:r>
    </w:p>
    <w:p w:rsidR="00535A37" w:rsidRPr="00962964" w:rsidRDefault="00535A37" w:rsidP="001A4BC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62964">
        <w:rPr>
          <w:rFonts w:ascii="Times New Roman" w:hAnsi="Times New Roman"/>
          <w:sz w:val="24"/>
          <w:szCs w:val="24"/>
        </w:rPr>
        <w:t xml:space="preserve">   В соответствии с пунктом 1 статьи 70 Федерального закона «Об основных гарантиях избирательных прав и права на участие в референдуме граждан Российской Федерации», части 1 статьи 54  Закона Московской области «О выборах депутатов Московской областной Думы»  и на основании данных первого экземпляра протокола  участковой избирательной комиссии избирательного участка № 1640 о результатах выборов депутатов в Московскую областную Думу по Наро-Фоминскому одномандатному избирательному округу №13  на территории ЗАТО городской округ Молодежный Территориальная избирательная комиссия поселка Молодежный РЕШИЛА:</w:t>
      </w:r>
    </w:p>
    <w:p w:rsidR="00535A37" w:rsidRPr="00962964" w:rsidRDefault="00535A37" w:rsidP="00962964">
      <w:pPr>
        <w:pStyle w:val="ListParagraph"/>
        <w:ind w:left="7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 </w:t>
      </w:r>
      <w:r w:rsidRPr="00962964">
        <w:rPr>
          <w:rFonts w:ascii="Times New Roman" w:hAnsi="Times New Roman"/>
          <w:color w:val="000000"/>
          <w:sz w:val="24"/>
          <w:szCs w:val="24"/>
        </w:rPr>
        <w:t xml:space="preserve">Утвердить Протокол Территориальной избирательной комиссии поселка Молодежный об итогах голосования </w:t>
      </w:r>
      <w:r w:rsidRPr="00962964">
        <w:rPr>
          <w:rFonts w:ascii="Times New Roman" w:hAnsi="Times New Roman"/>
          <w:sz w:val="24"/>
          <w:szCs w:val="24"/>
        </w:rPr>
        <w:t>по Наро-Фоминскому одномандатному избирательному округу №13 на территории ЗАТО городской округ Молодежный</w:t>
      </w:r>
      <w:r w:rsidRPr="00962964">
        <w:rPr>
          <w:rFonts w:ascii="Times New Roman" w:hAnsi="Times New Roman"/>
          <w:color w:val="000000"/>
          <w:sz w:val="24"/>
          <w:szCs w:val="24"/>
        </w:rPr>
        <w:t>.</w:t>
      </w:r>
    </w:p>
    <w:p w:rsidR="00535A37" w:rsidRPr="00962964" w:rsidRDefault="00535A37" w:rsidP="00962964">
      <w:pPr>
        <w:pStyle w:val="ListParagraph"/>
        <w:ind w:left="7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 </w:t>
      </w:r>
      <w:r w:rsidRPr="00962964">
        <w:rPr>
          <w:rFonts w:ascii="Times New Roman" w:hAnsi="Times New Roman"/>
          <w:color w:val="000000"/>
          <w:sz w:val="24"/>
          <w:szCs w:val="24"/>
        </w:rPr>
        <w:t xml:space="preserve">Направить Протокол Территориальной избирательной комиссии поселка Молодежный об итогах голосования </w:t>
      </w:r>
      <w:r w:rsidRPr="00962964">
        <w:rPr>
          <w:rFonts w:ascii="Times New Roman" w:hAnsi="Times New Roman"/>
          <w:sz w:val="24"/>
          <w:szCs w:val="24"/>
        </w:rPr>
        <w:t>по Наро-Фоминскому одномандатному избирательному округу №13 на территории ЗАТО городской округ Молодежный в окружную избирательную комиссию по Наро-Фоминскому одномандатному избирательному округу №13.</w:t>
      </w:r>
    </w:p>
    <w:p w:rsidR="00535A37" w:rsidRPr="00962964" w:rsidRDefault="00535A37" w:rsidP="00962964">
      <w:pPr>
        <w:pStyle w:val="ListParagraph"/>
        <w:spacing w:after="0" w:line="240" w:lineRule="auto"/>
        <w:ind w:left="7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962964">
        <w:rPr>
          <w:rFonts w:ascii="Times New Roman" w:hAnsi="Times New Roman"/>
          <w:sz w:val="24"/>
          <w:szCs w:val="24"/>
        </w:rPr>
        <w:t>Контроль за выполнением настоящего решения возложить на председателя Территориальной избирательной комиссии поселка Молодежный Д.М.Беликова.</w:t>
      </w:r>
    </w:p>
    <w:p w:rsidR="00535A37" w:rsidRDefault="00535A37" w:rsidP="001A4BC5">
      <w:pPr>
        <w:pStyle w:val="NoSpacing"/>
        <w:rPr>
          <w:rFonts w:ascii="Times New Roman" w:hAnsi="Times New Roman"/>
          <w:sz w:val="24"/>
          <w:szCs w:val="24"/>
        </w:rPr>
      </w:pPr>
    </w:p>
    <w:p w:rsidR="00535A37" w:rsidRDefault="00535A37" w:rsidP="001A4BC5">
      <w:pPr>
        <w:pStyle w:val="NoSpacing"/>
        <w:rPr>
          <w:rFonts w:ascii="Times New Roman" w:hAnsi="Times New Roman"/>
          <w:sz w:val="24"/>
          <w:szCs w:val="24"/>
        </w:rPr>
      </w:pPr>
    </w:p>
    <w:p w:rsidR="00535A37" w:rsidRPr="00962964" w:rsidRDefault="00535A37" w:rsidP="001A4BC5">
      <w:pPr>
        <w:pStyle w:val="NoSpacing"/>
        <w:rPr>
          <w:rFonts w:ascii="Times New Roman" w:hAnsi="Times New Roman"/>
          <w:sz w:val="24"/>
          <w:szCs w:val="24"/>
        </w:rPr>
      </w:pPr>
    </w:p>
    <w:p w:rsidR="00535A37" w:rsidRPr="00962964" w:rsidRDefault="00535A37" w:rsidP="001A4BC5">
      <w:pPr>
        <w:pStyle w:val="NoSpacing"/>
        <w:rPr>
          <w:rFonts w:ascii="Times New Roman" w:hAnsi="Times New Roman"/>
          <w:sz w:val="24"/>
          <w:szCs w:val="24"/>
        </w:rPr>
      </w:pPr>
      <w:r w:rsidRPr="00962964">
        <w:rPr>
          <w:rFonts w:ascii="Times New Roman" w:hAnsi="Times New Roman"/>
          <w:sz w:val="24"/>
          <w:szCs w:val="24"/>
        </w:rPr>
        <w:t xml:space="preserve">Председатель территориальной </w:t>
      </w:r>
    </w:p>
    <w:p w:rsidR="00535A37" w:rsidRPr="00962964" w:rsidRDefault="00535A37" w:rsidP="001A4BC5">
      <w:pPr>
        <w:pStyle w:val="NoSpacing"/>
        <w:rPr>
          <w:rFonts w:ascii="Times New Roman" w:hAnsi="Times New Roman"/>
          <w:sz w:val="24"/>
          <w:szCs w:val="24"/>
        </w:rPr>
      </w:pPr>
      <w:r w:rsidRPr="00962964">
        <w:rPr>
          <w:rFonts w:ascii="Times New Roman" w:hAnsi="Times New Roman"/>
          <w:sz w:val="24"/>
          <w:szCs w:val="24"/>
        </w:rPr>
        <w:t xml:space="preserve">избирательной комиссии </w:t>
      </w:r>
    </w:p>
    <w:p w:rsidR="00535A37" w:rsidRPr="00962964" w:rsidRDefault="00535A37" w:rsidP="001A4BC5">
      <w:pPr>
        <w:pStyle w:val="NoSpacing"/>
        <w:rPr>
          <w:rFonts w:ascii="Times New Roman" w:hAnsi="Times New Roman"/>
          <w:sz w:val="24"/>
          <w:szCs w:val="24"/>
        </w:rPr>
      </w:pPr>
      <w:r w:rsidRPr="00962964">
        <w:rPr>
          <w:rFonts w:ascii="Times New Roman" w:hAnsi="Times New Roman"/>
          <w:sz w:val="24"/>
          <w:szCs w:val="24"/>
        </w:rPr>
        <w:t xml:space="preserve">поселка Молодежный           </w:t>
      </w:r>
      <w:r w:rsidRPr="00962964">
        <w:rPr>
          <w:rFonts w:ascii="Times New Roman" w:hAnsi="Times New Roman"/>
          <w:sz w:val="24"/>
          <w:szCs w:val="24"/>
        </w:rPr>
        <w:tab/>
      </w:r>
      <w:r w:rsidRPr="00962964">
        <w:rPr>
          <w:rFonts w:ascii="Times New Roman" w:hAnsi="Times New Roman"/>
          <w:sz w:val="24"/>
          <w:szCs w:val="24"/>
        </w:rPr>
        <w:tab/>
        <w:t xml:space="preserve">                                                  Д.М.Беликов</w:t>
      </w:r>
    </w:p>
    <w:p w:rsidR="00535A37" w:rsidRPr="00962964" w:rsidRDefault="00535A37" w:rsidP="001A4BC5">
      <w:pPr>
        <w:pStyle w:val="NoSpacing"/>
        <w:rPr>
          <w:rFonts w:ascii="Times New Roman" w:hAnsi="Times New Roman"/>
          <w:sz w:val="24"/>
          <w:szCs w:val="24"/>
          <w:vertAlign w:val="superscript"/>
        </w:rPr>
      </w:pPr>
      <w:r w:rsidRPr="00962964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                                   </w:t>
      </w:r>
      <w:r w:rsidRPr="00962964">
        <w:rPr>
          <w:rFonts w:ascii="Times New Roman" w:hAnsi="Times New Roman"/>
          <w:sz w:val="24"/>
          <w:szCs w:val="24"/>
          <w:vertAlign w:val="superscript"/>
        </w:rPr>
        <w:tab/>
      </w:r>
      <w:r w:rsidRPr="00962964">
        <w:rPr>
          <w:rFonts w:ascii="Times New Roman" w:hAnsi="Times New Roman"/>
          <w:sz w:val="24"/>
          <w:szCs w:val="24"/>
          <w:vertAlign w:val="superscript"/>
        </w:rPr>
        <w:tab/>
      </w:r>
    </w:p>
    <w:p w:rsidR="00535A37" w:rsidRPr="00962964" w:rsidRDefault="00535A37" w:rsidP="001A4BC5">
      <w:pPr>
        <w:pStyle w:val="NoSpacing"/>
        <w:rPr>
          <w:rFonts w:ascii="Times New Roman" w:hAnsi="Times New Roman"/>
          <w:sz w:val="24"/>
          <w:szCs w:val="24"/>
        </w:rPr>
      </w:pPr>
      <w:r w:rsidRPr="00962964">
        <w:rPr>
          <w:rFonts w:ascii="Times New Roman" w:hAnsi="Times New Roman"/>
          <w:sz w:val="24"/>
          <w:szCs w:val="24"/>
        </w:rPr>
        <w:t xml:space="preserve">Секретарь территориальной </w:t>
      </w:r>
    </w:p>
    <w:p w:rsidR="00535A37" w:rsidRPr="00962964" w:rsidRDefault="00535A37" w:rsidP="001A4BC5">
      <w:pPr>
        <w:pStyle w:val="NoSpacing"/>
        <w:rPr>
          <w:rFonts w:ascii="Times New Roman" w:hAnsi="Times New Roman"/>
          <w:sz w:val="24"/>
          <w:szCs w:val="24"/>
        </w:rPr>
      </w:pPr>
      <w:r w:rsidRPr="00962964">
        <w:rPr>
          <w:rFonts w:ascii="Times New Roman" w:hAnsi="Times New Roman"/>
          <w:sz w:val="24"/>
          <w:szCs w:val="24"/>
        </w:rPr>
        <w:t xml:space="preserve">избирательной комиссии </w:t>
      </w:r>
    </w:p>
    <w:p w:rsidR="00535A37" w:rsidRPr="00962964" w:rsidRDefault="00535A37" w:rsidP="001A4BC5">
      <w:pPr>
        <w:pStyle w:val="NoSpacing"/>
        <w:rPr>
          <w:rFonts w:ascii="Times New Roman" w:hAnsi="Times New Roman"/>
          <w:sz w:val="24"/>
          <w:szCs w:val="24"/>
        </w:rPr>
      </w:pPr>
      <w:r w:rsidRPr="00962964">
        <w:rPr>
          <w:rFonts w:ascii="Times New Roman" w:hAnsi="Times New Roman"/>
          <w:sz w:val="24"/>
          <w:szCs w:val="24"/>
        </w:rPr>
        <w:t xml:space="preserve">поселка Молодежный  </w:t>
      </w:r>
      <w:r w:rsidRPr="00962964">
        <w:rPr>
          <w:rFonts w:ascii="Times New Roman" w:hAnsi="Times New Roman"/>
          <w:sz w:val="24"/>
          <w:szCs w:val="24"/>
        </w:rPr>
        <w:tab/>
      </w:r>
      <w:r w:rsidRPr="00962964">
        <w:rPr>
          <w:rFonts w:ascii="Times New Roman" w:hAnsi="Times New Roman"/>
          <w:sz w:val="24"/>
          <w:szCs w:val="24"/>
        </w:rPr>
        <w:tab/>
      </w:r>
      <w:r w:rsidRPr="00962964">
        <w:rPr>
          <w:rFonts w:ascii="Times New Roman" w:hAnsi="Times New Roman"/>
          <w:sz w:val="24"/>
          <w:szCs w:val="24"/>
        </w:rPr>
        <w:tab/>
      </w:r>
      <w:r w:rsidRPr="00962964">
        <w:rPr>
          <w:rFonts w:ascii="Times New Roman" w:hAnsi="Times New Roman"/>
          <w:sz w:val="24"/>
          <w:szCs w:val="24"/>
        </w:rPr>
        <w:tab/>
        <w:t xml:space="preserve">                                        Е.В.Акимова</w:t>
      </w:r>
      <w:r w:rsidRPr="00962964">
        <w:rPr>
          <w:sz w:val="24"/>
          <w:szCs w:val="24"/>
          <w:vertAlign w:val="superscript"/>
        </w:rPr>
        <w:t xml:space="preserve">                                                         </w:t>
      </w:r>
    </w:p>
    <w:p w:rsidR="00535A37" w:rsidRPr="00962964" w:rsidRDefault="00535A37" w:rsidP="001A4BC5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35A37" w:rsidRPr="00962964" w:rsidRDefault="00535A37" w:rsidP="00DD7B5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35A37" w:rsidRPr="00962964" w:rsidRDefault="00535A37" w:rsidP="00DD7B5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535A37" w:rsidRDefault="00535A37" w:rsidP="00A22BD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535A37" w:rsidRDefault="00535A37" w:rsidP="00A22BD2">
      <w:pPr>
        <w:pStyle w:val="NoSpacing"/>
        <w:rPr>
          <w:rFonts w:ascii="Times New Roman" w:hAnsi="Times New Roman"/>
          <w:b/>
          <w:sz w:val="28"/>
          <w:szCs w:val="28"/>
        </w:rPr>
      </w:pPr>
    </w:p>
    <w:sectPr w:rsidR="00535A37" w:rsidSect="00C058EE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D330FA"/>
    <w:multiLevelType w:val="singleLevel"/>
    <w:tmpl w:val="E5D826FC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sz w:val="28"/>
        <w:szCs w:val="28"/>
      </w:rPr>
    </w:lvl>
  </w:abstractNum>
  <w:abstractNum w:abstractNumId="1">
    <w:nsid w:val="701220EB"/>
    <w:multiLevelType w:val="singleLevel"/>
    <w:tmpl w:val="E5D826FC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sz w:val="28"/>
        <w:szCs w:val="28"/>
      </w:rPr>
    </w:lvl>
  </w:abstractNum>
  <w:abstractNum w:abstractNumId="2">
    <w:nsid w:val="725F06EF"/>
    <w:multiLevelType w:val="singleLevel"/>
    <w:tmpl w:val="E5D826FC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sz w:val="28"/>
        <w:szCs w:val="28"/>
      </w:rPr>
    </w:lvl>
  </w:abstractNum>
  <w:abstractNum w:abstractNumId="3">
    <w:nsid w:val="7DF738D4"/>
    <w:multiLevelType w:val="singleLevel"/>
    <w:tmpl w:val="E5D826FC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sz w:val="28"/>
        <w:szCs w:val="28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4BC5"/>
    <w:rsid w:val="001301C1"/>
    <w:rsid w:val="00167E58"/>
    <w:rsid w:val="001A4BC5"/>
    <w:rsid w:val="001E6D0A"/>
    <w:rsid w:val="0025168C"/>
    <w:rsid w:val="00252E75"/>
    <w:rsid w:val="002B2D44"/>
    <w:rsid w:val="003176D2"/>
    <w:rsid w:val="0038307A"/>
    <w:rsid w:val="0040496A"/>
    <w:rsid w:val="004E67F4"/>
    <w:rsid w:val="00535A37"/>
    <w:rsid w:val="00595AB3"/>
    <w:rsid w:val="005B248E"/>
    <w:rsid w:val="005C79E6"/>
    <w:rsid w:val="00603FBB"/>
    <w:rsid w:val="0078199B"/>
    <w:rsid w:val="00792151"/>
    <w:rsid w:val="00797BD7"/>
    <w:rsid w:val="007D48B3"/>
    <w:rsid w:val="0091488A"/>
    <w:rsid w:val="00962964"/>
    <w:rsid w:val="00A22BD2"/>
    <w:rsid w:val="00A46CD5"/>
    <w:rsid w:val="00B63943"/>
    <w:rsid w:val="00BD1CC8"/>
    <w:rsid w:val="00BF44FB"/>
    <w:rsid w:val="00C058EE"/>
    <w:rsid w:val="00C27C6A"/>
    <w:rsid w:val="00C54C73"/>
    <w:rsid w:val="00CA7552"/>
    <w:rsid w:val="00CE6D52"/>
    <w:rsid w:val="00D76868"/>
    <w:rsid w:val="00D80EBA"/>
    <w:rsid w:val="00DA5A23"/>
    <w:rsid w:val="00DA7604"/>
    <w:rsid w:val="00DD7B51"/>
    <w:rsid w:val="00EC044C"/>
    <w:rsid w:val="00F95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86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A4BC5"/>
    <w:rPr>
      <w:lang w:eastAsia="en-US"/>
    </w:rPr>
  </w:style>
  <w:style w:type="paragraph" w:styleId="ListParagraph">
    <w:name w:val="List Paragraph"/>
    <w:basedOn w:val="Normal"/>
    <w:uiPriority w:val="99"/>
    <w:qFormat/>
    <w:rsid w:val="001A4B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324</TotalTime>
  <Pages>1</Pages>
  <Words>323</Words>
  <Characters>1847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20</cp:revision>
  <cp:lastPrinted>2016-09-20T13:21:00Z</cp:lastPrinted>
  <dcterms:created xsi:type="dcterms:W3CDTF">2016-09-12T15:59:00Z</dcterms:created>
  <dcterms:modified xsi:type="dcterms:W3CDTF">2016-09-21T13:37:00Z</dcterms:modified>
</cp:coreProperties>
</file>