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F2A" w:rsidRPr="00AA046E" w:rsidRDefault="000D7F2A" w:rsidP="009B27D0">
      <w:pPr>
        <w:spacing w:after="0"/>
        <w:ind w:left="9212" w:right="-314" w:firstLine="700"/>
        <w:rPr>
          <w:rFonts w:ascii="Times New Roman" w:hAnsi="Times New Roman"/>
          <w:b/>
        </w:rPr>
      </w:pPr>
      <w:r>
        <w:rPr>
          <w:rFonts w:ascii="Times New Roman" w:hAnsi="Times New Roman"/>
        </w:rPr>
        <w:t>Ф</w:t>
      </w:r>
      <w:r w:rsidRPr="00AA046E">
        <w:rPr>
          <w:rFonts w:ascii="Times New Roman" w:hAnsi="Times New Roman"/>
        </w:rPr>
        <w:t>орма бланка утверждена</w:t>
      </w:r>
    </w:p>
    <w:p w:rsidR="000D7F2A" w:rsidRDefault="000D7F2A" w:rsidP="009B27D0">
      <w:pPr>
        <w:spacing w:after="0"/>
        <w:ind w:left="9212" w:right="-314" w:firstLine="700"/>
        <w:rPr>
          <w:rFonts w:ascii="Times New Roman" w:hAnsi="Times New Roman"/>
        </w:rPr>
      </w:pPr>
      <w:r w:rsidRPr="00AA046E">
        <w:rPr>
          <w:rFonts w:ascii="Times New Roman" w:hAnsi="Times New Roman"/>
        </w:rPr>
        <w:t xml:space="preserve">постановлением главы </w:t>
      </w:r>
      <w:r>
        <w:rPr>
          <w:rFonts w:ascii="Times New Roman" w:hAnsi="Times New Roman"/>
        </w:rPr>
        <w:t xml:space="preserve"> ЗАТО  </w:t>
      </w:r>
      <w:r w:rsidRPr="00AA046E">
        <w:rPr>
          <w:rFonts w:ascii="Times New Roman" w:hAnsi="Times New Roman"/>
        </w:rPr>
        <w:t xml:space="preserve">городского округа </w:t>
      </w:r>
    </w:p>
    <w:p w:rsidR="000D7F2A" w:rsidRDefault="000D7F2A" w:rsidP="009B27D0">
      <w:pPr>
        <w:spacing w:after="0"/>
        <w:ind w:left="9212" w:right="-314" w:firstLine="700"/>
      </w:pPr>
      <w:r>
        <w:rPr>
          <w:rFonts w:ascii="Times New Roman" w:hAnsi="Times New Roman"/>
        </w:rPr>
        <w:t xml:space="preserve">Молодёжный  </w:t>
      </w:r>
      <w:r w:rsidRPr="00AA046E">
        <w:rPr>
          <w:rFonts w:ascii="Times New Roman" w:hAnsi="Times New Roman"/>
        </w:rPr>
        <w:t>Московской области</w:t>
      </w:r>
    </w:p>
    <w:p w:rsidR="000D7F2A" w:rsidRDefault="000D7F2A" w:rsidP="009B27D0">
      <w:pPr>
        <w:spacing w:after="0"/>
        <w:ind w:left="9212" w:right="-314" w:firstLine="700"/>
      </w:pPr>
      <w:r>
        <w:t>от  07.06 2013г.  № 111</w:t>
      </w:r>
    </w:p>
    <w:p w:rsidR="000D7F2A" w:rsidRDefault="000D7F2A" w:rsidP="009B27D0">
      <w:pPr>
        <w:spacing w:after="0" w:line="216" w:lineRule="auto"/>
        <w:jc w:val="center"/>
        <w:rPr>
          <w:b/>
          <w:sz w:val="24"/>
          <w:szCs w:val="24"/>
        </w:rPr>
      </w:pPr>
      <w:r>
        <w:rPr>
          <w:b/>
        </w:rPr>
        <w:t>Сведения</w:t>
      </w:r>
      <w:r>
        <w:rPr>
          <w:b/>
        </w:rPr>
        <w:br/>
        <w:t xml:space="preserve">о доходах, имуществе и обязательствах имущественного характера </w:t>
      </w:r>
    </w:p>
    <w:p w:rsidR="000D7F2A" w:rsidRDefault="000D7F2A" w:rsidP="009B27D0">
      <w:pPr>
        <w:spacing w:after="0"/>
        <w:ind w:left="2832" w:firstLine="708"/>
        <w:rPr>
          <w:b/>
        </w:rPr>
      </w:pPr>
      <w:r>
        <w:rPr>
          <w:b/>
        </w:rPr>
        <w:t>Руководителей муниципальных учреждений ЗАТО городской округ Молодёжный</w:t>
      </w:r>
    </w:p>
    <w:p w:rsidR="000D7F2A" w:rsidRDefault="000D7F2A" w:rsidP="009B27D0">
      <w:pPr>
        <w:spacing w:after="0" w:line="216" w:lineRule="auto"/>
        <w:jc w:val="center"/>
        <w:rPr>
          <w:b/>
        </w:rPr>
      </w:pPr>
      <w:r>
        <w:rPr>
          <w:b/>
        </w:rPr>
        <w:t>и членов их семей за период с 01.01.2014 г. по 31.12.2014г.</w:t>
      </w:r>
    </w:p>
    <w:p w:rsidR="000D7F2A" w:rsidRDefault="000D7F2A" w:rsidP="009B27D0">
      <w:pPr>
        <w:spacing w:line="216" w:lineRule="auto"/>
        <w:jc w:val="center"/>
        <w:rPr>
          <w:b/>
        </w:rPr>
      </w:pPr>
      <w:r>
        <w:rPr>
          <w:b/>
        </w:rPr>
        <w:t>для опубликования на официальном сайте городского округа</w:t>
      </w:r>
      <w:bookmarkStart w:id="0" w:name="_GoBack"/>
      <w:bookmarkEnd w:id="0"/>
      <w:r>
        <w:rPr>
          <w:b/>
        </w:rPr>
        <w:t xml:space="preserve"> Молодёжный  Московской области </w:t>
      </w:r>
    </w:p>
    <w:tbl>
      <w:tblPr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0"/>
        <w:gridCol w:w="1701"/>
        <w:gridCol w:w="1984"/>
        <w:gridCol w:w="1134"/>
        <w:gridCol w:w="1418"/>
        <w:gridCol w:w="1701"/>
        <w:gridCol w:w="1984"/>
        <w:gridCol w:w="1161"/>
        <w:gridCol w:w="1512"/>
      </w:tblGrid>
      <w:tr w:rsidR="000D7F2A" w:rsidRPr="00FB0DEB" w:rsidTr="00B8577F">
        <w:trPr>
          <w:trHeight w:val="144"/>
          <w:tblHeader/>
        </w:trPr>
        <w:tc>
          <w:tcPr>
            <w:tcW w:w="2660" w:type="dxa"/>
            <w:vMerge w:val="restart"/>
            <w:vAlign w:val="center"/>
          </w:tcPr>
          <w:p w:rsidR="000D7F2A" w:rsidRPr="00FB0DEB" w:rsidRDefault="000D7F2A" w:rsidP="00F0746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FB0DEB">
              <w:rPr>
                <w:rFonts w:ascii="Times New Roman" w:hAnsi="Times New Roman"/>
              </w:rPr>
              <w:t>Руководитель</w:t>
            </w:r>
          </w:p>
          <w:p w:rsidR="000D7F2A" w:rsidRPr="00FB0DEB" w:rsidRDefault="000D7F2A" w:rsidP="00F0746A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FB0DEB">
              <w:rPr>
                <w:rFonts w:ascii="Times New Roman" w:hAnsi="Times New Roman"/>
              </w:rPr>
              <w:t>муниципального учреждения</w:t>
            </w:r>
          </w:p>
          <w:p w:rsidR="000D7F2A" w:rsidRPr="0058651A" w:rsidRDefault="000D7F2A" w:rsidP="00F0746A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 xml:space="preserve"> должность, фамилия, имя, отчество </w:t>
            </w:r>
          </w:p>
        </w:tc>
        <w:tc>
          <w:tcPr>
            <w:tcW w:w="1701" w:type="dxa"/>
            <w:vMerge w:val="restart"/>
            <w:vAlign w:val="center"/>
          </w:tcPr>
          <w:p w:rsidR="000D7F2A" w:rsidRPr="0058651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Декларированный годовой доход (рублей)</w:t>
            </w:r>
          </w:p>
        </w:tc>
        <w:tc>
          <w:tcPr>
            <w:tcW w:w="6237" w:type="dxa"/>
            <w:gridSpan w:val="4"/>
          </w:tcPr>
          <w:p w:rsidR="000D7F2A" w:rsidRPr="0058651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3"/>
          </w:tcPr>
          <w:p w:rsidR="000D7F2A" w:rsidRPr="0058651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0D7F2A" w:rsidRPr="00FB0DEB" w:rsidTr="00B8577F">
        <w:trPr>
          <w:trHeight w:val="144"/>
          <w:tblHeader/>
        </w:trPr>
        <w:tc>
          <w:tcPr>
            <w:tcW w:w="2660" w:type="dxa"/>
            <w:vMerge/>
            <w:vAlign w:val="center"/>
          </w:tcPr>
          <w:p w:rsidR="000D7F2A" w:rsidRPr="0058651A" w:rsidRDefault="000D7F2A" w:rsidP="00D832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D7F2A" w:rsidRPr="0058651A" w:rsidRDefault="000D7F2A" w:rsidP="00D832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Площадь (кв.м)</w:t>
            </w:r>
          </w:p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Страна распо</w:t>
            </w:r>
            <w:r w:rsidRPr="00FB0DEB">
              <w:rPr>
                <w:rFonts w:ascii="Times New Roman" w:hAnsi="Times New Roman"/>
              </w:rPr>
              <w:softHyphen/>
              <w:t>ложения</w:t>
            </w:r>
          </w:p>
        </w:tc>
        <w:tc>
          <w:tcPr>
            <w:tcW w:w="1701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984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Вид  объектов недвижимости</w:t>
            </w:r>
          </w:p>
        </w:tc>
        <w:tc>
          <w:tcPr>
            <w:tcW w:w="1161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1512" w:type="dxa"/>
          </w:tcPr>
          <w:p w:rsidR="000D7F2A" w:rsidRPr="0058651A" w:rsidRDefault="000D7F2A" w:rsidP="00D8328E">
            <w:pPr>
              <w:spacing w:line="21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DEB">
              <w:rPr>
                <w:rFonts w:ascii="Times New Roman" w:hAnsi="Times New Roman"/>
              </w:rPr>
              <w:t>Страна распо</w:t>
            </w:r>
            <w:r w:rsidRPr="00FB0DEB">
              <w:rPr>
                <w:rFonts w:ascii="Times New Roman" w:hAnsi="Times New Roman"/>
              </w:rPr>
              <w:softHyphen/>
              <w:t>ложения</w:t>
            </w:r>
          </w:p>
        </w:tc>
      </w:tr>
      <w:tr w:rsidR="000D7F2A" w:rsidRPr="00FB0DEB" w:rsidTr="00860464">
        <w:trPr>
          <w:trHeight w:val="2474"/>
        </w:trPr>
        <w:tc>
          <w:tcPr>
            <w:tcW w:w="2660" w:type="dxa"/>
            <w:vAlign w:val="center"/>
          </w:tcPr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Директор МОУ СОШ ЗАТО городского округа Молодёжный</w:t>
            </w:r>
          </w:p>
          <w:p w:rsidR="000D7F2A" w:rsidRPr="00FB0DEB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Удальцова</w:t>
            </w:r>
          </w:p>
          <w:p w:rsidR="000D7F2A" w:rsidRPr="00FB0DEB" w:rsidRDefault="000D7F2A" w:rsidP="00E963E8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Марина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0DEB">
              <w:rPr>
                <w:rFonts w:ascii="Times New Roman" w:hAnsi="Times New Roman"/>
                <w:sz w:val="20"/>
                <w:szCs w:val="20"/>
              </w:rPr>
              <w:t>Алексеевна</w:t>
            </w:r>
          </w:p>
          <w:p w:rsidR="000D7F2A" w:rsidRPr="004A00F9" w:rsidRDefault="000D7F2A" w:rsidP="00E963E8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645565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(в том числе</w:t>
            </w:r>
          </w:p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пенсия</w:t>
            </w:r>
          </w:p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181320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 xml:space="preserve"> р.,</w:t>
            </w:r>
          </w:p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социальные</w:t>
            </w:r>
          </w:p>
          <w:p w:rsidR="000D7F2A" w:rsidRPr="004A00F9" w:rsidRDefault="000D7F2A" w:rsidP="004C29E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выплаты</w:t>
            </w:r>
          </w:p>
          <w:p w:rsidR="000D7F2A" w:rsidRPr="004A00F9" w:rsidRDefault="000D7F2A" w:rsidP="008D61C5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49831,35</w:t>
            </w:r>
            <w:r w:rsidRPr="004A00F9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0D7F2A" w:rsidRPr="004A00F9" w:rsidRDefault="000D7F2A" w:rsidP="00E963E8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D7F2A" w:rsidRPr="004A00F9" w:rsidRDefault="000D7F2A" w:rsidP="00E963E8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39,3</w:t>
            </w:r>
          </w:p>
        </w:tc>
        <w:tc>
          <w:tcPr>
            <w:tcW w:w="1418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984" w:type="dxa"/>
          </w:tcPr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социальный</w:t>
            </w:r>
          </w:p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найм</w:t>
            </w:r>
          </w:p>
          <w:p w:rsidR="000D7F2A" w:rsidRPr="008D61C5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1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66</w:t>
            </w:r>
            <w:r>
              <w:rPr>
                <w:rFonts w:ascii="Times New Roman" w:hAnsi="Times New Roman"/>
                <w:sz w:val="20"/>
                <w:szCs w:val="20"/>
              </w:rPr>
              <w:t>,3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39,3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2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7F2A" w:rsidRPr="00FB0DEB" w:rsidTr="00B8577F">
        <w:trPr>
          <w:trHeight w:val="144"/>
        </w:trPr>
        <w:tc>
          <w:tcPr>
            <w:tcW w:w="2660" w:type="dxa"/>
            <w:vAlign w:val="center"/>
          </w:tcPr>
          <w:p w:rsidR="000D7F2A" w:rsidRPr="00FB0DEB" w:rsidRDefault="000D7F2A" w:rsidP="0058456A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</w:tcPr>
          <w:p w:rsidR="000D7F2A" w:rsidRPr="004A00F9" w:rsidRDefault="000D7F2A" w:rsidP="00B8577F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1.185.059,98</w:t>
            </w:r>
          </w:p>
          <w:p w:rsidR="000D7F2A" w:rsidRPr="004A00F9" w:rsidRDefault="000D7F2A" w:rsidP="008D61C5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(в том числе пенсия</w:t>
            </w:r>
            <w:r>
              <w:rPr>
                <w:rFonts w:ascii="Times New Roman" w:hAnsi="Times New Roman"/>
                <w:sz w:val="20"/>
                <w:szCs w:val="20"/>
              </w:rPr>
              <w:t>)137487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984" w:type="dxa"/>
          </w:tcPr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Шкода</w:t>
            </w:r>
          </w:p>
          <w:p w:rsidR="000D7F2A" w:rsidRPr="004A00F9" w:rsidRDefault="000D7F2A" w:rsidP="008D61C5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  <w:lang w:val="en-US"/>
              </w:rPr>
              <w:t>Octa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na</w:t>
            </w:r>
            <w:r w:rsidRPr="004A00F9">
              <w:rPr>
                <w:rFonts w:ascii="Times New Roman" w:hAnsi="Times New Roman"/>
                <w:sz w:val="20"/>
                <w:szCs w:val="20"/>
                <w:lang w:val="en-US"/>
              </w:rPr>
              <w:t>FL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 xml:space="preserve"> 1.6</w:t>
            </w:r>
          </w:p>
        </w:tc>
        <w:tc>
          <w:tcPr>
            <w:tcW w:w="1984" w:type="dxa"/>
          </w:tcPr>
          <w:p w:rsidR="000D7F2A" w:rsidRPr="004A00F9" w:rsidRDefault="000D7F2A" w:rsidP="00B8577F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D7F2A" w:rsidRPr="004A00F9" w:rsidRDefault="000D7F2A" w:rsidP="00B8577F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социальный</w:t>
            </w:r>
          </w:p>
          <w:p w:rsidR="000D7F2A" w:rsidRPr="004A00F9" w:rsidRDefault="000D7F2A" w:rsidP="00B8577F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найм</w:t>
            </w:r>
          </w:p>
          <w:p w:rsidR="000D7F2A" w:rsidRPr="004A00F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1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8D61C5">
            <w:pPr>
              <w:spacing w:line="21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66,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12" w:type="dxa"/>
          </w:tcPr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0D7F2A" w:rsidRPr="00FB0DEB" w:rsidTr="006C4B89">
        <w:trPr>
          <w:trHeight w:val="1326"/>
        </w:trPr>
        <w:tc>
          <w:tcPr>
            <w:tcW w:w="2660" w:type="dxa"/>
            <w:vAlign w:val="center"/>
          </w:tcPr>
          <w:p w:rsidR="000D7F2A" w:rsidRPr="00FB0DEB" w:rsidRDefault="000D7F2A" w:rsidP="003F702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</w:p>
          <w:p w:rsidR="000D7F2A" w:rsidRPr="00FB0DEB" w:rsidRDefault="000D7F2A" w:rsidP="003F702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МОУДОД</w:t>
            </w:r>
          </w:p>
          <w:p w:rsidR="000D7F2A" w:rsidRPr="00FB0DEB" w:rsidRDefault="000D7F2A" w:rsidP="003F702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«Детская школа искусств» городского округа Молодёжный</w:t>
            </w:r>
          </w:p>
          <w:p w:rsidR="000D7F2A" w:rsidRPr="00FB0DEB" w:rsidRDefault="000D7F2A" w:rsidP="003F702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Олейникова Виктория Николаевна</w:t>
            </w:r>
          </w:p>
          <w:p w:rsidR="000D7F2A" w:rsidRPr="00FB0DEB" w:rsidRDefault="000D7F2A" w:rsidP="003F702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b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801148,30</w:t>
            </w:r>
          </w:p>
          <w:p w:rsidR="000D7F2A" w:rsidRPr="003F7020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Садовый участок</w:t>
            </w: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0D7F2A" w:rsidRDefault="000D7F2A" w:rsidP="003F7020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  <w:p w:rsidR="000D7F2A" w:rsidRDefault="000D7F2A" w:rsidP="003F7020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0D7F2A" w:rsidRDefault="000D7F2A" w:rsidP="003F7020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D7F2A" w:rsidRPr="0058651A" w:rsidRDefault="000D7F2A" w:rsidP="003F7020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39,1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64,1</w:t>
            </w:r>
          </w:p>
        </w:tc>
        <w:tc>
          <w:tcPr>
            <w:tcW w:w="1418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:rsidR="000D7F2A" w:rsidRPr="004A00F9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7F2A" w:rsidRPr="004A00F9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A00F9">
              <w:rPr>
                <w:rFonts w:ascii="Times New Roman" w:hAnsi="Times New Roman"/>
                <w:sz w:val="20"/>
                <w:szCs w:val="20"/>
                <w:lang w:val="en-US"/>
              </w:rPr>
              <w:t>VolksW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>А</w:t>
            </w:r>
            <w:r w:rsidRPr="004A00F9">
              <w:rPr>
                <w:rFonts w:ascii="Times New Roman" w:hAnsi="Times New Roman"/>
                <w:sz w:val="20"/>
                <w:szCs w:val="20"/>
                <w:lang w:val="en-US"/>
              </w:rPr>
              <w:t>DEN</w:t>
            </w:r>
          </w:p>
          <w:p w:rsidR="000D7F2A" w:rsidRPr="004A00F9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D7F2A" w:rsidRPr="006C4B89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4A00F9">
              <w:rPr>
                <w:rFonts w:ascii="Times New Roman" w:hAnsi="Times New Roman"/>
                <w:sz w:val="20"/>
                <w:szCs w:val="20"/>
                <w:lang w:val="en-US"/>
              </w:rPr>
              <w:t>TIGUAN</w:t>
            </w:r>
          </w:p>
        </w:tc>
        <w:tc>
          <w:tcPr>
            <w:tcW w:w="1984" w:type="dxa"/>
          </w:tcPr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Pr="006C4B89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Pr="009725EE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0D7F2A" w:rsidRDefault="000D7F2A" w:rsidP="007368FF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</w:tr>
      <w:tr w:rsidR="000D7F2A" w:rsidRPr="00FB0DEB" w:rsidTr="00C55929">
        <w:trPr>
          <w:trHeight w:val="1416"/>
        </w:trPr>
        <w:tc>
          <w:tcPr>
            <w:tcW w:w="2660" w:type="dxa"/>
            <w:vAlign w:val="center"/>
          </w:tcPr>
          <w:p w:rsidR="000D7F2A" w:rsidRPr="00FB0DEB" w:rsidRDefault="000D7F2A" w:rsidP="00F6461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Заведующая  МДОУ детский сад общеразвивающего вида № 39 городского округа Молодёжный</w:t>
            </w:r>
          </w:p>
          <w:p w:rsidR="000D7F2A" w:rsidRPr="00FB0DEB" w:rsidRDefault="000D7F2A" w:rsidP="00F6461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Туркова</w:t>
            </w:r>
          </w:p>
          <w:p w:rsidR="000D7F2A" w:rsidRPr="00FB0DEB" w:rsidRDefault="000D7F2A" w:rsidP="00B47FE2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Ольга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0DEB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  <w:p w:rsidR="000D7F2A" w:rsidRPr="00FB0DEB" w:rsidRDefault="000D7F2A" w:rsidP="00F6461E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Default="000D7F2A" w:rsidP="009E717C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772276,88 в том числе компенсация по оплате жилья</w:t>
            </w:r>
          </w:p>
          <w:p w:rsidR="000D7F2A" w:rsidRPr="00F6461E" w:rsidRDefault="000D7F2A" w:rsidP="009E717C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41402,92</w:t>
            </w:r>
          </w:p>
        </w:tc>
        <w:tc>
          <w:tcPr>
            <w:tcW w:w="1984" w:type="dxa"/>
          </w:tcPr>
          <w:p w:rsidR="000D7F2A" w:rsidRDefault="000D7F2A" w:rsidP="00F6461E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Садовый участок</w:t>
            </w:r>
          </w:p>
          <w:p w:rsidR="000D7F2A" w:rsidRDefault="000D7F2A" w:rsidP="00F6461E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(1/3 доли)</w:t>
            </w:r>
          </w:p>
          <w:p w:rsidR="000D7F2A" w:rsidRDefault="000D7F2A" w:rsidP="00834703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  <w:p w:rsidR="000D7F2A" w:rsidRDefault="000D7F2A" w:rsidP="00834703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0D7F2A" w:rsidRDefault="000D7F2A" w:rsidP="009E5EAF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56,80</w:t>
            </w:r>
          </w:p>
          <w:p w:rsidR="000D7F2A" w:rsidRDefault="000D7F2A" w:rsidP="009E5EAF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37,6</w:t>
            </w:r>
          </w:p>
        </w:tc>
        <w:tc>
          <w:tcPr>
            <w:tcW w:w="1418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:rsidR="000D7F2A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6C4B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984" w:type="dxa"/>
          </w:tcPr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Pr="009E5EAF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D8328E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0D7F2A" w:rsidRPr="009E5EAF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Pr="009725EE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D7F2A" w:rsidRPr="00FB0DEB" w:rsidTr="00C55929">
        <w:trPr>
          <w:trHeight w:val="871"/>
        </w:trPr>
        <w:tc>
          <w:tcPr>
            <w:tcW w:w="2660" w:type="dxa"/>
            <w:vAlign w:val="center"/>
          </w:tcPr>
          <w:p w:rsidR="000D7F2A" w:rsidRPr="00FB0DEB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0D7F2A" w:rsidRPr="00FB0DEB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92054,94</w:t>
            </w: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Садовый участок</w:t>
            </w: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(1/3 доли)</w:t>
            </w:r>
          </w:p>
        </w:tc>
        <w:tc>
          <w:tcPr>
            <w:tcW w:w="1134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604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56,80</w:t>
            </w:r>
          </w:p>
        </w:tc>
        <w:tc>
          <w:tcPr>
            <w:tcW w:w="1418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D7F2A" w:rsidRPr="008B5753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4A00F9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0F9">
              <w:rPr>
                <w:rFonts w:ascii="Times New Roman" w:hAnsi="Times New Roman"/>
                <w:sz w:val="20"/>
                <w:szCs w:val="20"/>
              </w:rPr>
              <w:t>Ниссан-ИКС-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4A00F9">
              <w:rPr>
                <w:rFonts w:ascii="Times New Roman" w:hAnsi="Times New Roman"/>
                <w:sz w:val="20"/>
                <w:szCs w:val="20"/>
              </w:rPr>
              <w:t>рейл</w:t>
            </w:r>
          </w:p>
          <w:p w:rsidR="000D7F2A" w:rsidRDefault="000D7F2A" w:rsidP="004A00F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984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Pr="009E5EAF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D7F2A" w:rsidRPr="00FB0DEB" w:rsidTr="007565A3">
        <w:trPr>
          <w:trHeight w:val="1059"/>
        </w:trPr>
        <w:tc>
          <w:tcPr>
            <w:tcW w:w="2660" w:type="dxa"/>
            <w:vAlign w:val="center"/>
          </w:tcPr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Заведующая МУК  «Библиотека городской округ Молодёжный»</w:t>
            </w:r>
          </w:p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Есина Татьяна Павловна</w:t>
            </w:r>
          </w:p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312471,41</w:t>
            </w: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(1/4 доли)</w:t>
            </w: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(1/4 доли)</w:t>
            </w: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(4/5 доли)</w:t>
            </w:r>
          </w:p>
        </w:tc>
        <w:tc>
          <w:tcPr>
            <w:tcW w:w="1134" w:type="dxa"/>
          </w:tcPr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1360</w:t>
            </w: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45,4</w:t>
            </w: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418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984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0D7F2A" w:rsidRPr="009E5EAF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D7F2A" w:rsidRPr="00FB0DEB" w:rsidTr="009063B9">
        <w:trPr>
          <w:trHeight w:val="760"/>
        </w:trPr>
        <w:tc>
          <w:tcPr>
            <w:tcW w:w="2660" w:type="dxa"/>
            <w:vAlign w:val="center"/>
          </w:tcPr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</w:tcPr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120000,00</w:t>
            </w:r>
          </w:p>
        </w:tc>
        <w:tc>
          <w:tcPr>
            <w:tcW w:w="1984" w:type="dxa"/>
          </w:tcPr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418" w:type="dxa"/>
          </w:tcPr>
          <w:p w:rsidR="000D7F2A" w:rsidRPr="001E120C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Опель-Астра</w:t>
            </w: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Газель</w:t>
            </w:r>
          </w:p>
        </w:tc>
        <w:tc>
          <w:tcPr>
            <w:tcW w:w="1984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безвозмездное пользование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7F2A" w:rsidRPr="009E5EAF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E120C">
              <w:rPr>
                <w:rFonts w:ascii="Times New Roman" w:hAnsi="Times New Roman"/>
                <w:sz w:val="24"/>
                <w:szCs w:val="24"/>
              </w:rPr>
              <w:t>41,0</w:t>
            </w: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0D7F2A" w:rsidRPr="00FB0DEB" w:rsidTr="006C4B89">
        <w:trPr>
          <w:trHeight w:val="1326"/>
        </w:trPr>
        <w:tc>
          <w:tcPr>
            <w:tcW w:w="2660" w:type="dxa"/>
            <w:vAlign w:val="center"/>
          </w:tcPr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0DEB">
              <w:rPr>
                <w:rFonts w:ascii="Times New Roman" w:hAnsi="Times New Roman"/>
                <w:sz w:val="20"/>
                <w:szCs w:val="20"/>
              </w:rPr>
              <w:t>дочь</w:t>
            </w:r>
          </w:p>
          <w:p w:rsidR="000D7F2A" w:rsidRPr="00FB0DEB" w:rsidRDefault="000D7F2A" w:rsidP="008B342B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F6461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984" w:type="dxa"/>
          </w:tcPr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D7F2A" w:rsidRDefault="000D7F2A" w:rsidP="00B22321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(1/5доли)</w:t>
            </w:r>
          </w:p>
        </w:tc>
        <w:tc>
          <w:tcPr>
            <w:tcW w:w="1134" w:type="dxa"/>
          </w:tcPr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152051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41,0</w:t>
            </w:r>
          </w:p>
        </w:tc>
        <w:tc>
          <w:tcPr>
            <w:tcW w:w="1418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984" w:type="dxa"/>
          </w:tcPr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9E5EAF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61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D7F2A" w:rsidRPr="009E5EAF" w:rsidRDefault="000D7F2A" w:rsidP="00D8328E">
            <w:pPr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</w:tcPr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  <w:p w:rsidR="000D7F2A" w:rsidRDefault="000D7F2A" w:rsidP="00D8328E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0D7F2A" w:rsidRDefault="000D7F2A"/>
    <w:p w:rsidR="000D7F2A" w:rsidRDefault="000D7F2A"/>
    <w:p w:rsidR="000D7F2A" w:rsidRDefault="000D7F2A"/>
    <w:sectPr w:rsidR="000D7F2A" w:rsidSect="00B1181F">
      <w:pgSz w:w="16834" w:h="11909" w:orient="landscape" w:code="9"/>
      <w:pgMar w:top="567" w:right="851" w:bottom="851" w:left="737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6E"/>
    <w:rsid w:val="000A1553"/>
    <w:rsid w:val="000D7F2A"/>
    <w:rsid w:val="000E4722"/>
    <w:rsid w:val="00106A06"/>
    <w:rsid w:val="00152051"/>
    <w:rsid w:val="001E120C"/>
    <w:rsid w:val="002422DB"/>
    <w:rsid w:val="002D14E0"/>
    <w:rsid w:val="00343291"/>
    <w:rsid w:val="003901DF"/>
    <w:rsid w:val="0039578C"/>
    <w:rsid w:val="003D10E6"/>
    <w:rsid w:val="003F7020"/>
    <w:rsid w:val="004A00F9"/>
    <w:rsid w:val="004C29EA"/>
    <w:rsid w:val="00505751"/>
    <w:rsid w:val="00505893"/>
    <w:rsid w:val="00535C51"/>
    <w:rsid w:val="0058456A"/>
    <w:rsid w:val="0058651A"/>
    <w:rsid w:val="006C4B89"/>
    <w:rsid w:val="006F187B"/>
    <w:rsid w:val="007045C1"/>
    <w:rsid w:val="007368FF"/>
    <w:rsid w:val="007565A3"/>
    <w:rsid w:val="007A6179"/>
    <w:rsid w:val="007C6B8C"/>
    <w:rsid w:val="007E4BF0"/>
    <w:rsid w:val="00834703"/>
    <w:rsid w:val="00845099"/>
    <w:rsid w:val="00860464"/>
    <w:rsid w:val="008B25B8"/>
    <w:rsid w:val="008B342B"/>
    <w:rsid w:val="008B5753"/>
    <w:rsid w:val="008D504E"/>
    <w:rsid w:val="008D61C5"/>
    <w:rsid w:val="009063B9"/>
    <w:rsid w:val="009725EE"/>
    <w:rsid w:val="009B27D0"/>
    <w:rsid w:val="009D23D0"/>
    <w:rsid w:val="009E5EAF"/>
    <w:rsid w:val="009E717C"/>
    <w:rsid w:val="00A30C26"/>
    <w:rsid w:val="00A3410C"/>
    <w:rsid w:val="00A37AD9"/>
    <w:rsid w:val="00A472D8"/>
    <w:rsid w:val="00AA046E"/>
    <w:rsid w:val="00B1181F"/>
    <w:rsid w:val="00B22321"/>
    <w:rsid w:val="00B47FE2"/>
    <w:rsid w:val="00B8577F"/>
    <w:rsid w:val="00B9758E"/>
    <w:rsid w:val="00BB35DE"/>
    <w:rsid w:val="00C116A6"/>
    <w:rsid w:val="00C27D2C"/>
    <w:rsid w:val="00C55929"/>
    <w:rsid w:val="00C935B9"/>
    <w:rsid w:val="00C95B0F"/>
    <w:rsid w:val="00CA0C26"/>
    <w:rsid w:val="00CB29A6"/>
    <w:rsid w:val="00CD2529"/>
    <w:rsid w:val="00D05648"/>
    <w:rsid w:val="00D73BB6"/>
    <w:rsid w:val="00D8328E"/>
    <w:rsid w:val="00E963E8"/>
    <w:rsid w:val="00ED7FEE"/>
    <w:rsid w:val="00F0746A"/>
    <w:rsid w:val="00F35028"/>
    <w:rsid w:val="00F6461E"/>
    <w:rsid w:val="00F77AE8"/>
    <w:rsid w:val="00F81C23"/>
    <w:rsid w:val="00FB0DEB"/>
    <w:rsid w:val="00FD2482"/>
    <w:rsid w:val="00FD5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2D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09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689</TotalTime>
  <Pages>2</Pages>
  <Words>356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21</cp:revision>
  <cp:lastPrinted>2002-01-19T05:44:00Z</cp:lastPrinted>
  <dcterms:created xsi:type="dcterms:W3CDTF">2013-06-09T09:22:00Z</dcterms:created>
  <dcterms:modified xsi:type="dcterms:W3CDTF">2015-06-23T07:47:00Z</dcterms:modified>
</cp:coreProperties>
</file>