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46C" w:rsidRPr="00403EE9" w:rsidRDefault="005B646C" w:rsidP="00722A7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AB6484">
        <w:rPr>
          <w:rFonts w:ascii="Times New Roman" w:hAnsi="Times New Roman"/>
          <w:sz w:val="28"/>
          <w:szCs w:val="28"/>
        </w:rPr>
        <w:t xml:space="preserve"> </w:t>
      </w:r>
      <w:r w:rsidRPr="00AB6484">
        <w:rPr>
          <w:rFonts w:ascii="Times New Roman" w:hAnsi="Times New Roman"/>
          <w:b/>
          <w:sz w:val="28"/>
          <w:szCs w:val="28"/>
        </w:rPr>
        <w:t>«</w:t>
      </w:r>
      <w:r w:rsidRPr="00403EE9">
        <w:rPr>
          <w:rFonts w:ascii="Times New Roman" w:hAnsi="Times New Roman"/>
          <w:b/>
          <w:sz w:val="28"/>
          <w:szCs w:val="28"/>
        </w:rPr>
        <w:t>УТВЕРЖДАЮ»</w:t>
      </w:r>
    </w:p>
    <w:p w:rsidR="005B646C" w:rsidRPr="00403EE9" w:rsidRDefault="005B646C" w:rsidP="00722A7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03EE9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Pr="00403EE9">
        <w:rPr>
          <w:rFonts w:ascii="Times New Roman" w:hAnsi="Times New Roman"/>
          <w:b/>
          <w:sz w:val="28"/>
          <w:szCs w:val="28"/>
        </w:rPr>
        <w:t>Руководитель Администрации</w:t>
      </w:r>
    </w:p>
    <w:p w:rsidR="005B646C" w:rsidRPr="00403EE9" w:rsidRDefault="005B646C" w:rsidP="00722A7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03EE9"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</w:t>
      </w:r>
      <w:r w:rsidRPr="00403EE9">
        <w:rPr>
          <w:rFonts w:ascii="Times New Roman" w:hAnsi="Times New Roman"/>
          <w:b/>
          <w:sz w:val="28"/>
          <w:szCs w:val="28"/>
        </w:rPr>
        <w:t>ЗАТО городской округ Молодежный</w:t>
      </w:r>
    </w:p>
    <w:p w:rsidR="005B646C" w:rsidRPr="00403EE9" w:rsidRDefault="005B646C" w:rsidP="00403EE9">
      <w:pPr>
        <w:spacing w:after="0" w:line="240" w:lineRule="auto"/>
        <w:ind w:left="2124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Pr="00403EE9">
        <w:rPr>
          <w:rFonts w:ascii="Times New Roman" w:hAnsi="Times New Roman"/>
          <w:b/>
          <w:sz w:val="28"/>
          <w:szCs w:val="28"/>
        </w:rPr>
        <w:t xml:space="preserve">Московской области   </w:t>
      </w:r>
    </w:p>
    <w:p w:rsidR="005B646C" w:rsidRPr="00403EE9" w:rsidRDefault="005B646C" w:rsidP="00722A7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8"/>
          <w:szCs w:val="28"/>
        </w:rPr>
      </w:pPr>
      <w:r w:rsidRPr="00403EE9">
        <w:rPr>
          <w:rFonts w:ascii="Times New Roman" w:hAnsi="Times New Roman"/>
          <w:b/>
          <w:sz w:val="28"/>
          <w:szCs w:val="28"/>
        </w:rPr>
        <w:t xml:space="preserve">   </w:t>
      </w:r>
    </w:p>
    <w:p w:rsidR="005B646C" w:rsidRDefault="005B646C" w:rsidP="00722A7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ab/>
        <w:t xml:space="preserve">               </w:t>
      </w:r>
      <w:r w:rsidRPr="00AB6484">
        <w:rPr>
          <w:rFonts w:ascii="Times New Roman" w:hAnsi="Times New Roman"/>
          <w:sz w:val="28"/>
          <w:szCs w:val="28"/>
        </w:rPr>
        <w:t xml:space="preserve"> </w:t>
      </w:r>
      <w:r w:rsidRPr="00AB6484">
        <w:rPr>
          <w:rFonts w:ascii="Times New Roman" w:hAnsi="Times New Roman"/>
          <w:b/>
          <w:sz w:val="28"/>
          <w:szCs w:val="28"/>
        </w:rPr>
        <w:t>__________________</w:t>
      </w:r>
      <w:r w:rsidRPr="00403EE9">
        <w:rPr>
          <w:rFonts w:ascii="Times New Roman" w:hAnsi="Times New Roman"/>
          <w:b/>
          <w:sz w:val="28"/>
          <w:szCs w:val="28"/>
        </w:rPr>
        <w:t xml:space="preserve">     И.С.Дербенев</w:t>
      </w:r>
    </w:p>
    <w:p w:rsidR="005B646C" w:rsidRDefault="005B646C" w:rsidP="00722A7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5B646C" w:rsidRPr="00403EE9" w:rsidRDefault="005B646C" w:rsidP="00722A7A">
      <w:pPr>
        <w:spacing w:after="0" w:line="240" w:lineRule="auto"/>
        <w:ind w:left="2124"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«08» апреля 2017 года</w:t>
      </w:r>
    </w:p>
    <w:p w:rsidR="005B646C" w:rsidRPr="00403EE9" w:rsidRDefault="005B646C" w:rsidP="00722A7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03EE9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Pr="00403EE9">
        <w:rPr>
          <w:rFonts w:ascii="Times New Roman" w:hAnsi="Times New Roman"/>
          <w:sz w:val="28"/>
          <w:szCs w:val="28"/>
        </w:rPr>
        <w:tab/>
      </w:r>
      <w:r w:rsidRPr="00403EE9">
        <w:rPr>
          <w:rFonts w:ascii="Times New Roman" w:hAnsi="Times New Roman"/>
          <w:sz w:val="28"/>
          <w:szCs w:val="28"/>
        </w:rPr>
        <w:tab/>
        <w:t xml:space="preserve"> </w:t>
      </w:r>
    </w:p>
    <w:p w:rsidR="005B646C" w:rsidRPr="00403EE9" w:rsidRDefault="005B646C" w:rsidP="00722A7A">
      <w:pPr>
        <w:jc w:val="center"/>
        <w:rPr>
          <w:rFonts w:ascii="Times New Roman" w:hAnsi="Times New Roman"/>
          <w:b/>
          <w:sz w:val="28"/>
          <w:szCs w:val="28"/>
        </w:rPr>
      </w:pPr>
      <w:r w:rsidRPr="00403EE9">
        <w:rPr>
          <w:rFonts w:ascii="Times New Roman" w:hAnsi="Times New Roman"/>
          <w:b/>
          <w:sz w:val="28"/>
          <w:szCs w:val="28"/>
        </w:rPr>
        <w:t>СПИСОК</w:t>
      </w:r>
    </w:p>
    <w:p w:rsidR="005B646C" w:rsidRDefault="005B646C" w:rsidP="00722A7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Pr="00403EE9">
        <w:rPr>
          <w:rFonts w:ascii="Times New Roman" w:hAnsi="Times New Roman"/>
          <w:b/>
          <w:sz w:val="28"/>
          <w:szCs w:val="28"/>
        </w:rPr>
        <w:t>раждан</w:t>
      </w:r>
      <w:r>
        <w:rPr>
          <w:rFonts w:ascii="Times New Roman" w:hAnsi="Times New Roman"/>
          <w:b/>
          <w:sz w:val="28"/>
          <w:szCs w:val="28"/>
        </w:rPr>
        <w:t>,</w:t>
      </w:r>
      <w:r w:rsidRPr="00403EE9">
        <w:rPr>
          <w:rFonts w:ascii="Times New Roman" w:hAnsi="Times New Roman"/>
          <w:b/>
          <w:sz w:val="28"/>
          <w:szCs w:val="28"/>
        </w:rPr>
        <w:t xml:space="preserve"> нуждающихся в жилых помещениях,  предоставляемых по договорам социального найма, проживающи</w:t>
      </w:r>
      <w:r>
        <w:rPr>
          <w:rFonts w:ascii="Times New Roman" w:hAnsi="Times New Roman"/>
          <w:b/>
          <w:sz w:val="28"/>
          <w:szCs w:val="28"/>
        </w:rPr>
        <w:t>х</w:t>
      </w:r>
      <w:r w:rsidRPr="00403EE9">
        <w:rPr>
          <w:rFonts w:ascii="Times New Roman" w:hAnsi="Times New Roman"/>
          <w:b/>
          <w:sz w:val="28"/>
          <w:szCs w:val="28"/>
        </w:rPr>
        <w:t xml:space="preserve"> на территории ЗАТО городской округ Молодежный Московской области по состоянию </w:t>
      </w:r>
    </w:p>
    <w:p w:rsidR="005B646C" w:rsidRPr="00403EE9" w:rsidRDefault="005B646C" w:rsidP="00722A7A">
      <w:pPr>
        <w:jc w:val="center"/>
        <w:rPr>
          <w:rFonts w:ascii="Times New Roman" w:hAnsi="Times New Roman"/>
          <w:b/>
          <w:sz w:val="28"/>
          <w:szCs w:val="28"/>
        </w:rPr>
      </w:pPr>
      <w:r w:rsidRPr="00403EE9">
        <w:rPr>
          <w:rFonts w:ascii="Times New Roman" w:hAnsi="Times New Roman"/>
          <w:b/>
          <w:sz w:val="28"/>
          <w:szCs w:val="28"/>
        </w:rPr>
        <w:t>на 08.04.2017 года</w:t>
      </w:r>
    </w:p>
    <w:tbl>
      <w:tblPr>
        <w:tblW w:w="10340" w:type="dxa"/>
        <w:tblInd w:w="-5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90"/>
        <w:gridCol w:w="1100"/>
        <w:gridCol w:w="1650"/>
        <w:gridCol w:w="990"/>
        <w:gridCol w:w="1650"/>
        <w:gridCol w:w="2580"/>
        <w:gridCol w:w="1380"/>
      </w:tblGrid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очереди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льготной очереди</w:t>
            </w:r>
          </w:p>
        </w:tc>
        <w:tc>
          <w:tcPr>
            <w:tcW w:w="1650" w:type="dxa"/>
          </w:tcPr>
          <w:p w:rsidR="005B646C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Фамилия, </w:t>
            </w:r>
          </w:p>
          <w:p w:rsidR="005B646C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имя,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отчество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членов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семьи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Адрес заявителя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 п. Молодежный</w:t>
            </w: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Краткая характеристика занимаемого жилого помещения</w:t>
            </w:r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подачи заявления 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Алекса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дрова Любовь Анатольевна 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2-комнатная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41,2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41,2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27,3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27,3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16.08.2004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Кузик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Мария Петровна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2-комнатная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42,1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42,1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28,0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28,0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16.11.2004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Матвеева Раиса Павловна 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2-комнатная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46,7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46,7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27,1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27,1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22.11.2004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Якушева Мария Петровна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2-комнатная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46,9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46,9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27,2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27,2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22.11.2004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Васильева Ирина Ивановна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1-комнатная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31,0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31,0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14,3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14,3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10.12.2004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Острикова Светлана Анато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л</w:t>
            </w: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ьевна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общ.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15,0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15,0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21.01.2005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Куделин Андрей Федорович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2-комнатная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40,8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40,8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28,4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28,4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20.11.2008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Коваленко Наталья Геннадиевна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общ.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18,0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18,0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17.03.2009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Акулич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Елена Анатольевна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1-комнатная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31,1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31,1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17,8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17,8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26.06.2009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Кондратенко Наталья Витальевна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общ.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15,0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15,0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18.03.2010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Лапинская Надежна Викторовна 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3-комнатная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56,0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56,0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42,6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42,6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14.02.2011 г. 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Куранина Светлана Анатольевна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2-х комнатная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44,5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44,5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28,0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28,0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25.02.2011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13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Кузнецова Елена Александровна 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2-комнатная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55,1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55,1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  <w:r w:rsidRPr="007C454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28,5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28,5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28.02.2011 г. 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14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Жуковская Светлана Семёновна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общ.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</w:t>
            </w:r>
            <w:r w:rsidRPr="007C4544">
              <w:rPr>
                <w:rFonts w:ascii="Times New Roman" w:hAnsi="Times New Roman"/>
                <w:sz w:val="20"/>
                <w:szCs w:val="20"/>
              </w:rPr>
              <w:t>илая площадь-</w:t>
            </w:r>
            <w:smartTag w:uri="urn:schemas-microsoft-com:office:smarttags" w:element="metricconverter">
              <w:smartTagPr>
                <w:attr w:name="ProductID" w:val="16,1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16,1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04.03.2011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Кошкарова Елена Владимировна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1(4 семьи 7 чел)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2-комнатная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45,3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45,3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28,6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28,6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20.07.2011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Ревякина Татьяна Ивановна 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общ.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</w:t>
            </w:r>
            <w:r w:rsidRPr="007C4544">
              <w:rPr>
                <w:rFonts w:ascii="Times New Roman" w:hAnsi="Times New Roman"/>
                <w:sz w:val="20"/>
                <w:szCs w:val="20"/>
              </w:rPr>
              <w:t>илая площадь-</w:t>
            </w:r>
            <w:smartTag w:uri="urn:schemas-microsoft-com:office:smarttags" w:element="metricconverter">
              <w:smartTagPr>
                <w:attr w:name="ProductID" w:val="21,8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21,8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23.12.2011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17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Копачевская Аксана Ивановна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общ.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</w:t>
            </w:r>
            <w:r w:rsidRPr="007C4544">
              <w:rPr>
                <w:rFonts w:ascii="Times New Roman" w:hAnsi="Times New Roman"/>
                <w:sz w:val="20"/>
                <w:szCs w:val="20"/>
              </w:rPr>
              <w:t>илая площадь-</w:t>
            </w:r>
            <w:smartTag w:uri="urn:schemas-microsoft-com:office:smarttags" w:element="metricconverter">
              <w:smartTagPr>
                <w:attr w:name="ProductID" w:val="36,0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36,0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26.12.2011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18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Куранина Елена Николаевна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2-комнатная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53,2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53,2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28,6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28,6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20.07.2012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19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Сень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Анна Александровна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2-комнатная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42,1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42,1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27,6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27,6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11.12.2012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7C454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Бочкарева Ольга Петровна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1-комнатная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31,8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31,8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18,9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18,9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23.04.2013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7C454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Рубцова Вероника Александровна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2-комнатная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41,4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41,4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27,5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27,5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22.10.2013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22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Герасименко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Светлана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Ивановна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общ.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</w:t>
            </w:r>
            <w:r w:rsidRPr="007C4544">
              <w:rPr>
                <w:rFonts w:ascii="Times New Roman" w:hAnsi="Times New Roman"/>
                <w:sz w:val="20"/>
                <w:szCs w:val="20"/>
              </w:rPr>
              <w:t>илая площадь-</w:t>
            </w:r>
            <w:smartTag w:uri="urn:schemas-microsoft-com:office:smarttags" w:element="metricconverter">
              <w:smartTagPr>
                <w:attr w:name="ProductID" w:val="16,2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16,2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20.11.2014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23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Михальчева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Мария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Александровна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2-комнатная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44,7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44,7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29,1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29,1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29.07.15 г.</w:t>
            </w:r>
          </w:p>
        </w:tc>
      </w:tr>
      <w:tr w:rsidR="005B646C" w:rsidRPr="003543EE" w:rsidTr="007C4544"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24</w:t>
            </w:r>
          </w:p>
        </w:tc>
        <w:tc>
          <w:tcPr>
            <w:tcW w:w="110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 xml:space="preserve">Кочуров 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Андрей Владимирович</w:t>
            </w:r>
          </w:p>
        </w:tc>
        <w:tc>
          <w:tcPr>
            <w:tcW w:w="99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544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65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1-комнатная</w:t>
            </w:r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31,3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31,3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жилая площадь-</w:t>
            </w:r>
            <w:smartTag w:uri="urn:schemas-microsoft-com:office:smarttags" w:element="metricconverter">
              <w:smartTagPr>
                <w:attr w:name="ProductID" w:val="17,9 м2"/>
              </w:smartTagPr>
              <w:r w:rsidRPr="007C4544">
                <w:rPr>
                  <w:rFonts w:ascii="Times New Roman" w:hAnsi="Times New Roman"/>
                  <w:sz w:val="20"/>
                  <w:szCs w:val="20"/>
                </w:rPr>
                <w:t>17,9 м</w:t>
              </w:r>
              <w:r w:rsidRPr="007C4544">
                <w:rPr>
                  <w:rFonts w:ascii="Times New Roman" w:hAnsi="Times New Roman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380" w:type="dxa"/>
          </w:tcPr>
          <w:p w:rsidR="005B646C" w:rsidRPr="007C4544" w:rsidRDefault="005B646C" w:rsidP="003543E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544">
              <w:rPr>
                <w:rFonts w:ascii="Times New Roman" w:hAnsi="Times New Roman"/>
                <w:sz w:val="20"/>
                <w:szCs w:val="20"/>
              </w:rPr>
              <w:t>19.12.2016 г.</w:t>
            </w:r>
          </w:p>
        </w:tc>
      </w:tr>
    </w:tbl>
    <w:p w:rsidR="005B646C" w:rsidRPr="00722A7A" w:rsidRDefault="005B646C" w:rsidP="00722A7A">
      <w:pPr>
        <w:jc w:val="center"/>
        <w:rPr>
          <w:rFonts w:ascii="Times New Roman" w:hAnsi="Times New Roman"/>
          <w:b/>
          <w:sz w:val="24"/>
          <w:szCs w:val="24"/>
        </w:rPr>
      </w:pPr>
    </w:p>
    <w:p w:rsidR="005B646C" w:rsidRPr="00722A7A" w:rsidRDefault="005B646C" w:rsidP="00722A7A">
      <w:pPr>
        <w:jc w:val="center"/>
        <w:rPr>
          <w:rFonts w:ascii="Times New Roman" w:hAnsi="Times New Roman"/>
          <w:b/>
          <w:sz w:val="24"/>
          <w:szCs w:val="24"/>
        </w:rPr>
      </w:pPr>
    </w:p>
    <w:p w:rsidR="005B646C" w:rsidRPr="00722A7A" w:rsidRDefault="005B646C" w:rsidP="00722A7A">
      <w:pPr>
        <w:spacing w:after="0"/>
        <w:rPr>
          <w:rFonts w:ascii="Times New Roman" w:hAnsi="Times New Roman"/>
          <w:b/>
          <w:sz w:val="24"/>
          <w:szCs w:val="24"/>
        </w:rPr>
      </w:pPr>
      <w:r w:rsidRPr="00722A7A">
        <w:rPr>
          <w:rFonts w:ascii="Times New Roman" w:hAnsi="Times New Roman"/>
          <w:b/>
          <w:sz w:val="24"/>
          <w:szCs w:val="24"/>
        </w:rPr>
        <w:t xml:space="preserve">Председатель Единой общественной </w:t>
      </w:r>
    </w:p>
    <w:p w:rsidR="005B646C" w:rsidRPr="00722A7A" w:rsidRDefault="005B646C" w:rsidP="00722A7A">
      <w:pPr>
        <w:spacing w:after="0"/>
        <w:rPr>
          <w:rFonts w:ascii="Times New Roman" w:hAnsi="Times New Roman"/>
          <w:b/>
          <w:sz w:val="24"/>
          <w:szCs w:val="24"/>
        </w:rPr>
      </w:pPr>
      <w:r w:rsidRPr="00722A7A">
        <w:rPr>
          <w:rFonts w:ascii="Times New Roman" w:hAnsi="Times New Roman"/>
          <w:b/>
          <w:sz w:val="24"/>
          <w:szCs w:val="24"/>
        </w:rPr>
        <w:t xml:space="preserve">жилищной Комиссии ЗАТО г.о. Молодежный            </w:t>
      </w:r>
    </w:p>
    <w:p w:rsidR="005B646C" w:rsidRPr="00722A7A" w:rsidRDefault="005B646C" w:rsidP="00722A7A">
      <w:pPr>
        <w:spacing w:after="0"/>
        <w:rPr>
          <w:rFonts w:ascii="Times New Roman" w:hAnsi="Times New Roman"/>
          <w:b/>
          <w:sz w:val="24"/>
          <w:szCs w:val="24"/>
        </w:rPr>
      </w:pPr>
      <w:r w:rsidRPr="00722A7A">
        <w:rPr>
          <w:rFonts w:ascii="Times New Roman" w:hAnsi="Times New Roman"/>
          <w:b/>
          <w:sz w:val="24"/>
          <w:szCs w:val="24"/>
        </w:rPr>
        <w:t xml:space="preserve">Московской области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Pr="00722A7A">
        <w:rPr>
          <w:rFonts w:ascii="Times New Roman" w:hAnsi="Times New Roman"/>
          <w:b/>
          <w:sz w:val="24"/>
          <w:szCs w:val="24"/>
        </w:rPr>
        <w:t xml:space="preserve">Соломахин С.М. </w:t>
      </w:r>
    </w:p>
    <w:p w:rsidR="005B646C" w:rsidRPr="00722A7A" w:rsidRDefault="005B646C" w:rsidP="00722A7A">
      <w:pPr>
        <w:jc w:val="center"/>
        <w:rPr>
          <w:rFonts w:ascii="Times New Roman" w:hAnsi="Times New Roman"/>
          <w:b/>
          <w:sz w:val="24"/>
          <w:szCs w:val="24"/>
        </w:rPr>
      </w:pPr>
    </w:p>
    <w:p w:rsidR="005B646C" w:rsidRPr="00722A7A" w:rsidRDefault="005B646C">
      <w:pPr>
        <w:rPr>
          <w:rFonts w:ascii="Times New Roman" w:hAnsi="Times New Roman"/>
          <w:sz w:val="24"/>
          <w:szCs w:val="24"/>
        </w:rPr>
      </w:pPr>
      <w:r w:rsidRPr="00722A7A">
        <w:rPr>
          <w:rFonts w:ascii="Times New Roman" w:hAnsi="Times New Roman"/>
          <w:sz w:val="24"/>
          <w:szCs w:val="24"/>
        </w:rPr>
        <w:t>Исп. Лебедев М.Н.</w:t>
      </w:r>
    </w:p>
    <w:sectPr w:rsidR="005B646C" w:rsidRPr="00722A7A" w:rsidSect="00120A70">
      <w:pgSz w:w="11906" w:h="16838"/>
      <w:pgMar w:top="510" w:right="567" w:bottom="39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A7A"/>
    <w:rsid w:val="000A3F67"/>
    <w:rsid w:val="00120A70"/>
    <w:rsid w:val="003543EE"/>
    <w:rsid w:val="003E0F54"/>
    <w:rsid w:val="00403EE9"/>
    <w:rsid w:val="00587D0F"/>
    <w:rsid w:val="00590EFF"/>
    <w:rsid w:val="005B646C"/>
    <w:rsid w:val="006D69C4"/>
    <w:rsid w:val="00722A7A"/>
    <w:rsid w:val="007C4544"/>
    <w:rsid w:val="009F4591"/>
    <w:rsid w:val="00A80AA0"/>
    <w:rsid w:val="00AB6484"/>
    <w:rsid w:val="00AC098C"/>
    <w:rsid w:val="00AE059C"/>
    <w:rsid w:val="00C67C24"/>
    <w:rsid w:val="00D810E9"/>
    <w:rsid w:val="00EF1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A7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22A7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78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513</Words>
  <Characters>2930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LebedevMN</dc:creator>
  <cp:keywords/>
  <dc:description/>
  <cp:lastModifiedBy>Admin</cp:lastModifiedBy>
  <cp:revision>14</cp:revision>
  <cp:lastPrinted>2017-05-22T13:59:00Z</cp:lastPrinted>
  <dcterms:created xsi:type="dcterms:W3CDTF">2017-05-22T13:01:00Z</dcterms:created>
  <dcterms:modified xsi:type="dcterms:W3CDTF">2017-05-29T05:58:00Z</dcterms:modified>
</cp:coreProperties>
</file>