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F04" w:rsidRDefault="00782F04" w:rsidP="00A3410C">
      <w:pPr>
        <w:spacing w:after="0" w:line="216" w:lineRule="auto"/>
        <w:jc w:val="center"/>
        <w:rPr>
          <w:b/>
          <w:sz w:val="24"/>
          <w:szCs w:val="24"/>
        </w:rPr>
      </w:pPr>
      <w:r>
        <w:rPr>
          <w:b/>
        </w:rPr>
        <w:t>Сведения</w:t>
      </w:r>
      <w:r>
        <w:rPr>
          <w:b/>
        </w:rPr>
        <w:br/>
        <w:t xml:space="preserve">о доходах, расходах об  имуществе и обязательствах имущественного характера </w:t>
      </w:r>
    </w:p>
    <w:p w:rsidR="00782F04" w:rsidRDefault="00782F04" w:rsidP="00A3410C">
      <w:pPr>
        <w:spacing w:after="0"/>
        <w:ind w:left="2832" w:firstLine="708"/>
        <w:rPr>
          <w:b/>
        </w:rPr>
      </w:pPr>
      <w:r>
        <w:rPr>
          <w:b/>
        </w:rPr>
        <w:t xml:space="preserve">Главы ЗАТО городского округа Молодёжный, руководителя администрации, </w:t>
      </w:r>
    </w:p>
    <w:p w:rsidR="00782F04" w:rsidRDefault="00782F04" w:rsidP="00A3410C">
      <w:pPr>
        <w:spacing w:after="0" w:line="216" w:lineRule="auto"/>
        <w:jc w:val="center"/>
        <w:rPr>
          <w:b/>
        </w:rPr>
      </w:pPr>
      <w:r>
        <w:rPr>
          <w:b/>
        </w:rPr>
        <w:t>и членов их семей, муниципальных служащих за период с 01.01.2016г. по 31.12.2016г.</w:t>
      </w:r>
    </w:p>
    <w:p w:rsidR="00782F04" w:rsidRDefault="00782F04" w:rsidP="00A3410C">
      <w:pPr>
        <w:spacing w:line="216" w:lineRule="auto"/>
        <w:jc w:val="center"/>
        <w:rPr>
          <w:b/>
        </w:rPr>
      </w:pPr>
      <w:r>
        <w:rPr>
          <w:b/>
        </w:rPr>
        <w:t xml:space="preserve">для опубликования на официальном сайте городского округа Молодёжный Московской области </w:t>
      </w:r>
    </w:p>
    <w:tbl>
      <w:tblPr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0"/>
        <w:gridCol w:w="1843"/>
        <w:gridCol w:w="1842"/>
        <w:gridCol w:w="1134"/>
        <w:gridCol w:w="1276"/>
        <w:gridCol w:w="1843"/>
        <w:gridCol w:w="1843"/>
        <w:gridCol w:w="1302"/>
        <w:gridCol w:w="1512"/>
      </w:tblGrid>
      <w:tr w:rsidR="00782F04" w:rsidRPr="00D44418" w:rsidTr="00295954">
        <w:trPr>
          <w:trHeight w:val="144"/>
          <w:tblHeader/>
        </w:trPr>
        <w:tc>
          <w:tcPr>
            <w:tcW w:w="2660" w:type="dxa"/>
            <w:vMerge w:val="restart"/>
            <w:vAlign w:val="center"/>
          </w:tcPr>
          <w:p w:rsidR="00782F04" w:rsidRPr="0058651A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 xml:space="preserve">Замещаемая муниципальная должность, должность муниципальной службы, фамилия, имя, отчество </w:t>
            </w:r>
          </w:p>
        </w:tc>
        <w:tc>
          <w:tcPr>
            <w:tcW w:w="1843" w:type="dxa"/>
            <w:vMerge w:val="restart"/>
            <w:vAlign w:val="center"/>
          </w:tcPr>
          <w:p w:rsidR="00782F04" w:rsidRPr="0058651A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Декларированный годовой доход (рублей)</w:t>
            </w:r>
          </w:p>
        </w:tc>
        <w:tc>
          <w:tcPr>
            <w:tcW w:w="6095" w:type="dxa"/>
            <w:gridSpan w:val="4"/>
          </w:tcPr>
          <w:p w:rsidR="00782F04" w:rsidRPr="0058651A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3"/>
          </w:tcPr>
          <w:p w:rsidR="00782F04" w:rsidRPr="0058651A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782F04" w:rsidRPr="00D44418" w:rsidTr="00295954">
        <w:trPr>
          <w:trHeight w:val="144"/>
          <w:tblHeader/>
        </w:trPr>
        <w:tc>
          <w:tcPr>
            <w:tcW w:w="2660" w:type="dxa"/>
            <w:vMerge/>
            <w:vAlign w:val="center"/>
          </w:tcPr>
          <w:p w:rsidR="00782F04" w:rsidRPr="0058651A" w:rsidRDefault="00782F04" w:rsidP="0068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82F04" w:rsidRPr="0058651A" w:rsidRDefault="00782F04" w:rsidP="0068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782F04" w:rsidRPr="0058651A" w:rsidRDefault="00782F04" w:rsidP="00686314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782F04" w:rsidRPr="0058651A" w:rsidRDefault="00782F04" w:rsidP="00686314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Площадь (кв.м)</w:t>
            </w:r>
          </w:p>
          <w:p w:rsidR="00782F04" w:rsidRPr="0058651A" w:rsidRDefault="00782F04" w:rsidP="00686314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82F04" w:rsidRPr="0058651A" w:rsidRDefault="00782F04" w:rsidP="00686314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Страна распо</w:t>
            </w:r>
            <w:r w:rsidRPr="00D44418">
              <w:rPr>
                <w:rFonts w:ascii="Times New Roman" w:hAnsi="Times New Roman"/>
              </w:rPr>
              <w:softHyphen/>
              <w:t>ложения</w:t>
            </w:r>
          </w:p>
        </w:tc>
        <w:tc>
          <w:tcPr>
            <w:tcW w:w="1843" w:type="dxa"/>
          </w:tcPr>
          <w:p w:rsidR="00782F04" w:rsidRPr="0058651A" w:rsidRDefault="00782F04" w:rsidP="00686314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843" w:type="dxa"/>
          </w:tcPr>
          <w:p w:rsidR="00782F04" w:rsidRPr="0058651A" w:rsidRDefault="00782F04" w:rsidP="00686314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Вид  объектов недвижимости</w:t>
            </w:r>
          </w:p>
        </w:tc>
        <w:tc>
          <w:tcPr>
            <w:tcW w:w="1302" w:type="dxa"/>
          </w:tcPr>
          <w:p w:rsidR="00782F04" w:rsidRPr="0058651A" w:rsidRDefault="00782F04" w:rsidP="00686314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Площадь (кв.м.)</w:t>
            </w:r>
          </w:p>
        </w:tc>
        <w:tc>
          <w:tcPr>
            <w:tcW w:w="1512" w:type="dxa"/>
          </w:tcPr>
          <w:p w:rsidR="00782F04" w:rsidRPr="0058651A" w:rsidRDefault="00782F04" w:rsidP="00686314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418">
              <w:rPr>
                <w:rFonts w:ascii="Times New Roman" w:hAnsi="Times New Roman"/>
              </w:rPr>
              <w:t>Страна распо</w:t>
            </w:r>
            <w:r w:rsidRPr="00D44418">
              <w:rPr>
                <w:rFonts w:ascii="Times New Roman" w:hAnsi="Times New Roman"/>
              </w:rPr>
              <w:softHyphen/>
              <w:t>ложения</w:t>
            </w:r>
          </w:p>
        </w:tc>
      </w:tr>
      <w:tr w:rsidR="00782F04" w:rsidRPr="00D44418" w:rsidTr="00CE1A61">
        <w:trPr>
          <w:trHeight w:val="1545"/>
        </w:trPr>
        <w:tc>
          <w:tcPr>
            <w:tcW w:w="2660" w:type="dxa"/>
            <w:vAlign w:val="center"/>
          </w:tcPr>
          <w:p w:rsidR="00782F04" w:rsidRPr="00D44418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Глава ЗАТО городского округа Молодёжный</w:t>
            </w:r>
          </w:p>
          <w:p w:rsidR="00782F04" w:rsidRPr="00D44418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Московской области</w:t>
            </w:r>
          </w:p>
          <w:p w:rsidR="00782F04" w:rsidRPr="0058651A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782F04" w:rsidRPr="00D44418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Туркова Ольга</w:t>
            </w:r>
          </w:p>
          <w:p w:rsidR="00782F04" w:rsidRPr="00D44418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Владимировна</w:t>
            </w:r>
          </w:p>
          <w:p w:rsidR="00782F04" w:rsidRPr="0058651A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82F04" w:rsidRPr="00F5649E" w:rsidRDefault="00782F04" w:rsidP="00A472D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F5649E">
              <w:rPr>
                <w:rFonts w:ascii="Times New Roman" w:hAnsi="Times New Roman"/>
              </w:rPr>
              <w:t>1156599,14</w:t>
            </w:r>
          </w:p>
          <w:p w:rsidR="00782F04" w:rsidRDefault="00782F04" w:rsidP="00A472D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Продажа квартиры</w:t>
            </w:r>
          </w:p>
          <w:p w:rsidR="00782F04" w:rsidRDefault="00782F04" w:rsidP="00A472D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950000,00</w:t>
            </w:r>
          </w:p>
          <w:p w:rsidR="00782F04" w:rsidRDefault="00782F04" w:rsidP="00A472D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Итого-</w:t>
            </w:r>
          </w:p>
          <w:p w:rsidR="00782F04" w:rsidRPr="00295954" w:rsidRDefault="00782F04" w:rsidP="00A472D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2106599,14</w:t>
            </w:r>
          </w:p>
          <w:p w:rsidR="00782F04" w:rsidRPr="00295954" w:rsidRDefault="00782F04" w:rsidP="00A472D8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782F04" w:rsidRPr="003719CF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19CF">
              <w:rPr>
                <w:rFonts w:ascii="Times New Roman" w:hAnsi="Times New Roman"/>
                <w:sz w:val="20"/>
                <w:szCs w:val="20"/>
              </w:rPr>
              <w:t>Индивидуальная:</w:t>
            </w: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</w:t>
            </w: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</w:t>
            </w: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строение.</w:t>
            </w: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782F04" w:rsidRDefault="00782F04" w:rsidP="008D504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8D504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  <w:p w:rsidR="00782F04" w:rsidRPr="00827FD9" w:rsidRDefault="00782F04" w:rsidP="008D504E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8D504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54,1</w:t>
            </w:r>
          </w:p>
          <w:p w:rsidR="00782F04" w:rsidRDefault="00782F04" w:rsidP="008D504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8D504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82F04" w:rsidRPr="0029595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82F04" w:rsidRDefault="00782F04" w:rsidP="00CD700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CD700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1843" w:type="dxa"/>
          </w:tcPr>
          <w:p w:rsidR="00782F04" w:rsidRDefault="00782F04" w:rsidP="00827F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827F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827F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:rsidR="00782F04" w:rsidRDefault="00782F04" w:rsidP="00827F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:rsidR="00782F04" w:rsidRPr="00827FD9" w:rsidRDefault="00782F04" w:rsidP="00827FD9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Pr="0058651A" w:rsidRDefault="00782F04" w:rsidP="00827F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56,8</w:t>
            </w: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827FD9">
              <w:rPr>
                <w:rFonts w:ascii="Times New Roman" w:hAnsi="Times New Roman"/>
              </w:rPr>
              <w:t>оссия</w:t>
            </w: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827FD9" w:rsidRDefault="00782F04" w:rsidP="00A3410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</w:tr>
      <w:tr w:rsidR="00782F04" w:rsidRPr="00D44418" w:rsidTr="00295954">
        <w:trPr>
          <w:trHeight w:val="911"/>
        </w:trPr>
        <w:tc>
          <w:tcPr>
            <w:tcW w:w="2660" w:type="dxa"/>
            <w:vAlign w:val="center"/>
          </w:tcPr>
          <w:p w:rsidR="00782F04" w:rsidRPr="00D44418" w:rsidRDefault="00782F04" w:rsidP="00827FD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843" w:type="dxa"/>
          </w:tcPr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  <w:p w:rsidR="00782F04" w:rsidRPr="00DE72A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DE72A4">
              <w:rPr>
                <w:rFonts w:ascii="Times New Roman" w:hAnsi="Times New Roman"/>
              </w:rPr>
              <w:t>86</w:t>
            </w:r>
            <w:r>
              <w:rPr>
                <w:rFonts w:ascii="Times New Roman" w:hAnsi="Times New Roman"/>
              </w:rPr>
              <w:t>710</w:t>
            </w:r>
            <w:r w:rsidRPr="00DE72A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85</w:t>
            </w:r>
          </w:p>
          <w:p w:rsidR="00782F04" w:rsidRPr="0058651A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Садовый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Pr="0058651A">
              <w:rPr>
                <w:rFonts w:ascii="Times New Roman" w:hAnsi="Times New Roman"/>
              </w:rPr>
              <w:t>часток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строение</w:t>
            </w:r>
          </w:p>
          <w:p w:rsidR="00782F04" w:rsidRPr="0058651A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604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100,5</w:t>
            </w:r>
          </w:p>
        </w:tc>
        <w:tc>
          <w:tcPr>
            <w:tcW w:w="1276" w:type="dxa"/>
          </w:tcPr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58651A">
              <w:rPr>
                <w:rFonts w:ascii="Times New Roman" w:hAnsi="Times New Roman"/>
              </w:rPr>
              <w:t>Россия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58651A">
              <w:rPr>
                <w:rFonts w:ascii="Times New Roman" w:hAnsi="Times New Roman"/>
              </w:rPr>
              <w:t xml:space="preserve">Автомобиль </w:t>
            </w:r>
            <w:r>
              <w:rPr>
                <w:rFonts w:ascii="Times New Roman" w:hAnsi="Times New Roman"/>
              </w:rPr>
              <w:t>Ниссан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ИКС-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ТРЕИЛ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782F04" w:rsidRPr="00CE1A61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58651A">
              <w:rPr>
                <w:rFonts w:ascii="Times New Roman" w:hAnsi="Times New Roman"/>
              </w:rPr>
              <w:t>Квартира</w:t>
            </w:r>
          </w:p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:rsidR="00782F04" w:rsidRPr="0058651A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 доли</w:t>
            </w:r>
          </w:p>
        </w:tc>
        <w:tc>
          <w:tcPr>
            <w:tcW w:w="1302" w:type="dxa"/>
          </w:tcPr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56,80</w:t>
            </w:r>
          </w:p>
        </w:tc>
        <w:tc>
          <w:tcPr>
            <w:tcW w:w="1512" w:type="dxa"/>
          </w:tcPr>
          <w:p w:rsidR="00782F04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660C18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651A"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3E7C7D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9A608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Руководитель  администрации ЗАТО</w:t>
            </w:r>
          </w:p>
          <w:p w:rsidR="00782F04" w:rsidRPr="00D44418" w:rsidRDefault="00782F04" w:rsidP="009A608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городской округ</w:t>
            </w:r>
          </w:p>
          <w:p w:rsidR="00782F04" w:rsidRPr="00D44418" w:rsidRDefault="00782F04" w:rsidP="009A608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Молодёжный</w:t>
            </w:r>
          </w:p>
          <w:p w:rsidR="00782F04" w:rsidRPr="00D44418" w:rsidRDefault="00782F04" w:rsidP="009A608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Московской области</w:t>
            </w:r>
          </w:p>
          <w:p w:rsidR="00782F04" w:rsidRPr="00D44418" w:rsidRDefault="00782F04" w:rsidP="009A608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  <w:p w:rsidR="00782F04" w:rsidRPr="00D44418" w:rsidRDefault="00782F04" w:rsidP="009A608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Дербенев Игорь Сергеевич</w:t>
            </w:r>
          </w:p>
          <w:p w:rsidR="00782F04" w:rsidRPr="00D44418" w:rsidRDefault="00782F04" w:rsidP="009A608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</w:tcPr>
          <w:p w:rsidR="00782F04" w:rsidRPr="00955647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1303005</w:t>
            </w:r>
          </w:p>
          <w:p w:rsidR="00782F04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 от педагогической деятельности</w:t>
            </w:r>
          </w:p>
          <w:p w:rsidR="00782F04" w:rsidRPr="00DE72A4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</w:t>
            </w:r>
          </w:p>
          <w:p w:rsidR="00782F04" w:rsidRPr="00DE72A4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DE72A4">
              <w:rPr>
                <w:rFonts w:ascii="Times New Roman" w:hAnsi="Times New Roman"/>
              </w:rPr>
              <w:t xml:space="preserve">енсия </w:t>
            </w:r>
            <w:r>
              <w:rPr>
                <w:rFonts w:ascii="Times New Roman" w:hAnsi="Times New Roman"/>
              </w:rPr>
              <w:t>военносл.</w:t>
            </w:r>
          </w:p>
          <w:p w:rsidR="00782F04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DE72A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79943</w:t>
            </w:r>
          </w:p>
          <w:p w:rsidR="00782F04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продажа автомобиля</w:t>
            </w:r>
          </w:p>
          <w:p w:rsidR="00782F04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385000</w:t>
            </w:r>
          </w:p>
          <w:p w:rsidR="00782F04" w:rsidRDefault="00782F04" w:rsidP="0034617E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Итого:1971453</w:t>
            </w:r>
          </w:p>
        </w:tc>
        <w:tc>
          <w:tcPr>
            <w:tcW w:w="1842" w:type="dxa"/>
          </w:tcPr>
          <w:p w:rsidR="00782F04" w:rsidRDefault="00782F04" w:rsidP="007C6B8C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782F04" w:rsidRDefault="00782F04" w:rsidP="007C6B8C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782F04" w:rsidRDefault="00782F04" w:rsidP="007C6B8C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782F04" w:rsidRDefault="00782F04" w:rsidP="003A642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82F04" w:rsidRPr="0058651A" w:rsidRDefault="00782F04" w:rsidP="007C6B8C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Pr="00236165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82F04" w:rsidRPr="00236165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6165">
              <w:rPr>
                <w:rFonts w:ascii="Times New Roman" w:hAnsi="Times New Roman"/>
                <w:sz w:val="20"/>
                <w:szCs w:val="20"/>
              </w:rPr>
              <w:t xml:space="preserve">КИА </w:t>
            </w:r>
            <w:r>
              <w:rPr>
                <w:rFonts w:ascii="Times New Roman" w:hAnsi="Times New Roman"/>
                <w:sz w:val="20"/>
                <w:szCs w:val="20"/>
              </w:rPr>
              <w:t>СИД</w:t>
            </w:r>
          </w:p>
          <w:p w:rsidR="00782F04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782F04" w:rsidRDefault="00782F04" w:rsidP="00236165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6165">
              <w:rPr>
                <w:rFonts w:ascii="Times New Roman" w:hAnsi="Times New Roman"/>
                <w:sz w:val="20"/>
                <w:szCs w:val="20"/>
              </w:rPr>
              <w:t>КИА СПОРТЕЙ</w:t>
            </w:r>
          </w:p>
          <w:p w:rsidR="00782F04" w:rsidRPr="00236165" w:rsidRDefault="00782F04" w:rsidP="0023616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36165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CE1A6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106A06" w:rsidRDefault="00782F04" w:rsidP="00CE1A6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02" w:type="dxa"/>
          </w:tcPr>
          <w:p w:rsidR="00782F04" w:rsidRPr="00955647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1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106A06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82F04" w:rsidRPr="00D44418" w:rsidTr="003E7C7D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9A6089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супруга</w:t>
            </w:r>
          </w:p>
        </w:tc>
        <w:tc>
          <w:tcPr>
            <w:tcW w:w="1843" w:type="dxa"/>
          </w:tcPr>
          <w:p w:rsidR="00782F04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236165" w:rsidRDefault="00782F04" w:rsidP="00DE72A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559107</w:t>
            </w:r>
            <w:r w:rsidRPr="00236165">
              <w:rPr>
                <w:rFonts w:ascii="Times New Roman" w:hAnsi="Times New Roman"/>
              </w:rPr>
              <w:t>738</w:t>
            </w:r>
          </w:p>
        </w:tc>
        <w:tc>
          <w:tcPr>
            <w:tcW w:w="1842" w:type="dxa"/>
          </w:tcPr>
          <w:p w:rsidR="00782F04" w:rsidRDefault="00782F04" w:rsidP="007C6B8C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782F04" w:rsidRDefault="00782F04" w:rsidP="007C6B8C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782F04" w:rsidRDefault="00782F04" w:rsidP="003A642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58651A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82F04" w:rsidRPr="00236165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23616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23616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:rsidR="00782F04" w:rsidRDefault="00782F04" w:rsidP="0023616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</w:t>
            </w:r>
          </w:p>
          <w:p w:rsidR="00782F04" w:rsidRDefault="00782F04" w:rsidP="0023616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(1/3+2/3)</w:t>
            </w:r>
          </w:p>
        </w:tc>
        <w:tc>
          <w:tcPr>
            <w:tcW w:w="130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2F04" w:rsidRPr="00955647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51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295954">
        <w:trPr>
          <w:trHeight w:val="144"/>
        </w:trPr>
        <w:tc>
          <w:tcPr>
            <w:tcW w:w="2660" w:type="dxa"/>
            <w:vAlign w:val="center"/>
          </w:tcPr>
          <w:p w:rsidR="00782F04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  <w:p w:rsidR="00782F04" w:rsidRDefault="00782F04" w:rsidP="003719CF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 xml:space="preserve">Начальник отдела </w:t>
            </w:r>
            <w:r>
              <w:rPr>
                <w:rFonts w:ascii="Times New Roman" w:hAnsi="Times New Roman"/>
                <w:b/>
              </w:rPr>
              <w:t xml:space="preserve">ЖКХ </w:t>
            </w:r>
            <w:r w:rsidRPr="00D44418">
              <w:rPr>
                <w:rFonts w:ascii="Times New Roman" w:hAnsi="Times New Roman"/>
                <w:b/>
              </w:rPr>
              <w:t>управлени</w:t>
            </w:r>
            <w:r>
              <w:rPr>
                <w:rFonts w:ascii="Times New Roman" w:hAnsi="Times New Roman"/>
                <w:b/>
              </w:rPr>
              <w:t>я</w:t>
            </w:r>
            <w:r w:rsidRPr="00D44418">
              <w:rPr>
                <w:rFonts w:ascii="Times New Roman" w:hAnsi="Times New Roman"/>
                <w:b/>
              </w:rPr>
              <w:t xml:space="preserve"> муниципальным имуществом</w:t>
            </w:r>
            <w:r>
              <w:rPr>
                <w:rFonts w:ascii="Times New Roman" w:hAnsi="Times New Roman"/>
                <w:b/>
              </w:rPr>
              <w:t>,</w:t>
            </w:r>
          </w:p>
          <w:p w:rsidR="00782F04" w:rsidRPr="00D44418" w:rsidRDefault="00782F04" w:rsidP="003719CF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обеспечения жизнедеятельности</w:t>
            </w:r>
          </w:p>
          <w:p w:rsidR="00782F04" w:rsidRDefault="00782F04" w:rsidP="003719CF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населения</w:t>
            </w:r>
            <w:r>
              <w:rPr>
                <w:rFonts w:ascii="Times New Roman" w:hAnsi="Times New Roman"/>
                <w:b/>
              </w:rPr>
              <w:t xml:space="preserve"> и</w:t>
            </w:r>
          </w:p>
          <w:p w:rsidR="00782F04" w:rsidRPr="00D44418" w:rsidRDefault="00782F04" w:rsidP="003719CF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 xml:space="preserve">территориальной безопасности, </w:t>
            </w:r>
          </w:p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Петухов Михаил</w:t>
            </w:r>
          </w:p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Александрович</w:t>
            </w:r>
          </w:p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</w:tcPr>
          <w:p w:rsidR="00782F04" w:rsidRPr="00FD2482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FD2482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894976,06</w:t>
            </w:r>
          </w:p>
        </w:tc>
        <w:tc>
          <w:tcPr>
            <w:tcW w:w="1842" w:type="dxa"/>
          </w:tcPr>
          <w:p w:rsidR="00782F04" w:rsidRDefault="00782F04" w:rsidP="00FD2482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FD2482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FD2482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D263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br/>
            </w:r>
          </w:p>
          <w:p w:rsidR="00782F04" w:rsidRDefault="00782F04" w:rsidP="00D263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Ниссан </w:t>
            </w:r>
          </w:p>
          <w:p w:rsidR="00782F04" w:rsidRDefault="00782F04" w:rsidP="00D263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Винграу,2003</w:t>
            </w:r>
          </w:p>
          <w:p w:rsidR="00782F04" w:rsidRPr="00D263E1" w:rsidRDefault="00782F04" w:rsidP="00D263E1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D263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2F04" w:rsidRPr="00795691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69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782F04" w:rsidRPr="00FD2482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</w:t>
            </w:r>
          </w:p>
        </w:tc>
        <w:tc>
          <w:tcPr>
            <w:tcW w:w="130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9725EE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51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F56508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Начальник бюджетно-финансового отдела</w:t>
            </w:r>
          </w:p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Гряник</w:t>
            </w:r>
          </w:p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 xml:space="preserve"> Елена Николаевна</w:t>
            </w:r>
          </w:p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</w:tcPr>
          <w:p w:rsidR="00782F04" w:rsidRDefault="00782F04" w:rsidP="00A37A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FD2482" w:rsidRDefault="00782F04" w:rsidP="00A37A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780601,0</w:t>
            </w:r>
          </w:p>
        </w:tc>
        <w:tc>
          <w:tcPr>
            <w:tcW w:w="1842" w:type="dxa"/>
          </w:tcPr>
          <w:p w:rsidR="00782F04" w:rsidRDefault="00782F04" w:rsidP="00A37A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7A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7AD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514C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514C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514C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782F04" w:rsidRPr="00FD2482" w:rsidRDefault="00782F04" w:rsidP="00514C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9725EE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51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295954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4D569D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 xml:space="preserve">Заместитель </w:t>
            </w:r>
          </w:p>
          <w:p w:rsidR="00782F04" w:rsidRPr="00D44418" w:rsidRDefault="00782F04" w:rsidP="004D569D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начальника бюджетно-финансового отдела</w:t>
            </w:r>
          </w:p>
          <w:p w:rsidR="00782F04" w:rsidRPr="00D44418" w:rsidRDefault="00782F04" w:rsidP="004D569D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Бочкова</w:t>
            </w:r>
          </w:p>
          <w:p w:rsidR="00782F04" w:rsidRPr="00D44418" w:rsidRDefault="00782F04" w:rsidP="004D569D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Елена Витальевна</w:t>
            </w:r>
          </w:p>
          <w:p w:rsidR="00782F04" w:rsidRPr="00D44418" w:rsidRDefault="00782F04" w:rsidP="00514CAF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  <w:p w:rsidR="00782F04" w:rsidRPr="00D44418" w:rsidRDefault="00782F04" w:rsidP="00514CAF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</w:tcPr>
          <w:p w:rsidR="00782F04" w:rsidRDefault="00782F04" w:rsidP="0034329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34329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FD2482" w:rsidRDefault="00782F04" w:rsidP="00521C2D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782089,98</w:t>
            </w:r>
          </w:p>
        </w:tc>
        <w:tc>
          <w:tcPr>
            <w:tcW w:w="1842" w:type="dxa"/>
          </w:tcPr>
          <w:p w:rsidR="00782F04" w:rsidRDefault="00782F04" w:rsidP="0034329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34329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34329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KIA </w:t>
            </w:r>
            <w:smartTag w:uri="urn:schemas-microsoft-com:office:smarttags" w:element="place">
              <w:r>
                <w:rPr>
                  <w:rFonts w:ascii="Times New Roman" w:hAnsi="Times New Roman"/>
                  <w:lang w:val="en-US"/>
                </w:rPr>
                <w:t>RIO</w:t>
              </w:r>
            </w:smartTag>
          </w:p>
          <w:p w:rsidR="00782F04" w:rsidRPr="004D569D" w:rsidRDefault="00782F04" w:rsidP="00A30C2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Pr="00C95B0F" w:rsidRDefault="00782F04" w:rsidP="004D569D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</w:t>
            </w:r>
          </w:p>
        </w:tc>
        <w:tc>
          <w:tcPr>
            <w:tcW w:w="130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9725EE" w:rsidRDefault="00782F04" w:rsidP="00D73BB6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42,7</w:t>
            </w:r>
          </w:p>
        </w:tc>
        <w:tc>
          <w:tcPr>
            <w:tcW w:w="151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0D295E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7E4BF0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314570,40</w:t>
            </w:r>
          </w:p>
        </w:tc>
        <w:tc>
          <w:tcPr>
            <w:tcW w:w="1842" w:type="dxa"/>
          </w:tcPr>
          <w:p w:rsidR="00782F04" w:rsidRDefault="00782F04" w:rsidP="00D73BB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Садовый</w:t>
            </w:r>
          </w:p>
          <w:p w:rsidR="00782F04" w:rsidRDefault="00782F04" w:rsidP="00D73BB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участок</w:t>
            </w:r>
          </w:p>
          <w:p w:rsidR="00782F04" w:rsidRDefault="00782F04" w:rsidP="00D73BB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</w:tcPr>
          <w:p w:rsidR="00782F04" w:rsidRPr="000D295E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</w:tcPr>
          <w:p w:rsidR="00782F04" w:rsidRPr="000D295E" w:rsidRDefault="00782F04" w:rsidP="00686314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782F04" w:rsidRDefault="00782F04" w:rsidP="002633A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CnevroletF</w:t>
            </w:r>
          </w:p>
          <w:p w:rsidR="00782F04" w:rsidRDefault="00782F04" w:rsidP="002633A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AVEU</w:t>
            </w:r>
          </w:p>
          <w:p w:rsidR="00782F04" w:rsidRDefault="00782F04" w:rsidP="002633A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Ssangyong</w:t>
            </w:r>
          </w:p>
          <w:p w:rsidR="00782F04" w:rsidRPr="00467CD6" w:rsidRDefault="00782F04" w:rsidP="002633A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Pr="00C95B0F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302" w:type="dxa"/>
          </w:tcPr>
          <w:p w:rsidR="00782F04" w:rsidRPr="00467CD6" w:rsidRDefault="00782F04" w:rsidP="00D73BB6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Pr="009725EE" w:rsidRDefault="00782F04" w:rsidP="00D73BB6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42,7</w:t>
            </w:r>
          </w:p>
        </w:tc>
        <w:tc>
          <w:tcPr>
            <w:tcW w:w="1512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295954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Углицкая Людмила Леонидовна-</w:t>
            </w:r>
          </w:p>
          <w:p w:rsidR="00782F04" w:rsidRPr="00D44418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начальник сектора Комиссии  по делам несовершеннолетних</w:t>
            </w:r>
          </w:p>
        </w:tc>
        <w:tc>
          <w:tcPr>
            <w:tcW w:w="1843" w:type="dxa"/>
          </w:tcPr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  <w:b/>
              </w:rPr>
            </w:pPr>
          </w:p>
          <w:p w:rsidR="00782F04" w:rsidRPr="00C95B0F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632690,39</w:t>
            </w:r>
          </w:p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2" w:type="dxa"/>
          </w:tcPr>
          <w:p w:rsidR="00782F04" w:rsidRDefault="00782F04" w:rsidP="00294C33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782F04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КиаПиканто</w:t>
            </w:r>
          </w:p>
          <w:p w:rsidR="00782F04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843" w:type="dxa"/>
          </w:tcPr>
          <w:p w:rsidR="00782F04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C95B0F">
              <w:rPr>
                <w:rFonts w:ascii="Times New Roman" w:hAnsi="Times New Roman"/>
              </w:rPr>
              <w:t>Квартира</w:t>
            </w:r>
          </w:p>
          <w:p w:rsidR="00782F04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служебная</w:t>
            </w:r>
          </w:p>
          <w:p w:rsidR="00782F04" w:rsidRPr="006C4CA2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Pr="00C95B0F" w:rsidRDefault="00782F04" w:rsidP="00294C3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</w:t>
            </w:r>
          </w:p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Pr="009725EE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294C33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295954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Начальник отдела-главный бухгалтер отдела бухгалтерского учёта и отчётности</w:t>
            </w:r>
          </w:p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Мишаева Ольга</w:t>
            </w:r>
          </w:p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Викторовна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983076,59</w:t>
            </w:r>
          </w:p>
        </w:tc>
        <w:tc>
          <w:tcPr>
            <w:tcW w:w="1842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782F04" w:rsidRDefault="00782F04" w:rsidP="00686314">
            <w:pPr>
              <w:jc w:val="center"/>
              <w:rPr>
                <w:sz w:val="16"/>
                <w:szCs w:val="16"/>
              </w:rPr>
            </w:pPr>
          </w:p>
          <w:p w:rsidR="00782F04" w:rsidRPr="00D44418" w:rsidRDefault="00782F04" w:rsidP="00686314">
            <w:pPr>
              <w:jc w:val="center"/>
            </w:pPr>
            <w:r w:rsidRPr="00D44418">
              <w:t>-</w:t>
            </w:r>
          </w:p>
        </w:tc>
        <w:tc>
          <w:tcPr>
            <w:tcW w:w="1276" w:type="dxa"/>
          </w:tcPr>
          <w:p w:rsidR="00782F04" w:rsidRPr="003719CF" w:rsidRDefault="00782F04" w:rsidP="00686314">
            <w:pPr>
              <w:jc w:val="center"/>
              <w:rPr>
                <w:sz w:val="16"/>
                <w:szCs w:val="16"/>
              </w:rPr>
            </w:pPr>
          </w:p>
          <w:p w:rsidR="00782F04" w:rsidRPr="00D44418" w:rsidRDefault="00782F04" w:rsidP="00686314">
            <w:pPr>
              <w:jc w:val="center"/>
            </w:pPr>
            <w:r w:rsidRPr="00D44418">
              <w:t>-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E368E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E368E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782F04" w:rsidRDefault="00782F04" w:rsidP="00E368E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собственность, доля в праве 1/2</w:t>
            </w:r>
          </w:p>
        </w:tc>
        <w:tc>
          <w:tcPr>
            <w:tcW w:w="1302" w:type="dxa"/>
          </w:tcPr>
          <w:p w:rsidR="00782F04" w:rsidRPr="00D44418" w:rsidRDefault="00782F04" w:rsidP="00686314">
            <w:pPr>
              <w:jc w:val="center"/>
            </w:pPr>
          </w:p>
          <w:p w:rsidR="00782F04" w:rsidRPr="00D44418" w:rsidRDefault="00782F04" w:rsidP="00686314">
            <w:pPr>
              <w:jc w:val="center"/>
            </w:pPr>
            <w:r w:rsidRPr="00D44418">
              <w:t>46,8</w:t>
            </w:r>
          </w:p>
        </w:tc>
        <w:tc>
          <w:tcPr>
            <w:tcW w:w="1512" w:type="dxa"/>
          </w:tcPr>
          <w:p w:rsidR="00782F04" w:rsidRPr="00D44418" w:rsidRDefault="00782F04" w:rsidP="00686314">
            <w:pPr>
              <w:jc w:val="center"/>
            </w:pPr>
          </w:p>
          <w:p w:rsidR="00782F04" w:rsidRPr="00D44418" w:rsidRDefault="00782F04" w:rsidP="00686314">
            <w:pPr>
              <w:jc w:val="center"/>
            </w:pPr>
            <w:r w:rsidRPr="00D44418">
              <w:t>Россия</w:t>
            </w:r>
          </w:p>
        </w:tc>
      </w:tr>
      <w:tr w:rsidR="00782F04" w:rsidRPr="00D44418" w:rsidTr="00295954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дочь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782F04" w:rsidRPr="00D44418" w:rsidRDefault="00782F04" w:rsidP="00686314">
            <w:pPr>
              <w:jc w:val="center"/>
            </w:pPr>
            <w:r w:rsidRPr="00D44418">
              <w:t>-</w:t>
            </w:r>
          </w:p>
        </w:tc>
        <w:tc>
          <w:tcPr>
            <w:tcW w:w="1276" w:type="dxa"/>
          </w:tcPr>
          <w:p w:rsidR="00782F04" w:rsidRPr="00D44418" w:rsidRDefault="00782F04" w:rsidP="00686314">
            <w:pPr>
              <w:jc w:val="center"/>
            </w:pPr>
            <w:r w:rsidRPr="00D44418">
              <w:t>-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82F04" w:rsidRDefault="00782F04" w:rsidP="00C07C6B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C07C6B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782F04" w:rsidRDefault="00782F04" w:rsidP="00C07C6B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собственность</w:t>
            </w:r>
          </w:p>
          <w:p w:rsidR="00782F04" w:rsidRDefault="00782F04" w:rsidP="00C07C6B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праве 1/2</w:t>
            </w:r>
          </w:p>
        </w:tc>
        <w:tc>
          <w:tcPr>
            <w:tcW w:w="1302" w:type="dxa"/>
          </w:tcPr>
          <w:p w:rsidR="00782F04" w:rsidRPr="00D44418" w:rsidRDefault="00782F04" w:rsidP="00686314">
            <w:pPr>
              <w:jc w:val="center"/>
            </w:pPr>
            <w:r w:rsidRPr="00D44418">
              <w:t>41,0</w:t>
            </w:r>
          </w:p>
        </w:tc>
        <w:tc>
          <w:tcPr>
            <w:tcW w:w="1512" w:type="dxa"/>
          </w:tcPr>
          <w:p w:rsidR="00782F04" w:rsidRPr="00D44418" w:rsidRDefault="00782F04" w:rsidP="00686314">
            <w:pPr>
              <w:jc w:val="center"/>
            </w:pPr>
            <w:r w:rsidRPr="00D44418">
              <w:t>Россия</w:t>
            </w:r>
          </w:p>
        </w:tc>
      </w:tr>
      <w:tr w:rsidR="00782F04" w:rsidRPr="00D44418" w:rsidTr="00295954">
        <w:trPr>
          <w:trHeight w:val="144"/>
        </w:trPr>
        <w:tc>
          <w:tcPr>
            <w:tcW w:w="2660" w:type="dxa"/>
            <w:vAlign w:val="center"/>
          </w:tcPr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сын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в трудовой бригаде</w:t>
            </w:r>
          </w:p>
          <w:p w:rsidR="00782F04" w:rsidRPr="0005778A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3950,00</w:t>
            </w:r>
          </w:p>
        </w:tc>
        <w:tc>
          <w:tcPr>
            <w:tcW w:w="1842" w:type="dxa"/>
          </w:tcPr>
          <w:p w:rsidR="00782F04" w:rsidRPr="0005778A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782F04" w:rsidRPr="0005778A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782F04" w:rsidRPr="0005778A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Pr="0005778A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собственность</w:t>
            </w:r>
          </w:p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праве 1/2</w:t>
            </w:r>
          </w:p>
        </w:tc>
        <w:tc>
          <w:tcPr>
            <w:tcW w:w="1302" w:type="dxa"/>
          </w:tcPr>
          <w:p w:rsidR="00782F04" w:rsidRPr="00D44418" w:rsidRDefault="00782F04" w:rsidP="00686314">
            <w:pPr>
              <w:jc w:val="center"/>
            </w:pPr>
            <w:r w:rsidRPr="00D44418">
              <w:t>46,8</w:t>
            </w:r>
          </w:p>
        </w:tc>
        <w:tc>
          <w:tcPr>
            <w:tcW w:w="1512" w:type="dxa"/>
          </w:tcPr>
          <w:p w:rsidR="00782F04" w:rsidRPr="00D44418" w:rsidRDefault="00782F04" w:rsidP="00686314">
            <w:pPr>
              <w:jc w:val="center"/>
            </w:pPr>
            <w:r w:rsidRPr="00D44418">
              <w:t>Россия</w:t>
            </w:r>
          </w:p>
        </w:tc>
      </w:tr>
      <w:tr w:rsidR="00782F04" w:rsidRPr="00D44418" w:rsidTr="00E16F47">
        <w:trPr>
          <w:trHeight w:val="2049"/>
        </w:trPr>
        <w:tc>
          <w:tcPr>
            <w:tcW w:w="2660" w:type="dxa"/>
            <w:vAlign w:val="center"/>
          </w:tcPr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Начальник сектора по субсидиям</w:t>
            </w:r>
          </w:p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Филиппова</w:t>
            </w:r>
          </w:p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Ирина Александровна</w:t>
            </w:r>
          </w:p>
          <w:p w:rsidR="00782F04" w:rsidRPr="00D44418" w:rsidRDefault="00782F04" w:rsidP="0000316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585827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Социальная пенсия на ребёнка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171602</w:t>
            </w:r>
          </w:p>
          <w:p w:rsidR="00782F04" w:rsidRDefault="00782F04" w:rsidP="002E3DA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521C2D">
              <w:rPr>
                <w:rFonts w:ascii="Times New Roman" w:hAnsi="Times New Roman"/>
                <w:sz w:val="20"/>
                <w:szCs w:val="20"/>
              </w:rPr>
              <w:t>Компенсационные</w:t>
            </w:r>
            <w:r>
              <w:rPr>
                <w:rFonts w:ascii="Times New Roman" w:hAnsi="Times New Roman"/>
              </w:rPr>
              <w:t xml:space="preserve"> выплаты</w:t>
            </w:r>
          </w:p>
          <w:p w:rsidR="00782F04" w:rsidRDefault="00782F04" w:rsidP="002E3DA8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многодетной семье 22801</w:t>
            </w:r>
          </w:p>
          <w:p w:rsidR="00782F04" w:rsidRDefault="00782F04" w:rsidP="009360F3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Итого:780230</w:t>
            </w:r>
          </w:p>
        </w:tc>
        <w:tc>
          <w:tcPr>
            <w:tcW w:w="1842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 собственность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C6792D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C6792D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общая долевая 2/3</w:t>
            </w:r>
          </w:p>
          <w:p w:rsidR="00782F04" w:rsidRDefault="00782F04" w:rsidP="00C6792D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C6792D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C6792D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</w:t>
            </w:r>
          </w:p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82F04" w:rsidRPr="009360F3" w:rsidRDefault="00782F04" w:rsidP="009360F3">
            <w:pPr>
              <w:jc w:val="center"/>
              <w:rPr>
                <w:sz w:val="16"/>
                <w:szCs w:val="16"/>
              </w:rPr>
            </w:pPr>
          </w:p>
          <w:p w:rsidR="00782F04" w:rsidRDefault="00782F04" w:rsidP="009360F3">
            <w:pPr>
              <w:jc w:val="center"/>
            </w:pPr>
            <w:r w:rsidRPr="00D44418">
              <w:t>30,8</w:t>
            </w:r>
          </w:p>
          <w:p w:rsidR="00782F04" w:rsidRPr="00D44418" w:rsidRDefault="00782F04" w:rsidP="009360F3">
            <w:pPr>
              <w:jc w:val="center"/>
            </w:pPr>
            <w:r>
              <w:t>68,6</w:t>
            </w:r>
          </w:p>
        </w:tc>
        <w:tc>
          <w:tcPr>
            <w:tcW w:w="1512" w:type="dxa"/>
          </w:tcPr>
          <w:p w:rsidR="00782F04" w:rsidRPr="009360F3" w:rsidRDefault="00782F04" w:rsidP="00686314">
            <w:pPr>
              <w:jc w:val="center"/>
              <w:rPr>
                <w:rFonts w:ascii="Times New Roman" w:hAnsi="Times New Roman"/>
              </w:rPr>
            </w:pPr>
          </w:p>
          <w:p w:rsidR="00782F04" w:rsidRPr="009360F3" w:rsidRDefault="00782F04" w:rsidP="009360F3">
            <w:pPr>
              <w:jc w:val="center"/>
              <w:rPr>
                <w:rFonts w:ascii="Times New Roman" w:hAnsi="Times New Roman"/>
              </w:rPr>
            </w:pPr>
            <w:r w:rsidRPr="009360F3">
              <w:rPr>
                <w:rFonts w:ascii="Times New Roman" w:hAnsi="Times New Roman"/>
              </w:rPr>
              <w:t>Россия</w:t>
            </w:r>
          </w:p>
          <w:p w:rsidR="00782F04" w:rsidRPr="009360F3" w:rsidRDefault="00782F04" w:rsidP="009360F3">
            <w:pPr>
              <w:jc w:val="center"/>
              <w:rPr>
                <w:rFonts w:ascii="Times New Roman" w:hAnsi="Times New Roman"/>
              </w:rPr>
            </w:pPr>
            <w:r w:rsidRPr="009360F3"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E16F47">
        <w:trPr>
          <w:trHeight w:val="1256"/>
        </w:trPr>
        <w:tc>
          <w:tcPr>
            <w:tcW w:w="2660" w:type="dxa"/>
            <w:vAlign w:val="center"/>
          </w:tcPr>
          <w:p w:rsidR="00782F04" w:rsidRPr="00D44418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2213713</w:t>
            </w:r>
          </w:p>
        </w:tc>
        <w:tc>
          <w:tcPr>
            <w:tcW w:w="1842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</w:t>
            </w:r>
          </w:p>
        </w:tc>
        <w:tc>
          <w:tcPr>
            <w:tcW w:w="1134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</w:t>
            </w:r>
          </w:p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</w:t>
            </w:r>
          </w:p>
          <w:p w:rsidR="00782F04" w:rsidRDefault="00782F04" w:rsidP="00FB4BE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302" w:type="dxa"/>
          </w:tcPr>
          <w:p w:rsidR="00782F04" w:rsidRDefault="00782F04" w:rsidP="00686314">
            <w:pPr>
              <w:jc w:val="center"/>
            </w:pPr>
            <w:r w:rsidRPr="00D44418">
              <w:t>30,8</w:t>
            </w:r>
          </w:p>
          <w:p w:rsidR="00782F04" w:rsidRPr="00D44418" w:rsidRDefault="00782F04" w:rsidP="00686314">
            <w:pPr>
              <w:jc w:val="center"/>
            </w:pPr>
            <w:r>
              <w:t>68,6</w:t>
            </w:r>
          </w:p>
        </w:tc>
        <w:tc>
          <w:tcPr>
            <w:tcW w:w="1512" w:type="dxa"/>
          </w:tcPr>
          <w:p w:rsidR="00782F04" w:rsidRPr="009360F3" w:rsidRDefault="00782F04" w:rsidP="00686314">
            <w:pPr>
              <w:jc w:val="center"/>
              <w:rPr>
                <w:rFonts w:ascii="Times New Roman" w:hAnsi="Times New Roman"/>
              </w:rPr>
            </w:pPr>
            <w:r w:rsidRPr="009360F3">
              <w:rPr>
                <w:rFonts w:ascii="Times New Roman" w:hAnsi="Times New Roman"/>
              </w:rPr>
              <w:t>Россия</w:t>
            </w:r>
          </w:p>
          <w:p w:rsidR="00782F04" w:rsidRPr="009360F3" w:rsidRDefault="00782F04" w:rsidP="00686314">
            <w:pPr>
              <w:jc w:val="center"/>
              <w:rPr>
                <w:rFonts w:ascii="Times New Roman" w:hAnsi="Times New Roman"/>
              </w:rPr>
            </w:pPr>
            <w:r w:rsidRPr="009360F3"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E16F47">
        <w:trPr>
          <w:trHeight w:val="1530"/>
        </w:trPr>
        <w:tc>
          <w:tcPr>
            <w:tcW w:w="2660" w:type="dxa"/>
            <w:vAlign w:val="center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Сын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Дроздов</w:t>
            </w:r>
          </w:p>
          <w:p w:rsidR="00782F04" w:rsidRPr="00D44418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Александр Юрьевич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782F04" w:rsidRDefault="00782F04" w:rsidP="004A0EB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4A0EB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82F04" w:rsidRDefault="00782F04" w:rsidP="004A0EB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 -</w:t>
            </w:r>
          </w:p>
        </w:tc>
        <w:tc>
          <w:tcPr>
            <w:tcW w:w="1134" w:type="dxa"/>
          </w:tcPr>
          <w:p w:rsidR="00782F04" w:rsidRDefault="00782F04" w:rsidP="004A0EB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4A0EBC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собственность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</w:t>
            </w:r>
          </w:p>
          <w:p w:rsidR="00782F04" w:rsidRPr="00BA4E97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>пользование</w:t>
            </w:r>
          </w:p>
        </w:tc>
        <w:tc>
          <w:tcPr>
            <w:tcW w:w="1302" w:type="dxa"/>
          </w:tcPr>
          <w:p w:rsidR="00782F04" w:rsidRDefault="00782F04" w:rsidP="00686314">
            <w:pPr>
              <w:jc w:val="center"/>
            </w:pPr>
            <w:r w:rsidRPr="00D44418">
              <w:t>30,8</w:t>
            </w:r>
          </w:p>
          <w:p w:rsidR="00782F04" w:rsidRDefault="00782F04" w:rsidP="00686314">
            <w:pPr>
              <w:jc w:val="center"/>
            </w:pPr>
          </w:p>
          <w:p w:rsidR="00782F04" w:rsidRPr="00D44418" w:rsidRDefault="00782F04" w:rsidP="00686314">
            <w:pPr>
              <w:jc w:val="center"/>
            </w:pPr>
            <w:r>
              <w:t>68,6</w:t>
            </w:r>
          </w:p>
        </w:tc>
        <w:tc>
          <w:tcPr>
            <w:tcW w:w="1512" w:type="dxa"/>
          </w:tcPr>
          <w:p w:rsidR="00782F04" w:rsidRDefault="00782F04" w:rsidP="00686314">
            <w:pPr>
              <w:jc w:val="center"/>
              <w:rPr>
                <w:rFonts w:ascii="Times New Roman" w:hAnsi="Times New Roman"/>
              </w:rPr>
            </w:pPr>
            <w:r w:rsidRPr="009360F3">
              <w:rPr>
                <w:rFonts w:ascii="Times New Roman" w:hAnsi="Times New Roman"/>
              </w:rPr>
              <w:t>Россия</w:t>
            </w:r>
          </w:p>
          <w:p w:rsidR="00782F04" w:rsidRDefault="00782F04" w:rsidP="00686314">
            <w:pPr>
              <w:jc w:val="center"/>
              <w:rPr>
                <w:rFonts w:ascii="Times New Roman" w:hAnsi="Times New Roman"/>
              </w:rPr>
            </w:pPr>
          </w:p>
          <w:p w:rsidR="00782F04" w:rsidRPr="009360F3" w:rsidRDefault="00782F04" w:rsidP="006863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E16F47">
        <w:trPr>
          <w:trHeight w:val="1425"/>
        </w:trPr>
        <w:tc>
          <w:tcPr>
            <w:tcW w:w="2660" w:type="dxa"/>
            <w:vAlign w:val="center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 w:rsidRPr="00D44418">
              <w:rPr>
                <w:rFonts w:ascii="Times New Roman" w:hAnsi="Times New Roman"/>
                <w:b/>
              </w:rPr>
              <w:t>Сын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Филиппов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Валерий</w:t>
            </w:r>
          </w:p>
          <w:p w:rsidR="00782F04" w:rsidRPr="00D44418" w:rsidRDefault="00782F04" w:rsidP="00BA4E9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Сергеевич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</w:t>
            </w:r>
          </w:p>
        </w:tc>
        <w:tc>
          <w:tcPr>
            <w:tcW w:w="1134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E16F47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E16F47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782F04" w:rsidRDefault="00782F04" w:rsidP="00E16F47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собственность</w:t>
            </w:r>
          </w:p>
          <w:p w:rsidR="00782F04" w:rsidRDefault="00782F04" w:rsidP="00E16F47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</w:t>
            </w:r>
          </w:p>
          <w:p w:rsidR="00782F04" w:rsidRPr="00F52F1B" w:rsidRDefault="00782F04" w:rsidP="00E16F47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E16F47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F52F1B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</w:t>
            </w:r>
          </w:p>
          <w:p w:rsidR="00782F04" w:rsidRDefault="00782F04" w:rsidP="00F52F1B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пользование</w:t>
            </w:r>
          </w:p>
        </w:tc>
        <w:tc>
          <w:tcPr>
            <w:tcW w:w="1302" w:type="dxa"/>
          </w:tcPr>
          <w:p w:rsidR="00782F04" w:rsidRPr="00E16F47" w:rsidRDefault="00782F04" w:rsidP="00686314">
            <w:pPr>
              <w:jc w:val="center"/>
              <w:rPr>
                <w:sz w:val="16"/>
                <w:szCs w:val="16"/>
              </w:rPr>
            </w:pPr>
          </w:p>
          <w:p w:rsidR="00782F04" w:rsidRDefault="00782F04" w:rsidP="00686314">
            <w:pPr>
              <w:jc w:val="center"/>
            </w:pPr>
            <w:r w:rsidRPr="00D44418">
              <w:t>30,8</w:t>
            </w:r>
          </w:p>
          <w:p w:rsidR="00782F04" w:rsidRPr="00D44418" w:rsidRDefault="00782F04" w:rsidP="00686314">
            <w:pPr>
              <w:jc w:val="center"/>
            </w:pPr>
            <w:r>
              <w:t>68,6</w:t>
            </w:r>
          </w:p>
        </w:tc>
        <w:tc>
          <w:tcPr>
            <w:tcW w:w="1512" w:type="dxa"/>
          </w:tcPr>
          <w:p w:rsidR="00782F04" w:rsidRDefault="00782F04" w:rsidP="00686314">
            <w:pPr>
              <w:jc w:val="center"/>
              <w:rPr>
                <w:rFonts w:ascii="Times New Roman" w:hAnsi="Times New Roman"/>
              </w:rPr>
            </w:pPr>
            <w:r w:rsidRPr="009360F3">
              <w:rPr>
                <w:rFonts w:ascii="Times New Roman" w:hAnsi="Times New Roman"/>
              </w:rPr>
              <w:t>Россия</w:t>
            </w:r>
          </w:p>
          <w:p w:rsidR="00782F04" w:rsidRDefault="00782F04" w:rsidP="00686314">
            <w:pPr>
              <w:jc w:val="center"/>
              <w:rPr>
                <w:rFonts w:ascii="Times New Roman" w:hAnsi="Times New Roman"/>
              </w:rPr>
            </w:pPr>
          </w:p>
          <w:p w:rsidR="00782F04" w:rsidRPr="009360F3" w:rsidRDefault="00782F04" w:rsidP="006863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782F04" w:rsidRPr="00D44418" w:rsidTr="00295954">
        <w:trPr>
          <w:trHeight w:val="144"/>
        </w:trPr>
        <w:tc>
          <w:tcPr>
            <w:tcW w:w="2660" w:type="dxa"/>
            <w:vAlign w:val="center"/>
          </w:tcPr>
          <w:p w:rsidR="00782F04" w:rsidRDefault="00782F04" w:rsidP="00686314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bookmarkStart w:id="0" w:name="_GoBack" w:colFirst="6" w:colLast="6"/>
            <w:r w:rsidRPr="00D44418">
              <w:rPr>
                <w:rFonts w:ascii="Times New Roman" w:hAnsi="Times New Roman"/>
                <w:b/>
              </w:rPr>
              <w:t>Сын</w:t>
            </w:r>
          </w:p>
          <w:p w:rsidR="00782F04" w:rsidRDefault="00782F04" w:rsidP="00E16F4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Филиппов </w:t>
            </w:r>
          </w:p>
          <w:p w:rsidR="00782F04" w:rsidRPr="00D44418" w:rsidRDefault="00782F04" w:rsidP="00E16F47">
            <w:pPr>
              <w:spacing w:after="0" w:line="21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Иван Сергеевич</w:t>
            </w:r>
          </w:p>
        </w:tc>
        <w:tc>
          <w:tcPr>
            <w:tcW w:w="1843" w:type="dxa"/>
          </w:tcPr>
          <w:p w:rsidR="00782F04" w:rsidRDefault="00782F04" w:rsidP="00B6553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782F04" w:rsidRDefault="00782F04" w:rsidP="00B6553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82F04" w:rsidRDefault="00782F04" w:rsidP="00B6553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</w:t>
            </w:r>
          </w:p>
        </w:tc>
        <w:tc>
          <w:tcPr>
            <w:tcW w:w="1134" w:type="dxa"/>
          </w:tcPr>
          <w:p w:rsidR="00782F04" w:rsidRDefault="00782F04" w:rsidP="00B6553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B6553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</w:tcPr>
          <w:p w:rsidR="00782F04" w:rsidRDefault="00782F04" w:rsidP="00B6553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B6553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782F04" w:rsidRDefault="00782F04" w:rsidP="00B6553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82F04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782F04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782F04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собственность</w:t>
            </w:r>
          </w:p>
          <w:p w:rsidR="00782F04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</w:t>
            </w:r>
          </w:p>
          <w:p w:rsidR="00782F04" w:rsidRPr="00F52F1B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82F04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</w:t>
            </w:r>
          </w:p>
          <w:p w:rsidR="00782F04" w:rsidRDefault="00782F04" w:rsidP="00BA2BD5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пользование</w:t>
            </w:r>
          </w:p>
        </w:tc>
        <w:tc>
          <w:tcPr>
            <w:tcW w:w="1302" w:type="dxa"/>
          </w:tcPr>
          <w:p w:rsidR="00782F04" w:rsidRPr="00264203" w:rsidRDefault="00782F04" w:rsidP="00B6553A">
            <w:pPr>
              <w:jc w:val="center"/>
              <w:rPr>
                <w:sz w:val="16"/>
                <w:szCs w:val="16"/>
              </w:rPr>
            </w:pPr>
          </w:p>
          <w:p w:rsidR="00782F04" w:rsidRDefault="00782F04" w:rsidP="00B6553A">
            <w:pPr>
              <w:jc w:val="center"/>
            </w:pPr>
            <w:r w:rsidRPr="00D44418">
              <w:t>30,8</w:t>
            </w:r>
          </w:p>
          <w:p w:rsidR="00782F04" w:rsidRPr="00D44418" w:rsidRDefault="00782F04" w:rsidP="00B6553A">
            <w:pPr>
              <w:jc w:val="center"/>
            </w:pPr>
            <w:r>
              <w:t>68,6</w:t>
            </w:r>
          </w:p>
        </w:tc>
        <w:tc>
          <w:tcPr>
            <w:tcW w:w="1512" w:type="dxa"/>
          </w:tcPr>
          <w:p w:rsidR="00782F04" w:rsidRPr="00264203" w:rsidRDefault="00782F04" w:rsidP="00B655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82F04" w:rsidRDefault="00782F04" w:rsidP="00B6553A">
            <w:pPr>
              <w:jc w:val="center"/>
              <w:rPr>
                <w:rFonts w:ascii="Times New Roman" w:hAnsi="Times New Roman"/>
              </w:rPr>
            </w:pPr>
            <w:r w:rsidRPr="009360F3">
              <w:rPr>
                <w:rFonts w:ascii="Times New Roman" w:hAnsi="Times New Roman"/>
              </w:rPr>
              <w:t>Россия</w:t>
            </w:r>
          </w:p>
          <w:p w:rsidR="00782F04" w:rsidRPr="009360F3" w:rsidRDefault="00782F04" w:rsidP="00B655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bookmarkEnd w:id="0"/>
    </w:tbl>
    <w:p w:rsidR="00782F04" w:rsidRDefault="00782F04"/>
    <w:p w:rsidR="00782F04" w:rsidRDefault="00782F04" w:rsidP="0065451B">
      <w:pPr>
        <w:spacing w:line="216" w:lineRule="auto"/>
        <w:jc w:val="center"/>
        <w:rPr>
          <w:b/>
          <w:sz w:val="28"/>
          <w:szCs w:val="28"/>
        </w:rPr>
      </w:pPr>
    </w:p>
    <w:p w:rsidR="00782F04" w:rsidRDefault="00782F04" w:rsidP="0065451B"/>
    <w:p w:rsidR="00782F04" w:rsidRDefault="00782F04" w:rsidP="0065451B"/>
    <w:p w:rsidR="00782F04" w:rsidRDefault="00782F04"/>
    <w:p w:rsidR="00782F04" w:rsidRDefault="00782F04"/>
    <w:p w:rsidR="00782F04" w:rsidRDefault="00782F04"/>
    <w:p w:rsidR="00782F04" w:rsidRDefault="00782F04"/>
    <w:p w:rsidR="00782F04" w:rsidRDefault="00782F04"/>
    <w:p w:rsidR="00782F04" w:rsidRDefault="00782F04"/>
    <w:sectPr w:rsidR="00782F04" w:rsidSect="00B1181F">
      <w:pgSz w:w="16834" w:h="11909" w:orient="landscape" w:code="9"/>
      <w:pgMar w:top="567" w:right="851" w:bottom="851" w:left="737" w:header="720" w:footer="720" w:gutter="0"/>
      <w:cols w:space="708"/>
      <w:noEndnote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6E"/>
    <w:rsid w:val="00003167"/>
    <w:rsid w:val="0005778A"/>
    <w:rsid w:val="000635A1"/>
    <w:rsid w:val="00077FFE"/>
    <w:rsid w:val="000D295E"/>
    <w:rsid w:val="000D41FB"/>
    <w:rsid w:val="000E4722"/>
    <w:rsid w:val="00106A06"/>
    <w:rsid w:val="00184498"/>
    <w:rsid w:val="001909D9"/>
    <w:rsid w:val="001910F2"/>
    <w:rsid w:val="001A5666"/>
    <w:rsid w:val="001C46EE"/>
    <w:rsid w:val="001D7B62"/>
    <w:rsid w:val="0020480F"/>
    <w:rsid w:val="002336AF"/>
    <w:rsid w:val="00236165"/>
    <w:rsid w:val="002422DB"/>
    <w:rsid w:val="002633A0"/>
    <w:rsid w:val="00264203"/>
    <w:rsid w:val="00294C33"/>
    <w:rsid w:val="00295954"/>
    <w:rsid w:val="00296C48"/>
    <w:rsid w:val="002D14E0"/>
    <w:rsid w:val="002E3DA8"/>
    <w:rsid w:val="00332E14"/>
    <w:rsid w:val="00340971"/>
    <w:rsid w:val="00343291"/>
    <w:rsid w:val="00345747"/>
    <w:rsid w:val="0034617E"/>
    <w:rsid w:val="003619AD"/>
    <w:rsid w:val="003719CF"/>
    <w:rsid w:val="003A6423"/>
    <w:rsid w:val="003E7C7D"/>
    <w:rsid w:val="004349FD"/>
    <w:rsid w:val="00467CD6"/>
    <w:rsid w:val="004A0EBC"/>
    <w:rsid w:val="004D569D"/>
    <w:rsid w:val="00514CAF"/>
    <w:rsid w:val="00521C2D"/>
    <w:rsid w:val="0058651A"/>
    <w:rsid w:val="00597B04"/>
    <w:rsid w:val="0065451B"/>
    <w:rsid w:val="00660C18"/>
    <w:rsid w:val="00686314"/>
    <w:rsid w:val="006A2472"/>
    <w:rsid w:val="006B6A25"/>
    <w:rsid w:val="006C4CA2"/>
    <w:rsid w:val="006E4693"/>
    <w:rsid w:val="006F187B"/>
    <w:rsid w:val="00782F04"/>
    <w:rsid w:val="00795691"/>
    <w:rsid w:val="007C6B8C"/>
    <w:rsid w:val="007E4BF0"/>
    <w:rsid w:val="007F23B0"/>
    <w:rsid w:val="00827FD9"/>
    <w:rsid w:val="008D504E"/>
    <w:rsid w:val="009360F3"/>
    <w:rsid w:val="00955647"/>
    <w:rsid w:val="009725EE"/>
    <w:rsid w:val="009840D5"/>
    <w:rsid w:val="00993E9A"/>
    <w:rsid w:val="009A6089"/>
    <w:rsid w:val="009D23D0"/>
    <w:rsid w:val="00A30C26"/>
    <w:rsid w:val="00A3410C"/>
    <w:rsid w:val="00A37AD9"/>
    <w:rsid w:val="00A472D8"/>
    <w:rsid w:val="00AA046E"/>
    <w:rsid w:val="00B1181F"/>
    <w:rsid w:val="00B34F29"/>
    <w:rsid w:val="00B6553A"/>
    <w:rsid w:val="00BA2BD5"/>
    <w:rsid w:val="00BA4E97"/>
    <w:rsid w:val="00BC7675"/>
    <w:rsid w:val="00C07C6B"/>
    <w:rsid w:val="00C6792D"/>
    <w:rsid w:val="00C811F0"/>
    <w:rsid w:val="00C95B0F"/>
    <w:rsid w:val="00CA46C1"/>
    <w:rsid w:val="00CD7000"/>
    <w:rsid w:val="00CE1A61"/>
    <w:rsid w:val="00D263E1"/>
    <w:rsid w:val="00D44418"/>
    <w:rsid w:val="00D73BB6"/>
    <w:rsid w:val="00DB277F"/>
    <w:rsid w:val="00DE72A4"/>
    <w:rsid w:val="00E10FEB"/>
    <w:rsid w:val="00E16F47"/>
    <w:rsid w:val="00E368E6"/>
    <w:rsid w:val="00E66A92"/>
    <w:rsid w:val="00E8348C"/>
    <w:rsid w:val="00E9311F"/>
    <w:rsid w:val="00ED7FEE"/>
    <w:rsid w:val="00F52F1B"/>
    <w:rsid w:val="00F5649E"/>
    <w:rsid w:val="00F56508"/>
    <w:rsid w:val="00F8283F"/>
    <w:rsid w:val="00F93D70"/>
    <w:rsid w:val="00F96CA8"/>
    <w:rsid w:val="00FA37E8"/>
    <w:rsid w:val="00FB4BE1"/>
    <w:rsid w:val="00FD2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2D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69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807</TotalTime>
  <Pages>5</Pages>
  <Words>596</Words>
  <Characters>3402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31</cp:revision>
  <cp:lastPrinted>2013-06-10T12:16:00Z</cp:lastPrinted>
  <dcterms:created xsi:type="dcterms:W3CDTF">2013-06-09T09:22:00Z</dcterms:created>
  <dcterms:modified xsi:type="dcterms:W3CDTF">2017-05-29T11:43:00Z</dcterms:modified>
</cp:coreProperties>
</file>