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693" w:rsidRPr="00CE15DB" w:rsidRDefault="008F5693" w:rsidP="00CE15DB">
      <w:pPr>
        <w:pStyle w:val="ListParagraph"/>
        <w:widowControl w:val="0"/>
        <w:autoSpaceDE w:val="0"/>
        <w:autoSpaceDN w:val="0"/>
        <w:adjustRightInd w:val="0"/>
        <w:ind w:left="-709"/>
        <w:jc w:val="center"/>
        <w:rPr>
          <w:b/>
          <w:sz w:val="36"/>
          <w:szCs w:val="36"/>
        </w:rPr>
      </w:pPr>
      <w:bookmarkStart w:id="0" w:name="Par1192"/>
      <w:bookmarkEnd w:id="0"/>
      <w:r w:rsidRPr="00CE15DB">
        <w:rPr>
          <w:b/>
          <w:sz w:val="36"/>
          <w:szCs w:val="36"/>
        </w:rPr>
        <w:t>Паспорт</w:t>
      </w:r>
    </w:p>
    <w:p w:rsidR="008F5693" w:rsidRPr="00CE15DB" w:rsidRDefault="008F5693" w:rsidP="00CE15DB">
      <w:pPr>
        <w:pStyle w:val="ListParagraph"/>
        <w:widowControl w:val="0"/>
        <w:autoSpaceDE w:val="0"/>
        <w:autoSpaceDN w:val="0"/>
        <w:adjustRightInd w:val="0"/>
        <w:ind w:left="-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CE15DB">
        <w:rPr>
          <w:b/>
          <w:sz w:val="28"/>
          <w:szCs w:val="28"/>
        </w:rPr>
        <w:t>униципальной  подпрограммы</w:t>
      </w:r>
    </w:p>
    <w:p w:rsidR="008F5693" w:rsidRPr="00CE15DB" w:rsidRDefault="008F5693" w:rsidP="00CE15DB">
      <w:pPr>
        <w:widowControl w:val="0"/>
        <w:autoSpaceDE w:val="0"/>
        <w:autoSpaceDN w:val="0"/>
        <w:adjustRightInd w:val="0"/>
        <w:ind w:left="-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CE15DB">
        <w:rPr>
          <w:b/>
          <w:sz w:val="28"/>
          <w:szCs w:val="28"/>
        </w:rPr>
        <w:t>Осуществление мероприятий по мобилизационной подготовке на территории ЗАТО городской округ Молодёжный»</w:t>
      </w:r>
    </w:p>
    <w:p w:rsidR="008F5693" w:rsidRDefault="008F5693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  <w:r w:rsidRPr="00CE15DB">
        <w:rPr>
          <w:b/>
          <w:sz w:val="28"/>
          <w:szCs w:val="28"/>
        </w:rPr>
        <w:t xml:space="preserve">муниципальной программы </w:t>
      </w:r>
      <w:r w:rsidRPr="00CE15DB">
        <w:rPr>
          <w:rFonts w:cs="Times New Roman"/>
          <w:b/>
          <w:sz w:val="28"/>
          <w:szCs w:val="28"/>
        </w:rPr>
        <w:t>«Обеспечение безопасности жизнедеятельности населения ЗАТО городского округа Молодежный на 2015-2019 годы»</w:t>
      </w:r>
    </w:p>
    <w:tbl>
      <w:tblPr>
        <w:tblW w:w="5059" w:type="pct"/>
        <w:tblInd w:w="-28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935"/>
        <w:gridCol w:w="1771"/>
        <w:gridCol w:w="2449"/>
        <w:gridCol w:w="2107"/>
        <w:gridCol w:w="1280"/>
        <w:gridCol w:w="1280"/>
        <w:gridCol w:w="1280"/>
        <w:gridCol w:w="1280"/>
        <w:gridCol w:w="1280"/>
        <w:gridCol w:w="1178"/>
      </w:tblGrid>
      <w:tr w:rsidR="008F5693" w:rsidRPr="006B3E51" w:rsidTr="00C053BA">
        <w:tc>
          <w:tcPr>
            <w:tcW w:w="11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Наименование подпрограммы       </w:t>
            </w:r>
          </w:p>
        </w:tc>
        <w:tc>
          <w:tcPr>
            <w:tcW w:w="38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E12CD4">
              <w:t>Осуществление мероприятий по мобилизационной подготовке на территории</w:t>
            </w:r>
            <w:r>
              <w:t xml:space="preserve"> ЗАТО городской округ Молодежный</w:t>
            </w:r>
          </w:p>
        </w:tc>
      </w:tr>
      <w:tr w:rsidR="008F5693" w:rsidRPr="00DE3380" w:rsidTr="00C053BA">
        <w:tc>
          <w:tcPr>
            <w:tcW w:w="11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Цель подпрограммы               </w:t>
            </w:r>
          </w:p>
        </w:tc>
        <w:tc>
          <w:tcPr>
            <w:tcW w:w="383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DE3380" w:rsidRDefault="008F5693" w:rsidP="008158D9">
            <w:pPr>
              <w:ind w:firstLine="350"/>
              <w:jc w:val="both"/>
            </w:pPr>
            <w:r w:rsidRPr="00E12CD4">
              <w:t>Создание условий, способствующих проведению мероприятий по мобилизационной подготовке и мобилизации, защите государственной тайны, технической защите информации</w:t>
            </w:r>
            <w:r>
              <w:t xml:space="preserve"> </w:t>
            </w:r>
            <w:r w:rsidRPr="00E12CD4">
              <w:t>на территории</w:t>
            </w:r>
            <w:r>
              <w:t xml:space="preserve"> ЗАТО городской округ Молодежный.</w:t>
            </w:r>
          </w:p>
        </w:tc>
      </w:tr>
      <w:tr w:rsidR="008F5693" w:rsidRPr="006B3E51" w:rsidTr="00C053BA">
        <w:tc>
          <w:tcPr>
            <w:tcW w:w="11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Муниципальный заказчик        подпрограммы                    </w:t>
            </w:r>
          </w:p>
        </w:tc>
        <w:tc>
          <w:tcPr>
            <w:tcW w:w="383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Администрация ЗАТО городской округ Молодежный</w:t>
            </w:r>
          </w:p>
        </w:tc>
      </w:tr>
      <w:tr w:rsidR="008F5693" w:rsidRPr="006B3E51" w:rsidTr="00C053BA">
        <w:tc>
          <w:tcPr>
            <w:tcW w:w="11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Задачи подпрограммы             </w:t>
            </w:r>
          </w:p>
        </w:tc>
        <w:tc>
          <w:tcPr>
            <w:tcW w:w="383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E12CD4" w:rsidRDefault="008F5693" w:rsidP="00690E44">
            <w:pPr>
              <w:jc w:val="both"/>
              <w:rPr>
                <w:bCs/>
                <w:spacing w:val="-2"/>
              </w:rPr>
            </w:pPr>
            <w:r w:rsidRPr="00E12CD4">
              <w:rPr>
                <w:bCs/>
                <w:spacing w:val="-1"/>
              </w:rPr>
              <w:t>1.С</w:t>
            </w:r>
            <w:r w:rsidRPr="00E12CD4">
              <w:rPr>
                <w:bCs/>
                <w:spacing w:val="-2"/>
              </w:rPr>
              <w:t>оздание условий для ведения в Администрации</w:t>
            </w:r>
            <w:r>
              <w:rPr>
                <w:bCs/>
                <w:spacing w:val="-2"/>
              </w:rPr>
              <w:t xml:space="preserve"> </w:t>
            </w:r>
            <w:r w:rsidRPr="00E12CD4">
              <w:t>ЗАТО городской округ Молодежный</w:t>
            </w:r>
            <w:r w:rsidRPr="00E12CD4">
              <w:rPr>
                <w:bCs/>
                <w:spacing w:val="-2"/>
              </w:rPr>
              <w:t xml:space="preserve"> мобилизационного (секретного) делопроизводства в соответствии с </w:t>
            </w:r>
            <w:r w:rsidRPr="00E12CD4">
              <w:t>требованиями «Инструкции по обеспечению режима секретности в Российской Федерации», утвержденной постановлением Правительства Российской Федерации от 05.01.2004 № 3-1;</w:t>
            </w:r>
          </w:p>
          <w:p w:rsidR="008F5693" w:rsidRPr="00E12CD4" w:rsidRDefault="008F5693" w:rsidP="00690E44">
            <w:pPr>
              <w:shd w:val="clear" w:color="auto" w:fill="FFFFFF"/>
              <w:tabs>
                <w:tab w:val="left" w:pos="182"/>
              </w:tabs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12CD4">
              <w:rPr>
                <w:bCs/>
                <w:spacing w:val="-5"/>
              </w:rPr>
              <w:t>2.Создание условий в Администрации</w:t>
            </w:r>
            <w:r>
              <w:rPr>
                <w:bCs/>
                <w:spacing w:val="-5"/>
              </w:rPr>
              <w:t xml:space="preserve"> </w:t>
            </w:r>
            <w:r w:rsidRPr="00E12CD4">
              <w:t>ЗАТО городской округ Молодежный</w:t>
            </w:r>
            <w:r w:rsidRPr="00E12CD4">
              <w:rPr>
                <w:bCs/>
                <w:spacing w:val="-4"/>
              </w:rPr>
              <w:t xml:space="preserve"> для </w:t>
            </w:r>
            <w:r w:rsidRPr="00E12CD4">
              <w:rPr>
                <w:bCs/>
                <w:spacing w:val="-5"/>
              </w:rPr>
              <w:t xml:space="preserve">обработки, </w:t>
            </w:r>
            <w:r w:rsidRPr="00E12CD4">
              <w:rPr>
                <w:bCs/>
                <w:spacing w:val="-6"/>
              </w:rPr>
              <w:t>при проведении мероприятий мобилизационной подготовки,</w:t>
            </w:r>
            <w:r w:rsidRPr="00E12CD4">
              <w:rPr>
                <w:bCs/>
                <w:spacing w:val="-5"/>
              </w:rPr>
              <w:t xml:space="preserve"> информации, содержащей сведения, составляющие </w:t>
            </w:r>
            <w:r w:rsidRPr="00E12CD4">
              <w:rPr>
                <w:bCs/>
                <w:spacing w:val="-3"/>
              </w:rPr>
              <w:t>государственную тайну, при использовании электронно-</w:t>
            </w:r>
            <w:r w:rsidRPr="00E12CD4">
              <w:rPr>
                <w:bCs/>
                <w:spacing w:val="-6"/>
              </w:rPr>
              <w:t>вычислительной техники;</w:t>
            </w:r>
          </w:p>
          <w:p w:rsidR="008F5693" w:rsidRPr="00E12CD4" w:rsidRDefault="008F5693" w:rsidP="00690E44">
            <w:pPr>
              <w:jc w:val="both"/>
              <w:rPr>
                <w:bCs/>
                <w:spacing w:val="-5"/>
              </w:rPr>
            </w:pPr>
            <w:r w:rsidRPr="00E12CD4">
              <w:rPr>
                <w:bCs/>
                <w:spacing w:val="-5"/>
              </w:rPr>
              <w:t>3.Формирование базы данных о состоянии мобилизационной подготовки экономики</w:t>
            </w:r>
            <w:r>
              <w:rPr>
                <w:bCs/>
                <w:spacing w:val="-5"/>
              </w:rPr>
              <w:t xml:space="preserve"> </w:t>
            </w:r>
            <w:r w:rsidRPr="00E12CD4">
              <w:t>ЗАТО городской округ Молодежный</w:t>
            </w:r>
            <w:r w:rsidRPr="00E12CD4">
              <w:rPr>
                <w:bCs/>
                <w:spacing w:val="-3"/>
              </w:rPr>
              <w:t xml:space="preserve">, бронировании граждан, пребывающих в запасе </w:t>
            </w:r>
            <w:r w:rsidRPr="00E12CD4">
              <w:rPr>
                <w:bCs/>
                <w:spacing w:val="-5"/>
              </w:rPr>
              <w:t>и работающих в организациях, расположенных на территории муниципального образования;</w:t>
            </w:r>
          </w:p>
          <w:p w:rsidR="008F5693" w:rsidRPr="006B3E51" w:rsidRDefault="008F5693" w:rsidP="00690E44">
            <w:pPr>
              <w:pStyle w:val="ConsPlusCell"/>
              <w:rPr>
                <w:sz w:val="22"/>
                <w:szCs w:val="22"/>
              </w:rPr>
            </w:pPr>
            <w:r w:rsidRPr="00E12CD4">
              <w:t>4</w:t>
            </w:r>
            <w:r>
              <w:t>.</w:t>
            </w:r>
            <w:r w:rsidRPr="00E12CD4">
              <w:t xml:space="preserve"> Поддержание органов местного самоуправления и подведомственных организаций  ЗАТО городской округ Молодежный в готовности к функционированию в условиях военного времени.</w:t>
            </w:r>
          </w:p>
        </w:tc>
      </w:tr>
      <w:tr w:rsidR="008F5693" w:rsidRPr="006B3E51" w:rsidTr="00C053BA">
        <w:tc>
          <w:tcPr>
            <w:tcW w:w="1170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Сроки реализации подпрограммы   </w:t>
            </w:r>
          </w:p>
        </w:tc>
        <w:tc>
          <w:tcPr>
            <w:tcW w:w="3830" w:type="pct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2015 - 2019 годы</w:t>
            </w:r>
          </w:p>
        </w:tc>
      </w:tr>
      <w:tr w:rsidR="008F5693" w:rsidRPr="006B3E51" w:rsidTr="00C053BA">
        <w:tc>
          <w:tcPr>
            <w:tcW w:w="611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F5693" w:rsidRPr="00690E44" w:rsidRDefault="008F5693" w:rsidP="008158D9">
            <w:pPr>
              <w:pStyle w:val="ConsPlusCell"/>
              <w:rPr>
                <w:sz w:val="20"/>
                <w:szCs w:val="20"/>
              </w:rPr>
            </w:pPr>
            <w:r w:rsidRPr="00690E44">
              <w:rPr>
                <w:sz w:val="20"/>
                <w:szCs w:val="20"/>
              </w:rPr>
              <w:t xml:space="preserve">Источники  финансирования   подпрограммы по   </w:t>
            </w:r>
            <w:r w:rsidRPr="00690E44">
              <w:rPr>
                <w:sz w:val="20"/>
                <w:szCs w:val="20"/>
              </w:rPr>
              <w:br/>
              <w:t xml:space="preserve">годам реализации и главным распорядителям    бюджетных средств, в том числе по  годам:   </w:t>
            </w:r>
          </w:p>
        </w:tc>
        <w:tc>
          <w:tcPr>
            <w:tcW w:w="55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Наименование </w:t>
            </w:r>
            <w:r w:rsidRPr="006B3E51">
              <w:rPr>
                <w:sz w:val="22"/>
                <w:szCs w:val="22"/>
              </w:rPr>
              <w:br/>
              <w:t xml:space="preserve">подпрограммы </w:t>
            </w:r>
          </w:p>
        </w:tc>
        <w:tc>
          <w:tcPr>
            <w:tcW w:w="77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Главный      </w:t>
            </w:r>
            <w:r w:rsidRPr="006B3E51">
              <w:rPr>
                <w:sz w:val="22"/>
                <w:szCs w:val="22"/>
              </w:rPr>
              <w:br/>
              <w:t>распорядитель</w:t>
            </w:r>
            <w:r w:rsidRPr="006B3E51">
              <w:rPr>
                <w:sz w:val="22"/>
                <w:szCs w:val="22"/>
              </w:rPr>
              <w:br/>
              <w:t xml:space="preserve">бюджетных    </w:t>
            </w:r>
            <w:r w:rsidRPr="006B3E51">
              <w:rPr>
                <w:sz w:val="22"/>
                <w:szCs w:val="22"/>
              </w:rPr>
              <w:br/>
              <w:t xml:space="preserve">средств      </w:t>
            </w:r>
          </w:p>
        </w:tc>
        <w:tc>
          <w:tcPr>
            <w:tcW w:w="66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Источник      </w:t>
            </w:r>
            <w:r w:rsidRPr="006B3E51">
              <w:rPr>
                <w:sz w:val="22"/>
                <w:szCs w:val="22"/>
              </w:rPr>
              <w:br/>
              <w:t>финансирования</w:t>
            </w:r>
          </w:p>
        </w:tc>
        <w:tc>
          <w:tcPr>
            <w:tcW w:w="2392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Расходы (тыс. рублей)                                   </w:t>
            </w:r>
          </w:p>
        </w:tc>
      </w:tr>
      <w:tr w:rsidR="008F5693" w:rsidRPr="006B3E51" w:rsidTr="00C053BA">
        <w:tc>
          <w:tcPr>
            <w:tcW w:w="611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693" w:rsidRPr="006B3E51" w:rsidRDefault="008F5693" w:rsidP="008158D9">
            <w:pPr>
              <w:rPr>
                <w:rFonts w:cs="Times New Roman"/>
              </w:rPr>
            </w:pPr>
          </w:p>
        </w:tc>
        <w:tc>
          <w:tcPr>
            <w:tcW w:w="55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693" w:rsidRPr="006B3E51" w:rsidRDefault="008F5693" w:rsidP="008158D9">
            <w:pPr>
              <w:rPr>
                <w:rFonts w:cs="Times New Roman"/>
              </w:rPr>
            </w:pPr>
          </w:p>
        </w:tc>
        <w:tc>
          <w:tcPr>
            <w:tcW w:w="773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693" w:rsidRPr="006B3E51" w:rsidRDefault="008F5693" w:rsidP="008158D9">
            <w:pPr>
              <w:rPr>
                <w:rFonts w:cs="Times New Roman"/>
              </w:rPr>
            </w:pPr>
          </w:p>
        </w:tc>
        <w:tc>
          <w:tcPr>
            <w:tcW w:w="66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693" w:rsidRPr="006B3E51" w:rsidRDefault="008F5693" w:rsidP="008158D9">
            <w:pPr>
              <w:rPr>
                <w:rFonts w:cs="Times New Roman"/>
              </w:rPr>
            </w:pP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693" w:rsidRPr="006B3E51" w:rsidRDefault="008F5693" w:rsidP="008158D9">
            <w:pPr>
              <w:pStyle w:val="ConsPlusCell"/>
              <w:ind w:right="-78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2015 год       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693" w:rsidRPr="006B3E51" w:rsidRDefault="008F5693" w:rsidP="008158D9">
            <w:pPr>
              <w:pStyle w:val="ConsPlusCell"/>
              <w:ind w:left="-72" w:right="-76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2016 год  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ind w:left="-74" w:right="-74" w:firstLine="74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2017 год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2018 год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2019 год</w:t>
            </w:r>
          </w:p>
        </w:tc>
        <w:tc>
          <w:tcPr>
            <w:tcW w:w="3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>Итого</w:t>
            </w:r>
          </w:p>
        </w:tc>
      </w:tr>
      <w:tr w:rsidR="008F5693" w:rsidRPr="006B3E51" w:rsidTr="00C053BA">
        <w:tc>
          <w:tcPr>
            <w:tcW w:w="611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693" w:rsidRPr="006B3E51" w:rsidRDefault="008F5693" w:rsidP="008158D9">
            <w:pPr>
              <w:rPr>
                <w:rFonts w:cs="Times New Roman"/>
              </w:rPr>
            </w:pPr>
          </w:p>
        </w:tc>
        <w:tc>
          <w:tcPr>
            <w:tcW w:w="55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693" w:rsidRPr="006B3E51" w:rsidRDefault="008F5693" w:rsidP="000D6D67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bCs/>
                <w:sz w:val="22"/>
                <w:szCs w:val="22"/>
              </w:rPr>
              <w:t xml:space="preserve">Обеспечение мероприятий </w:t>
            </w:r>
            <w:r w:rsidRPr="00E12CD4">
              <w:t>по мобилизационной подготовке</w:t>
            </w:r>
          </w:p>
        </w:tc>
        <w:tc>
          <w:tcPr>
            <w:tcW w:w="773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821287">
              <w:rPr>
                <w:sz w:val="22"/>
                <w:szCs w:val="22"/>
              </w:rPr>
              <w:t>Администрация ЗАТО городской округ Молодежный</w:t>
            </w:r>
          </w:p>
        </w:tc>
        <w:tc>
          <w:tcPr>
            <w:tcW w:w="6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Всего:        </w:t>
            </w:r>
            <w:r w:rsidRPr="006B3E51">
              <w:rPr>
                <w:sz w:val="22"/>
                <w:szCs w:val="22"/>
              </w:rPr>
              <w:br/>
              <w:t xml:space="preserve">в том числе:  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693" w:rsidRPr="006B3E51" w:rsidRDefault="008F5693" w:rsidP="00D85F04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114,0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693" w:rsidRPr="006B3E51" w:rsidRDefault="008F5693" w:rsidP="008158D9">
            <w:pPr>
              <w:jc w:val="center"/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693" w:rsidRPr="006B3E51" w:rsidRDefault="008F5693" w:rsidP="008158D9">
            <w:pPr>
              <w:jc w:val="center"/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693" w:rsidRPr="006B3E51" w:rsidRDefault="008F5693" w:rsidP="00D85F04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693" w:rsidRPr="006B3E51" w:rsidRDefault="008F5693" w:rsidP="008158D9">
            <w:pPr>
              <w:jc w:val="center"/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3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693" w:rsidRPr="006B3E51" w:rsidRDefault="008F5693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319,0</w:t>
            </w:r>
          </w:p>
        </w:tc>
      </w:tr>
      <w:tr w:rsidR="008F5693" w:rsidRPr="006B3E51" w:rsidTr="00C053BA">
        <w:trPr>
          <w:trHeight w:val="465"/>
        </w:trPr>
        <w:tc>
          <w:tcPr>
            <w:tcW w:w="611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693" w:rsidRPr="006B3E51" w:rsidRDefault="008F5693" w:rsidP="008158D9">
            <w:pPr>
              <w:rPr>
                <w:rFonts w:cs="Times New Roman"/>
              </w:rPr>
            </w:pPr>
          </w:p>
        </w:tc>
        <w:tc>
          <w:tcPr>
            <w:tcW w:w="558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693" w:rsidRPr="006B3E51" w:rsidRDefault="008F5693" w:rsidP="008158D9">
            <w:pPr>
              <w:rPr>
                <w:rFonts w:cs="Times New Roman"/>
              </w:rPr>
            </w:pPr>
          </w:p>
        </w:tc>
        <w:tc>
          <w:tcPr>
            <w:tcW w:w="77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5693" w:rsidRPr="00CE15DB" w:rsidRDefault="008F5693" w:rsidP="008158D9">
            <w:pPr>
              <w:rPr>
                <w:sz w:val="20"/>
                <w:szCs w:val="20"/>
              </w:rPr>
            </w:pPr>
            <w:r w:rsidRPr="00CE15DB">
              <w:rPr>
                <w:sz w:val="20"/>
                <w:szCs w:val="20"/>
              </w:rPr>
              <w:t>Средства бюджета ЗАТО городской округ Молодежный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693" w:rsidRPr="006B3E51" w:rsidRDefault="008F5693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114,0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693" w:rsidRPr="006B3E51" w:rsidRDefault="008F5693" w:rsidP="008158D9">
            <w:pPr>
              <w:jc w:val="center"/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4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693" w:rsidRPr="006B3E51" w:rsidRDefault="008F5693" w:rsidP="008158D9">
            <w:pPr>
              <w:jc w:val="center"/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693" w:rsidRPr="006B3E51" w:rsidRDefault="008F5693" w:rsidP="008158D9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693" w:rsidRPr="006B3E51" w:rsidRDefault="008F5693" w:rsidP="008158D9">
            <w:pPr>
              <w:jc w:val="center"/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3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693" w:rsidRPr="006B3E51" w:rsidRDefault="008F5693" w:rsidP="008158D9">
            <w:pPr>
              <w:pStyle w:val="ConsPlusCel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319,0</w:t>
            </w:r>
          </w:p>
        </w:tc>
      </w:tr>
      <w:tr w:rsidR="008F5693" w:rsidRPr="006B3E51" w:rsidTr="00C053BA">
        <w:trPr>
          <w:trHeight w:val="924"/>
        </w:trPr>
        <w:tc>
          <w:tcPr>
            <w:tcW w:w="611" w:type="pct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693" w:rsidRPr="006B3E51" w:rsidRDefault="008F5693" w:rsidP="008158D9">
            <w:pPr>
              <w:rPr>
                <w:rFonts w:cs="Times New Roman"/>
              </w:rPr>
            </w:pPr>
          </w:p>
        </w:tc>
        <w:tc>
          <w:tcPr>
            <w:tcW w:w="558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693" w:rsidRPr="006B3E51" w:rsidRDefault="008F5693" w:rsidP="008158D9">
            <w:pPr>
              <w:rPr>
                <w:rFonts w:cs="Times New Roman"/>
              </w:rPr>
            </w:pPr>
          </w:p>
        </w:tc>
        <w:tc>
          <w:tcPr>
            <w:tcW w:w="77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F5693" w:rsidRPr="00690E44" w:rsidRDefault="008F5693" w:rsidP="008158D9">
            <w:pPr>
              <w:rPr>
                <w:sz w:val="18"/>
                <w:szCs w:val="18"/>
              </w:rPr>
            </w:pPr>
            <w:r w:rsidRPr="00690E44">
              <w:rPr>
                <w:sz w:val="18"/>
                <w:szCs w:val="18"/>
              </w:rPr>
              <w:t xml:space="preserve">Средства      </w:t>
            </w:r>
            <w:r w:rsidRPr="00690E44">
              <w:rPr>
                <w:sz w:val="18"/>
                <w:szCs w:val="18"/>
              </w:rPr>
              <w:br/>
              <w:t xml:space="preserve">бюджета       </w:t>
            </w:r>
            <w:r w:rsidRPr="00690E44">
              <w:rPr>
                <w:sz w:val="18"/>
                <w:szCs w:val="18"/>
              </w:rPr>
              <w:br/>
              <w:t xml:space="preserve">Московской    </w:t>
            </w:r>
            <w:r w:rsidRPr="00690E44">
              <w:rPr>
                <w:sz w:val="18"/>
                <w:szCs w:val="18"/>
              </w:rPr>
              <w:br/>
              <w:t xml:space="preserve">области      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F5693" w:rsidRPr="006B3E51" w:rsidRDefault="008F5693" w:rsidP="008158D9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F5693" w:rsidRPr="006B3E51" w:rsidRDefault="008F5693" w:rsidP="008158D9">
            <w:pPr>
              <w:jc w:val="center"/>
            </w:pPr>
          </w:p>
        </w:tc>
        <w:tc>
          <w:tcPr>
            <w:tcW w:w="40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jc w:val="center"/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jc w:val="center"/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jc w:val="center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</w:tr>
      <w:tr w:rsidR="008F5693" w:rsidRPr="006B3E51" w:rsidTr="00C053BA">
        <w:trPr>
          <w:trHeight w:val="460"/>
        </w:trPr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693" w:rsidRPr="006B3E51" w:rsidRDefault="008F5693" w:rsidP="008158D9">
            <w:pPr>
              <w:rPr>
                <w:rFonts w:cs="Times New Roman"/>
              </w:rPr>
            </w:pPr>
          </w:p>
        </w:tc>
        <w:tc>
          <w:tcPr>
            <w:tcW w:w="5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693" w:rsidRPr="006B3E51" w:rsidRDefault="008F5693" w:rsidP="008158D9">
            <w:pPr>
              <w:rPr>
                <w:rFonts w:cs="Times New Roman"/>
              </w:rPr>
            </w:pPr>
          </w:p>
        </w:tc>
        <w:tc>
          <w:tcPr>
            <w:tcW w:w="77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F5693" w:rsidRPr="00690E44" w:rsidRDefault="008F5693" w:rsidP="008158D9">
            <w:pPr>
              <w:pStyle w:val="ConsPlusCell"/>
              <w:rPr>
                <w:sz w:val="18"/>
                <w:szCs w:val="18"/>
              </w:rPr>
            </w:pPr>
            <w:r w:rsidRPr="00690E44">
              <w:rPr>
                <w:sz w:val="18"/>
                <w:szCs w:val="18"/>
              </w:rPr>
              <w:t xml:space="preserve">Внебюджетные  источники    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/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/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</w:p>
        </w:tc>
      </w:tr>
      <w:tr w:rsidR="008F5693" w:rsidRPr="006B3E51" w:rsidTr="00C053BA">
        <w:tc>
          <w:tcPr>
            <w:tcW w:w="11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6B3E51">
              <w:rPr>
                <w:sz w:val="22"/>
                <w:szCs w:val="22"/>
              </w:rPr>
              <w:t xml:space="preserve">Планируемые результаты          </w:t>
            </w:r>
            <w:r w:rsidRPr="006B3E51">
              <w:rPr>
                <w:sz w:val="22"/>
                <w:szCs w:val="22"/>
              </w:rPr>
              <w:br/>
              <w:t xml:space="preserve">реализации по подпрограммы         </w:t>
            </w:r>
          </w:p>
        </w:tc>
        <w:tc>
          <w:tcPr>
            <w:tcW w:w="38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93" w:rsidRPr="006B3E51" w:rsidRDefault="008F5693" w:rsidP="008158D9">
            <w:pPr>
              <w:pStyle w:val="ConsPlusCell"/>
              <w:rPr>
                <w:sz w:val="22"/>
                <w:szCs w:val="22"/>
              </w:rPr>
            </w:pPr>
            <w:r w:rsidRPr="00E12CD4">
              <w:t>Поддержание в постоянной готовности органов администрации</w:t>
            </w:r>
            <w:r>
              <w:t xml:space="preserve"> ЗАТО городской округ Молодежный</w:t>
            </w:r>
            <w:r w:rsidRPr="00E12CD4">
              <w:t xml:space="preserve">, муниципальных предприятий и учреждений </w:t>
            </w:r>
            <w:r>
              <w:t xml:space="preserve">ЗАТО городской округ Молодежный </w:t>
            </w:r>
            <w:r w:rsidRPr="00E12CD4">
              <w:t xml:space="preserve">к выполнению задач по мобилизационной подготовке, мобилизации, защите государственной тайны и обеспечению защиты от утечки по техническим каналам информации, составляющей государственную тайну, при ее обработке на объектах информатизации администрации </w:t>
            </w:r>
            <w:r>
              <w:t>ЗАТО городской округ Молодежный.</w:t>
            </w:r>
          </w:p>
        </w:tc>
      </w:tr>
    </w:tbl>
    <w:p w:rsidR="008F5693" w:rsidRDefault="008F5693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8F5693" w:rsidRDefault="008F5693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8F5693" w:rsidRDefault="008F5693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8F5693" w:rsidRDefault="008F5693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8F5693" w:rsidRPr="00CE15DB" w:rsidRDefault="008F5693" w:rsidP="00CE15DB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sz w:val="28"/>
          <w:szCs w:val="28"/>
        </w:rPr>
      </w:pPr>
    </w:p>
    <w:p w:rsidR="008F5693" w:rsidRPr="00E12CD4" w:rsidRDefault="008F5693" w:rsidP="00CE15DB">
      <w:pPr>
        <w:widowControl w:val="0"/>
        <w:autoSpaceDE w:val="0"/>
        <w:autoSpaceDN w:val="0"/>
        <w:adjustRightInd w:val="0"/>
        <w:ind w:left="-709"/>
        <w:jc w:val="center"/>
      </w:pPr>
    </w:p>
    <w:p w:rsidR="008F5693" w:rsidRPr="00E12CD4" w:rsidRDefault="008F5693" w:rsidP="004259EC">
      <w:pPr>
        <w:widowControl w:val="0"/>
        <w:autoSpaceDE w:val="0"/>
        <w:autoSpaceDN w:val="0"/>
        <w:adjustRightInd w:val="0"/>
        <w:jc w:val="both"/>
      </w:pPr>
    </w:p>
    <w:p w:rsidR="008F5693" w:rsidRDefault="008F5693" w:rsidP="004259EC">
      <w:pPr>
        <w:widowControl w:val="0"/>
        <w:autoSpaceDE w:val="0"/>
        <w:autoSpaceDN w:val="0"/>
        <w:adjustRightInd w:val="0"/>
        <w:jc w:val="right"/>
        <w:outlineLvl w:val="2"/>
      </w:pPr>
      <w:bookmarkStart w:id="1" w:name="Par1230"/>
      <w:bookmarkStart w:id="2" w:name="Par1268"/>
      <w:bookmarkEnd w:id="1"/>
      <w:bookmarkEnd w:id="2"/>
    </w:p>
    <w:p w:rsidR="008F5693" w:rsidRDefault="008F5693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8F5693" w:rsidRDefault="008F5693" w:rsidP="004259EC">
      <w:pPr>
        <w:widowControl w:val="0"/>
        <w:autoSpaceDE w:val="0"/>
        <w:autoSpaceDN w:val="0"/>
        <w:adjustRightInd w:val="0"/>
        <w:jc w:val="right"/>
        <w:outlineLvl w:val="2"/>
      </w:pPr>
    </w:p>
    <w:p w:rsidR="008F5693" w:rsidRDefault="008F5693" w:rsidP="004259EC">
      <w:pPr>
        <w:widowControl w:val="0"/>
        <w:autoSpaceDE w:val="0"/>
        <w:autoSpaceDN w:val="0"/>
        <w:adjustRightInd w:val="0"/>
        <w:jc w:val="right"/>
        <w:outlineLvl w:val="2"/>
      </w:pPr>
    </w:p>
    <w:sectPr w:rsidR="008F5693" w:rsidSect="004031EA">
      <w:footerReference w:type="default" r:id="rId7"/>
      <w:pgSz w:w="16838" w:h="11906" w:orient="landscape"/>
      <w:pgMar w:top="680" w:right="539" w:bottom="839" w:left="79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5693" w:rsidRDefault="008F5693" w:rsidP="0033435F">
      <w:r>
        <w:separator/>
      </w:r>
    </w:p>
  </w:endnote>
  <w:endnote w:type="continuationSeparator" w:id="1">
    <w:p w:rsidR="008F5693" w:rsidRDefault="008F5693" w:rsidP="00334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693" w:rsidRDefault="008F5693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8F5693" w:rsidRDefault="008F569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5693" w:rsidRDefault="008F5693" w:rsidP="0033435F">
      <w:r>
        <w:separator/>
      </w:r>
    </w:p>
  </w:footnote>
  <w:footnote w:type="continuationSeparator" w:id="1">
    <w:p w:rsidR="008F5693" w:rsidRDefault="008F5693" w:rsidP="003343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C401A"/>
    <w:multiLevelType w:val="hybridMultilevel"/>
    <w:tmpl w:val="EF760A88"/>
    <w:lvl w:ilvl="0" w:tplc="87FAFDBC">
      <w:numFmt w:val="bullet"/>
      <w:lvlText w:val="–"/>
      <w:lvlJc w:val="left"/>
      <w:pPr>
        <w:ind w:left="142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F3C2929"/>
    <w:multiLevelType w:val="hybridMultilevel"/>
    <w:tmpl w:val="7F80EA68"/>
    <w:lvl w:ilvl="0" w:tplc="87FAFDBC">
      <w:numFmt w:val="bullet"/>
      <w:lvlText w:val="–"/>
      <w:lvlJc w:val="left"/>
      <w:pPr>
        <w:ind w:left="142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22B7E21"/>
    <w:multiLevelType w:val="hybridMultilevel"/>
    <w:tmpl w:val="0E5A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AE63FB4"/>
    <w:multiLevelType w:val="multilevel"/>
    <w:tmpl w:val="56CAD9C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ind w:left="3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48A81C4F"/>
    <w:multiLevelType w:val="hybridMultilevel"/>
    <w:tmpl w:val="F6EC78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9566693"/>
    <w:multiLevelType w:val="hybridMultilevel"/>
    <w:tmpl w:val="C372771E"/>
    <w:lvl w:ilvl="0" w:tplc="87FAFDBC">
      <w:numFmt w:val="bullet"/>
      <w:lvlText w:val="–"/>
      <w:lvlJc w:val="left"/>
      <w:pPr>
        <w:ind w:left="142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DA059DA"/>
    <w:multiLevelType w:val="hybridMultilevel"/>
    <w:tmpl w:val="6DC8F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5DB9"/>
    <w:rsid w:val="00001468"/>
    <w:rsid w:val="0000167A"/>
    <w:rsid w:val="0000262F"/>
    <w:rsid w:val="000028A2"/>
    <w:rsid w:val="00003B32"/>
    <w:rsid w:val="00005F05"/>
    <w:rsid w:val="00005F5F"/>
    <w:rsid w:val="00006646"/>
    <w:rsid w:val="00006875"/>
    <w:rsid w:val="00006B34"/>
    <w:rsid w:val="00006BC8"/>
    <w:rsid w:val="00010207"/>
    <w:rsid w:val="00010A96"/>
    <w:rsid w:val="00010E91"/>
    <w:rsid w:val="00012EDD"/>
    <w:rsid w:val="00013856"/>
    <w:rsid w:val="00015383"/>
    <w:rsid w:val="00015450"/>
    <w:rsid w:val="00015AD2"/>
    <w:rsid w:val="00016009"/>
    <w:rsid w:val="00020C2A"/>
    <w:rsid w:val="00020F48"/>
    <w:rsid w:val="000225B3"/>
    <w:rsid w:val="000227F0"/>
    <w:rsid w:val="00025BFD"/>
    <w:rsid w:val="00025EE2"/>
    <w:rsid w:val="000262D0"/>
    <w:rsid w:val="00027CCA"/>
    <w:rsid w:val="00030637"/>
    <w:rsid w:val="000314E6"/>
    <w:rsid w:val="00031DF4"/>
    <w:rsid w:val="00031EC8"/>
    <w:rsid w:val="000320FB"/>
    <w:rsid w:val="000333CC"/>
    <w:rsid w:val="000335BB"/>
    <w:rsid w:val="00033602"/>
    <w:rsid w:val="00033A70"/>
    <w:rsid w:val="00033DBA"/>
    <w:rsid w:val="00033DBC"/>
    <w:rsid w:val="00034869"/>
    <w:rsid w:val="000349C7"/>
    <w:rsid w:val="00034C8F"/>
    <w:rsid w:val="0003531A"/>
    <w:rsid w:val="000359B3"/>
    <w:rsid w:val="0003610A"/>
    <w:rsid w:val="000366E6"/>
    <w:rsid w:val="00037230"/>
    <w:rsid w:val="000378A9"/>
    <w:rsid w:val="00040537"/>
    <w:rsid w:val="00041F7B"/>
    <w:rsid w:val="00042F24"/>
    <w:rsid w:val="00043960"/>
    <w:rsid w:val="000468B9"/>
    <w:rsid w:val="000469F7"/>
    <w:rsid w:val="00046AC8"/>
    <w:rsid w:val="00047575"/>
    <w:rsid w:val="00047F10"/>
    <w:rsid w:val="00050612"/>
    <w:rsid w:val="00050BFC"/>
    <w:rsid w:val="000533E2"/>
    <w:rsid w:val="00053C1A"/>
    <w:rsid w:val="00054213"/>
    <w:rsid w:val="00054473"/>
    <w:rsid w:val="00054592"/>
    <w:rsid w:val="0005481C"/>
    <w:rsid w:val="0005496B"/>
    <w:rsid w:val="00055AC0"/>
    <w:rsid w:val="00057B2F"/>
    <w:rsid w:val="00060DFD"/>
    <w:rsid w:val="00062276"/>
    <w:rsid w:val="0006258B"/>
    <w:rsid w:val="00062682"/>
    <w:rsid w:val="00062CD0"/>
    <w:rsid w:val="000650FD"/>
    <w:rsid w:val="00065192"/>
    <w:rsid w:val="00065281"/>
    <w:rsid w:val="00065444"/>
    <w:rsid w:val="00065E88"/>
    <w:rsid w:val="000664D4"/>
    <w:rsid w:val="00067355"/>
    <w:rsid w:val="00070E00"/>
    <w:rsid w:val="0007126C"/>
    <w:rsid w:val="00072747"/>
    <w:rsid w:val="00072DA6"/>
    <w:rsid w:val="00072F7A"/>
    <w:rsid w:val="0007326F"/>
    <w:rsid w:val="000733D5"/>
    <w:rsid w:val="00074712"/>
    <w:rsid w:val="000747A3"/>
    <w:rsid w:val="000750FF"/>
    <w:rsid w:val="0007519A"/>
    <w:rsid w:val="000757FD"/>
    <w:rsid w:val="00075E91"/>
    <w:rsid w:val="00075FF7"/>
    <w:rsid w:val="00076D61"/>
    <w:rsid w:val="00076DC9"/>
    <w:rsid w:val="0007791A"/>
    <w:rsid w:val="000779C3"/>
    <w:rsid w:val="00077CD3"/>
    <w:rsid w:val="00080593"/>
    <w:rsid w:val="0008077D"/>
    <w:rsid w:val="00080AD4"/>
    <w:rsid w:val="00080F9E"/>
    <w:rsid w:val="00081E81"/>
    <w:rsid w:val="00082E1B"/>
    <w:rsid w:val="00084901"/>
    <w:rsid w:val="000850A2"/>
    <w:rsid w:val="000852DC"/>
    <w:rsid w:val="000869AE"/>
    <w:rsid w:val="00086C45"/>
    <w:rsid w:val="00086E3D"/>
    <w:rsid w:val="00087E69"/>
    <w:rsid w:val="00087FE4"/>
    <w:rsid w:val="0009188C"/>
    <w:rsid w:val="00092835"/>
    <w:rsid w:val="00093169"/>
    <w:rsid w:val="000932CA"/>
    <w:rsid w:val="000950DF"/>
    <w:rsid w:val="0009528A"/>
    <w:rsid w:val="00095A83"/>
    <w:rsid w:val="00096038"/>
    <w:rsid w:val="0009614C"/>
    <w:rsid w:val="0009740E"/>
    <w:rsid w:val="000978DE"/>
    <w:rsid w:val="000A0683"/>
    <w:rsid w:val="000A0C45"/>
    <w:rsid w:val="000A1A66"/>
    <w:rsid w:val="000A1AE1"/>
    <w:rsid w:val="000A1BAB"/>
    <w:rsid w:val="000A36E8"/>
    <w:rsid w:val="000A4775"/>
    <w:rsid w:val="000A5416"/>
    <w:rsid w:val="000A606E"/>
    <w:rsid w:val="000A6715"/>
    <w:rsid w:val="000A712C"/>
    <w:rsid w:val="000A7558"/>
    <w:rsid w:val="000A77A5"/>
    <w:rsid w:val="000A7CB2"/>
    <w:rsid w:val="000B000D"/>
    <w:rsid w:val="000B0A65"/>
    <w:rsid w:val="000B0CB2"/>
    <w:rsid w:val="000B1640"/>
    <w:rsid w:val="000B1FA7"/>
    <w:rsid w:val="000B25D2"/>
    <w:rsid w:val="000B280E"/>
    <w:rsid w:val="000B34E9"/>
    <w:rsid w:val="000B3C2B"/>
    <w:rsid w:val="000B3F97"/>
    <w:rsid w:val="000B4334"/>
    <w:rsid w:val="000B44B6"/>
    <w:rsid w:val="000B5137"/>
    <w:rsid w:val="000B5A98"/>
    <w:rsid w:val="000B6EE3"/>
    <w:rsid w:val="000B7010"/>
    <w:rsid w:val="000C1B58"/>
    <w:rsid w:val="000C1BC5"/>
    <w:rsid w:val="000C250B"/>
    <w:rsid w:val="000C2714"/>
    <w:rsid w:val="000C2CBE"/>
    <w:rsid w:val="000C3111"/>
    <w:rsid w:val="000C3B96"/>
    <w:rsid w:val="000C44F2"/>
    <w:rsid w:val="000C5DFF"/>
    <w:rsid w:val="000C6789"/>
    <w:rsid w:val="000C6B12"/>
    <w:rsid w:val="000C7531"/>
    <w:rsid w:val="000C78BA"/>
    <w:rsid w:val="000D0113"/>
    <w:rsid w:val="000D02D8"/>
    <w:rsid w:val="000D067B"/>
    <w:rsid w:val="000D0756"/>
    <w:rsid w:val="000D20A2"/>
    <w:rsid w:val="000D2C0F"/>
    <w:rsid w:val="000D353B"/>
    <w:rsid w:val="000D3E57"/>
    <w:rsid w:val="000D4651"/>
    <w:rsid w:val="000D4951"/>
    <w:rsid w:val="000D5C52"/>
    <w:rsid w:val="000D5D46"/>
    <w:rsid w:val="000D6516"/>
    <w:rsid w:val="000D6D67"/>
    <w:rsid w:val="000D6ED6"/>
    <w:rsid w:val="000D718C"/>
    <w:rsid w:val="000E1FAC"/>
    <w:rsid w:val="000E4355"/>
    <w:rsid w:val="000E45FC"/>
    <w:rsid w:val="000E4C76"/>
    <w:rsid w:val="000E4C9F"/>
    <w:rsid w:val="000E5B71"/>
    <w:rsid w:val="000E6858"/>
    <w:rsid w:val="000E709A"/>
    <w:rsid w:val="000E709C"/>
    <w:rsid w:val="000E7E09"/>
    <w:rsid w:val="000E7E8B"/>
    <w:rsid w:val="000E7EDD"/>
    <w:rsid w:val="000F017C"/>
    <w:rsid w:val="000F0B62"/>
    <w:rsid w:val="000F0E42"/>
    <w:rsid w:val="000F22AD"/>
    <w:rsid w:val="000F2621"/>
    <w:rsid w:val="000F2C20"/>
    <w:rsid w:val="000F36FB"/>
    <w:rsid w:val="000F4E80"/>
    <w:rsid w:val="000F5307"/>
    <w:rsid w:val="000F560F"/>
    <w:rsid w:val="000F6101"/>
    <w:rsid w:val="000F64FD"/>
    <w:rsid w:val="000F6DF8"/>
    <w:rsid w:val="000F708A"/>
    <w:rsid w:val="000F7A5B"/>
    <w:rsid w:val="00100764"/>
    <w:rsid w:val="0010281B"/>
    <w:rsid w:val="00103054"/>
    <w:rsid w:val="00103417"/>
    <w:rsid w:val="00104E35"/>
    <w:rsid w:val="0010532B"/>
    <w:rsid w:val="00105A0F"/>
    <w:rsid w:val="00105AD0"/>
    <w:rsid w:val="001063B3"/>
    <w:rsid w:val="001068A7"/>
    <w:rsid w:val="00106D56"/>
    <w:rsid w:val="0010712B"/>
    <w:rsid w:val="001074C1"/>
    <w:rsid w:val="001075E5"/>
    <w:rsid w:val="00110A30"/>
    <w:rsid w:val="00112483"/>
    <w:rsid w:val="001130AC"/>
    <w:rsid w:val="00113D37"/>
    <w:rsid w:val="00113E72"/>
    <w:rsid w:val="00114FE0"/>
    <w:rsid w:val="00115D5C"/>
    <w:rsid w:val="00117504"/>
    <w:rsid w:val="001200A8"/>
    <w:rsid w:val="00120A81"/>
    <w:rsid w:val="00120C90"/>
    <w:rsid w:val="00121247"/>
    <w:rsid w:val="001213BE"/>
    <w:rsid w:val="00121941"/>
    <w:rsid w:val="001220F5"/>
    <w:rsid w:val="001221BF"/>
    <w:rsid w:val="00122EC0"/>
    <w:rsid w:val="00123EFA"/>
    <w:rsid w:val="0012405F"/>
    <w:rsid w:val="00124B40"/>
    <w:rsid w:val="00125CA4"/>
    <w:rsid w:val="00126328"/>
    <w:rsid w:val="0012759B"/>
    <w:rsid w:val="001278C2"/>
    <w:rsid w:val="00127D07"/>
    <w:rsid w:val="00127D36"/>
    <w:rsid w:val="00130044"/>
    <w:rsid w:val="001309E2"/>
    <w:rsid w:val="00130BA9"/>
    <w:rsid w:val="00130C0A"/>
    <w:rsid w:val="001312BE"/>
    <w:rsid w:val="00132E06"/>
    <w:rsid w:val="0013379B"/>
    <w:rsid w:val="00134276"/>
    <w:rsid w:val="0013453A"/>
    <w:rsid w:val="00134EF1"/>
    <w:rsid w:val="001350F8"/>
    <w:rsid w:val="0013768D"/>
    <w:rsid w:val="001402A5"/>
    <w:rsid w:val="001408E1"/>
    <w:rsid w:val="00140F50"/>
    <w:rsid w:val="001415DF"/>
    <w:rsid w:val="00141A9F"/>
    <w:rsid w:val="00141E5C"/>
    <w:rsid w:val="00142848"/>
    <w:rsid w:val="00142BD3"/>
    <w:rsid w:val="00142D88"/>
    <w:rsid w:val="001438BF"/>
    <w:rsid w:val="00143CC8"/>
    <w:rsid w:val="00146769"/>
    <w:rsid w:val="001468AD"/>
    <w:rsid w:val="00146A14"/>
    <w:rsid w:val="00146C7B"/>
    <w:rsid w:val="0015058B"/>
    <w:rsid w:val="001512DC"/>
    <w:rsid w:val="001518BE"/>
    <w:rsid w:val="00151C38"/>
    <w:rsid w:val="00151C87"/>
    <w:rsid w:val="00151CBB"/>
    <w:rsid w:val="00151F56"/>
    <w:rsid w:val="001527BF"/>
    <w:rsid w:val="00153104"/>
    <w:rsid w:val="0015336E"/>
    <w:rsid w:val="00153A07"/>
    <w:rsid w:val="001540DB"/>
    <w:rsid w:val="00154588"/>
    <w:rsid w:val="00157C53"/>
    <w:rsid w:val="00160B21"/>
    <w:rsid w:val="0016136B"/>
    <w:rsid w:val="001616FD"/>
    <w:rsid w:val="00162A9D"/>
    <w:rsid w:val="00162C22"/>
    <w:rsid w:val="00163845"/>
    <w:rsid w:val="0016438F"/>
    <w:rsid w:val="001647E6"/>
    <w:rsid w:val="001651D2"/>
    <w:rsid w:val="001653C2"/>
    <w:rsid w:val="001655BA"/>
    <w:rsid w:val="00166316"/>
    <w:rsid w:val="0016673E"/>
    <w:rsid w:val="0016694D"/>
    <w:rsid w:val="00166A2B"/>
    <w:rsid w:val="00166A51"/>
    <w:rsid w:val="00166ACD"/>
    <w:rsid w:val="00167C62"/>
    <w:rsid w:val="00167ED7"/>
    <w:rsid w:val="00167F1C"/>
    <w:rsid w:val="00170F00"/>
    <w:rsid w:val="00171894"/>
    <w:rsid w:val="00172171"/>
    <w:rsid w:val="001725E9"/>
    <w:rsid w:val="00172A99"/>
    <w:rsid w:val="00172C3A"/>
    <w:rsid w:val="00173617"/>
    <w:rsid w:val="00174070"/>
    <w:rsid w:val="0017588E"/>
    <w:rsid w:val="00175F76"/>
    <w:rsid w:val="001764C6"/>
    <w:rsid w:val="0017766C"/>
    <w:rsid w:val="00180513"/>
    <w:rsid w:val="001809A4"/>
    <w:rsid w:val="00181599"/>
    <w:rsid w:val="00181C50"/>
    <w:rsid w:val="00183866"/>
    <w:rsid w:val="00183B06"/>
    <w:rsid w:val="00183FE7"/>
    <w:rsid w:val="00184269"/>
    <w:rsid w:val="00184390"/>
    <w:rsid w:val="00184E9F"/>
    <w:rsid w:val="00185896"/>
    <w:rsid w:val="00186B7D"/>
    <w:rsid w:val="00186D1C"/>
    <w:rsid w:val="0018766A"/>
    <w:rsid w:val="00190E94"/>
    <w:rsid w:val="00191C06"/>
    <w:rsid w:val="00191C3A"/>
    <w:rsid w:val="001922FC"/>
    <w:rsid w:val="001935A7"/>
    <w:rsid w:val="00194C38"/>
    <w:rsid w:val="00195148"/>
    <w:rsid w:val="00195495"/>
    <w:rsid w:val="001959D6"/>
    <w:rsid w:val="001959F4"/>
    <w:rsid w:val="00197115"/>
    <w:rsid w:val="00197E11"/>
    <w:rsid w:val="00197E7B"/>
    <w:rsid w:val="001A0AB8"/>
    <w:rsid w:val="001A0B27"/>
    <w:rsid w:val="001A1077"/>
    <w:rsid w:val="001A2871"/>
    <w:rsid w:val="001A3162"/>
    <w:rsid w:val="001A3730"/>
    <w:rsid w:val="001A4766"/>
    <w:rsid w:val="001A5E33"/>
    <w:rsid w:val="001A5EE0"/>
    <w:rsid w:val="001A635C"/>
    <w:rsid w:val="001A6C85"/>
    <w:rsid w:val="001A755E"/>
    <w:rsid w:val="001A7F6B"/>
    <w:rsid w:val="001B0E34"/>
    <w:rsid w:val="001B1F6A"/>
    <w:rsid w:val="001B2786"/>
    <w:rsid w:val="001B2834"/>
    <w:rsid w:val="001B2B18"/>
    <w:rsid w:val="001B482B"/>
    <w:rsid w:val="001B4D8B"/>
    <w:rsid w:val="001B4E45"/>
    <w:rsid w:val="001B5098"/>
    <w:rsid w:val="001B626D"/>
    <w:rsid w:val="001B651A"/>
    <w:rsid w:val="001B7030"/>
    <w:rsid w:val="001C0A08"/>
    <w:rsid w:val="001C18F3"/>
    <w:rsid w:val="001C1B54"/>
    <w:rsid w:val="001C211F"/>
    <w:rsid w:val="001C24B1"/>
    <w:rsid w:val="001C38C0"/>
    <w:rsid w:val="001C603A"/>
    <w:rsid w:val="001C6657"/>
    <w:rsid w:val="001C6C59"/>
    <w:rsid w:val="001D01D9"/>
    <w:rsid w:val="001D1173"/>
    <w:rsid w:val="001D12C7"/>
    <w:rsid w:val="001D1E87"/>
    <w:rsid w:val="001D2389"/>
    <w:rsid w:val="001D26A0"/>
    <w:rsid w:val="001D387C"/>
    <w:rsid w:val="001D3C11"/>
    <w:rsid w:val="001D3DFD"/>
    <w:rsid w:val="001D64A1"/>
    <w:rsid w:val="001D6D07"/>
    <w:rsid w:val="001D7021"/>
    <w:rsid w:val="001D7510"/>
    <w:rsid w:val="001D75C4"/>
    <w:rsid w:val="001D7BAA"/>
    <w:rsid w:val="001D7C45"/>
    <w:rsid w:val="001E00EE"/>
    <w:rsid w:val="001E098D"/>
    <w:rsid w:val="001E16E6"/>
    <w:rsid w:val="001E2139"/>
    <w:rsid w:val="001E2A46"/>
    <w:rsid w:val="001E323F"/>
    <w:rsid w:val="001E3F15"/>
    <w:rsid w:val="001E4C22"/>
    <w:rsid w:val="001E5446"/>
    <w:rsid w:val="001E5BBA"/>
    <w:rsid w:val="001E5CDC"/>
    <w:rsid w:val="001E6B38"/>
    <w:rsid w:val="001E74D0"/>
    <w:rsid w:val="001E7594"/>
    <w:rsid w:val="001F0107"/>
    <w:rsid w:val="001F044B"/>
    <w:rsid w:val="001F1972"/>
    <w:rsid w:val="001F2596"/>
    <w:rsid w:val="001F2BAC"/>
    <w:rsid w:val="001F3456"/>
    <w:rsid w:val="001F3995"/>
    <w:rsid w:val="001F5069"/>
    <w:rsid w:val="001F5617"/>
    <w:rsid w:val="001F5676"/>
    <w:rsid w:val="001F658F"/>
    <w:rsid w:val="001F6CBC"/>
    <w:rsid w:val="001F708D"/>
    <w:rsid w:val="00200891"/>
    <w:rsid w:val="002017D0"/>
    <w:rsid w:val="00201888"/>
    <w:rsid w:val="00201D9B"/>
    <w:rsid w:val="00202E8F"/>
    <w:rsid w:val="00203708"/>
    <w:rsid w:val="002039A8"/>
    <w:rsid w:val="00203ECA"/>
    <w:rsid w:val="002048B4"/>
    <w:rsid w:val="00206292"/>
    <w:rsid w:val="00206C51"/>
    <w:rsid w:val="00206C8D"/>
    <w:rsid w:val="002078E1"/>
    <w:rsid w:val="00207904"/>
    <w:rsid w:val="00207ACC"/>
    <w:rsid w:val="0021071B"/>
    <w:rsid w:val="002110C0"/>
    <w:rsid w:val="002111AF"/>
    <w:rsid w:val="0021136A"/>
    <w:rsid w:val="002132AF"/>
    <w:rsid w:val="0021389D"/>
    <w:rsid w:val="00214B63"/>
    <w:rsid w:val="0021533C"/>
    <w:rsid w:val="00215374"/>
    <w:rsid w:val="0021557E"/>
    <w:rsid w:val="0021589C"/>
    <w:rsid w:val="00215B25"/>
    <w:rsid w:val="002170A6"/>
    <w:rsid w:val="00217D6D"/>
    <w:rsid w:val="002206EA"/>
    <w:rsid w:val="0022101B"/>
    <w:rsid w:val="00221482"/>
    <w:rsid w:val="00221615"/>
    <w:rsid w:val="002216C5"/>
    <w:rsid w:val="002219B0"/>
    <w:rsid w:val="00222572"/>
    <w:rsid w:val="00223669"/>
    <w:rsid w:val="002238C2"/>
    <w:rsid w:val="00223B39"/>
    <w:rsid w:val="00223CAE"/>
    <w:rsid w:val="00224B72"/>
    <w:rsid w:val="0022740A"/>
    <w:rsid w:val="00227A8F"/>
    <w:rsid w:val="002300AD"/>
    <w:rsid w:val="0023083B"/>
    <w:rsid w:val="002309B8"/>
    <w:rsid w:val="00231C9F"/>
    <w:rsid w:val="00231CFA"/>
    <w:rsid w:val="002323F3"/>
    <w:rsid w:val="0023287E"/>
    <w:rsid w:val="002337F6"/>
    <w:rsid w:val="00237DE0"/>
    <w:rsid w:val="00241B4D"/>
    <w:rsid w:val="00242757"/>
    <w:rsid w:val="00242A51"/>
    <w:rsid w:val="00242F7D"/>
    <w:rsid w:val="00242FDA"/>
    <w:rsid w:val="002430B7"/>
    <w:rsid w:val="00244901"/>
    <w:rsid w:val="00244DF5"/>
    <w:rsid w:val="002451F6"/>
    <w:rsid w:val="0024531A"/>
    <w:rsid w:val="00245483"/>
    <w:rsid w:val="00245CCF"/>
    <w:rsid w:val="002474A8"/>
    <w:rsid w:val="00250FF9"/>
    <w:rsid w:val="002510AC"/>
    <w:rsid w:val="00251F67"/>
    <w:rsid w:val="00252F7F"/>
    <w:rsid w:val="00255969"/>
    <w:rsid w:val="0025641E"/>
    <w:rsid w:val="00256BD8"/>
    <w:rsid w:val="00256DDE"/>
    <w:rsid w:val="00257BE1"/>
    <w:rsid w:val="00257D0C"/>
    <w:rsid w:val="0026119C"/>
    <w:rsid w:val="00261966"/>
    <w:rsid w:val="002619F6"/>
    <w:rsid w:val="00262EE7"/>
    <w:rsid w:val="00263E03"/>
    <w:rsid w:val="002647DE"/>
    <w:rsid w:val="00265893"/>
    <w:rsid w:val="002666F6"/>
    <w:rsid w:val="00267207"/>
    <w:rsid w:val="0027003E"/>
    <w:rsid w:val="002708AD"/>
    <w:rsid w:val="00270DD0"/>
    <w:rsid w:val="00271387"/>
    <w:rsid w:val="00271795"/>
    <w:rsid w:val="00274010"/>
    <w:rsid w:val="00274119"/>
    <w:rsid w:val="00274924"/>
    <w:rsid w:val="00274C22"/>
    <w:rsid w:val="00274DA1"/>
    <w:rsid w:val="00275280"/>
    <w:rsid w:val="00277227"/>
    <w:rsid w:val="00280418"/>
    <w:rsid w:val="0028059D"/>
    <w:rsid w:val="00280EC4"/>
    <w:rsid w:val="002825A6"/>
    <w:rsid w:val="00282CC3"/>
    <w:rsid w:val="002833C3"/>
    <w:rsid w:val="002845C3"/>
    <w:rsid w:val="00284F69"/>
    <w:rsid w:val="002859F1"/>
    <w:rsid w:val="00286941"/>
    <w:rsid w:val="00287B20"/>
    <w:rsid w:val="00290C70"/>
    <w:rsid w:val="002911CE"/>
    <w:rsid w:val="00291D04"/>
    <w:rsid w:val="00293653"/>
    <w:rsid w:val="00293960"/>
    <w:rsid w:val="0029460E"/>
    <w:rsid w:val="00295BF7"/>
    <w:rsid w:val="002961AB"/>
    <w:rsid w:val="00296420"/>
    <w:rsid w:val="002969A3"/>
    <w:rsid w:val="00297580"/>
    <w:rsid w:val="00297E65"/>
    <w:rsid w:val="002A102D"/>
    <w:rsid w:val="002A105D"/>
    <w:rsid w:val="002A11A5"/>
    <w:rsid w:val="002A1C66"/>
    <w:rsid w:val="002A3552"/>
    <w:rsid w:val="002A3BD5"/>
    <w:rsid w:val="002A4D50"/>
    <w:rsid w:val="002A4FDF"/>
    <w:rsid w:val="002A6A4A"/>
    <w:rsid w:val="002A6A8D"/>
    <w:rsid w:val="002A7BA7"/>
    <w:rsid w:val="002B0374"/>
    <w:rsid w:val="002B08B1"/>
    <w:rsid w:val="002B0B40"/>
    <w:rsid w:val="002B1385"/>
    <w:rsid w:val="002B1D8C"/>
    <w:rsid w:val="002B1EAC"/>
    <w:rsid w:val="002B20E6"/>
    <w:rsid w:val="002B390F"/>
    <w:rsid w:val="002B3E79"/>
    <w:rsid w:val="002B4B12"/>
    <w:rsid w:val="002B5AA8"/>
    <w:rsid w:val="002B6BAD"/>
    <w:rsid w:val="002B6F9E"/>
    <w:rsid w:val="002B72E7"/>
    <w:rsid w:val="002B75F2"/>
    <w:rsid w:val="002B77B5"/>
    <w:rsid w:val="002C0F6F"/>
    <w:rsid w:val="002C1334"/>
    <w:rsid w:val="002C288E"/>
    <w:rsid w:val="002C312B"/>
    <w:rsid w:val="002C4A7B"/>
    <w:rsid w:val="002C5870"/>
    <w:rsid w:val="002C63A3"/>
    <w:rsid w:val="002C6D10"/>
    <w:rsid w:val="002C6D8D"/>
    <w:rsid w:val="002C71EF"/>
    <w:rsid w:val="002C7BE5"/>
    <w:rsid w:val="002D0599"/>
    <w:rsid w:val="002D0E2D"/>
    <w:rsid w:val="002D1418"/>
    <w:rsid w:val="002D1E35"/>
    <w:rsid w:val="002D2F1E"/>
    <w:rsid w:val="002D43E5"/>
    <w:rsid w:val="002D4E5E"/>
    <w:rsid w:val="002D5A0B"/>
    <w:rsid w:val="002D6205"/>
    <w:rsid w:val="002D66D2"/>
    <w:rsid w:val="002D6E26"/>
    <w:rsid w:val="002E02A2"/>
    <w:rsid w:val="002E041D"/>
    <w:rsid w:val="002E05F5"/>
    <w:rsid w:val="002E18D2"/>
    <w:rsid w:val="002E1B57"/>
    <w:rsid w:val="002E2954"/>
    <w:rsid w:val="002E2EA6"/>
    <w:rsid w:val="002E4477"/>
    <w:rsid w:val="002E489E"/>
    <w:rsid w:val="002E5363"/>
    <w:rsid w:val="002E5D94"/>
    <w:rsid w:val="002E6DAF"/>
    <w:rsid w:val="002E7499"/>
    <w:rsid w:val="002E75DF"/>
    <w:rsid w:val="002F0063"/>
    <w:rsid w:val="002F3905"/>
    <w:rsid w:val="002F3ED4"/>
    <w:rsid w:val="002F3F05"/>
    <w:rsid w:val="002F4B7A"/>
    <w:rsid w:val="002F57CE"/>
    <w:rsid w:val="002F657B"/>
    <w:rsid w:val="002F67B5"/>
    <w:rsid w:val="002F6B91"/>
    <w:rsid w:val="002F74BE"/>
    <w:rsid w:val="0030063E"/>
    <w:rsid w:val="003008B5"/>
    <w:rsid w:val="00301279"/>
    <w:rsid w:val="0030296E"/>
    <w:rsid w:val="00302A69"/>
    <w:rsid w:val="003031A5"/>
    <w:rsid w:val="00303BA6"/>
    <w:rsid w:val="00303DAE"/>
    <w:rsid w:val="00303E1B"/>
    <w:rsid w:val="00304EE7"/>
    <w:rsid w:val="003055CC"/>
    <w:rsid w:val="0030588B"/>
    <w:rsid w:val="00305892"/>
    <w:rsid w:val="00305D4E"/>
    <w:rsid w:val="0031040C"/>
    <w:rsid w:val="00311506"/>
    <w:rsid w:val="003147A7"/>
    <w:rsid w:val="00315DE2"/>
    <w:rsid w:val="00316484"/>
    <w:rsid w:val="00317E7F"/>
    <w:rsid w:val="00320D70"/>
    <w:rsid w:val="0032451A"/>
    <w:rsid w:val="00324FB1"/>
    <w:rsid w:val="00326F70"/>
    <w:rsid w:val="00327D37"/>
    <w:rsid w:val="00330361"/>
    <w:rsid w:val="00330620"/>
    <w:rsid w:val="003306A5"/>
    <w:rsid w:val="003308F8"/>
    <w:rsid w:val="00331046"/>
    <w:rsid w:val="0033104A"/>
    <w:rsid w:val="0033217D"/>
    <w:rsid w:val="00332B1D"/>
    <w:rsid w:val="00332C0C"/>
    <w:rsid w:val="003340FD"/>
    <w:rsid w:val="0033435F"/>
    <w:rsid w:val="0033553A"/>
    <w:rsid w:val="00335FE7"/>
    <w:rsid w:val="0033625A"/>
    <w:rsid w:val="00336FC2"/>
    <w:rsid w:val="003371E6"/>
    <w:rsid w:val="00337376"/>
    <w:rsid w:val="003401DA"/>
    <w:rsid w:val="003402AB"/>
    <w:rsid w:val="00340FF4"/>
    <w:rsid w:val="00341275"/>
    <w:rsid w:val="00341619"/>
    <w:rsid w:val="00341711"/>
    <w:rsid w:val="003417FD"/>
    <w:rsid w:val="00342247"/>
    <w:rsid w:val="00343529"/>
    <w:rsid w:val="003436D2"/>
    <w:rsid w:val="0034386D"/>
    <w:rsid w:val="0034397D"/>
    <w:rsid w:val="00344190"/>
    <w:rsid w:val="0034429E"/>
    <w:rsid w:val="003442AC"/>
    <w:rsid w:val="00344A81"/>
    <w:rsid w:val="00345472"/>
    <w:rsid w:val="00346201"/>
    <w:rsid w:val="0034621E"/>
    <w:rsid w:val="003472D5"/>
    <w:rsid w:val="00347B07"/>
    <w:rsid w:val="00350337"/>
    <w:rsid w:val="00350E94"/>
    <w:rsid w:val="0035145A"/>
    <w:rsid w:val="003519E1"/>
    <w:rsid w:val="00352261"/>
    <w:rsid w:val="003525FB"/>
    <w:rsid w:val="00353814"/>
    <w:rsid w:val="00353ADB"/>
    <w:rsid w:val="00354956"/>
    <w:rsid w:val="00354F90"/>
    <w:rsid w:val="00356531"/>
    <w:rsid w:val="00356688"/>
    <w:rsid w:val="00357E93"/>
    <w:rsid w:val="00360583"/>
    <w:rsid w:val="003606A5"/>
    <w:rsid w:val="0036093F"/>
    <w:rsid w:val="00360C84"/>
    <w:rsid w:val="00361434"/>
    <w:rsid w:val="00361727"/>
    <w:rsid w:val="0036222F"/>
    <w:rsid w:val="00362D2A"/>
    <w:rsid w:val="00362D98"/>
    <w:rsid w:val="00362DE0"/>
    <w:rsid w:val="0036324B"/>
    <w:rsid w:val="0036392B"/>
    <w:rsid w:val="00363FBA"/>
    <w:rsid w:val="00364441"/>
    <w:rsid w:val="00364FC3"/>
    <w:rsid w:val="00365517"/>
    <w:rsid w:val="00365DA2"/>
    <w:rsid w:val="00365E3A"/>
    <w:rsid w:val="0036626D"/>
    <w:rsid w:val="00366281"/>
    <w:rsid w:val="00366FFF"/>
    <w:rsid w:val="00367DA2"/>
    <w:rsid w:val="00370F37"/>
    <w:rsid w:val="00371F89"/>
    <w:rsid w:val="00372025"/>
    <w:rsid w:val="00373764"/>
    <w:rsid w:val="00374027"/>
    <w:rsid w:val="00374A0E"/>
    <w:rsid w:val="00376EB0"/>
    <w:rsid w:val="00377C77"/>
    <w:rsid w:val="00380433"/>
    <w:rsid w:val="0038130A"/>
    <w:rsid w:val="00381DA0"/>
    <w:rsid w:val="00381FB1"/>
    <w:rsid w:val="003828DA"/>
    <w:rsid w:val="00383336"/>
    <w:rsid w:val="003857A4"/>
    <w:rsid w:val="00386A8B"/>
    <w:rsid w:val="0038711E"/>
    <w:rsid w:val="00387248"/>
    <w:rsid w:val="003874CA"/>
    <w:rsid w:val="00387880"/>
    <w:rsid w:val="00387AAF"/>
    <w:rsid w:val="00387D17"/>
    <w:rsid w:val="0039070B"/>
    <w:rsid w:val="003911FD"/>
    <w:rsid w:val="0039296C"/>
    <w:rsid w:val="00393221"/>
    <w:rsid w:val="00393313"/>
    <w:rsid w:val="003938E8"/>
    <w:rsid w:val="00393AF6"/>
    <w:rsid w:val="00393C2F"/>
    <w:rsid w:val="00393C43"/>
    <w:rsid w:val="00393C64"/>
    <w:rsid w:val="00393C92"/>
    <w:rsid w:val="003950CA"/>
    <w:rsid w:val="003964E8"/>
    <w:rsid w:val="0039661C"/>
    <w:rsid w:val="00396D51"/>
    <w:rsid w:val="00396F55"/>
    <w:rsid w:val="003975E9"/>
    <w:rsid w:val="00397CBB"/>
    <w:rsid w:val="00397FC0"/>
    <w:rsid w:val="003A0842"/>
    <w:rsid w:val="003A09CF"/>
    <w:rsid w:val="003A1A61"/>
    <w:rsid w:val="003A227E"/>
    <w:rsid w:val="003A22E4"/>
    <w:rsid w:val="003A5562"/>
    <w:rsid w:val="003A5B40"/>
    <w:rsid w:val="003A6132"/>
    <w:rsid w:val="003A75B9"/>
    <w:rsid w:val="003A7D19"/>
    <w:rsid w:val="003B0FBD"/>
    <w:rsid w:val="003B10DA"/>
    <w:rsid w:val="003B1641"/>
    <w:rsid w:val="003B170A"/>
    <w:rsid w:val="003B2DD0"/>
    <w:rsid w:val="003B391B"/>
    <w:rsid w:val="003B39DA"/>
    <w:rsid w:val="003B4107"/>
    <w:rsid w:val="003B5C9C"/>
    <w:rsid w:val="003B649A"/>
    <w:rsid w:val="003B6F95"/>
    <w:rsid w:val="003C0156"/>
    <w:rsid w:val="003C0160"/>
    <w:rsid w:val="003C04B3"/>
    <w:rsid w:val="003C0D28"/>
    <w:rsid w:val="003C26F8"/>
    <w:rsid w:val="003C33E8"/>
    <w:rsid w:val="003C39B9"/>
    <w:rsid w:val="003C3CBE"/>
    <w:rsid w:val="003C4495"/>
    <w:rsid w:val="003C4705"/>
    <w:rsid w:val="003C5D6C"/>
    <w:rsid w:val="003C644D"/>
    <w:rsid w:val="003C65CA"/>
    <w:rsid w:val="003C6911"/>
    <w:rsid w:val="003C790F"/>
    <w:rsid w:val="003C7D63"/>
    <w:rsid w:val="003D1390"/>
    <w:rsid w:val="003D206A"/>
    <w:rsid w:val="003D3F91"/>
    <w:rsid w:val="003D407F"/>
    <w:rsid w:val="003D4AB6"/>
    <w:rsid w:val="003D535C"/>
    <w:rsid w:val="003D6285"/>
    <w:rsid w:val="003D7793"/>
    <w:rsid w:val="003D7E7A"/>
    <w:rsid w:val="003E042F"/>
    <w:rsid w:val="003E1350"/>
    <w:rsid w:val="003E2970"/>
    <w:rsid w:val="003E2CFE"/>
    <w:rsid w:val="003E2D87"/>
    <w:rsid w:val="003E2E5C"/>
    <w:rsid w:val="003E31FB"/>
    <w:rsid w:val="003E4CA2"/>
    <w:rsid w:val="003E59AC"/>
    <w:rsid w:val="003E638B"/>
    <w:rsid w:val="003E71DA"/>
    <w:rsid w:val="003E751D"/>
    <w:rsid w:val="003E788E"/>
    <w:rsid w:val="003F0B86"/>
    <w:rsid w:val="003F3046"/>
    <w:rsid w:val="003F3B7F"/>
    <w:rsid w:val="003F3EF6"/>
    <w:rsid w:val="003F4362"/>
    <w:rsid w:val="003F55A7"/>
    <w:rsid w:val="003F7BCC"/>
    <w:rsid w:val="00400C1B"/>
    <w:rsid w:val="00400CC0"/>
    <w:rsid w:val="00402277"/>
    <w:rsid w:val="00402B77"/>
    <w:rsid w:val="00402C9E"/>
    <w:rsid w:val="00402CFD"/>
    <w:rsid w:val="004031EA"/>
    <w:rsid w:val="00403249"/>
    <w:rsid w:val="0040350F"/>
    <w:rsid w:val="0040412C"/>
    <w:rsid w:val="0040428F"/>
    <w:rsid w:val="004050C3"/>
    <w:rsid w:val="004053A5"/>
    <w:rsid w:val="00407901"/>
    <w:rsid w:val="00407CB5"/>
    <w:rsid w:val="004102EB"/>
    <w:rsid w:val="004116E8"/>
    <w:rsid w:val="0041202D"/>
    <w:rsid w:val="004132B1"/>
    <w:rsid w:val="00414522"/>
    <w:rsid w:val="004145FE"/>
    <w:rsid w:val="004147E3"/>
    <w:rsid w:val="00414A4E"/>
    <w:rsid w:val="004152EF"/>
    <w:rsid w:val="00415AA3"/>
    <w:rsid w:val="00415EF6"/>
    <w:rsid w:val="004163BC"/>
    <w:rsid w:val="00416677"/>
    <w:rsid w:val="00417484"/>
    <w:rsid w:val="004176C0"/>
    <w:rsid w:val="00420368"/>
    <w:rsid w:val="004206A9"/>
    <w:rsid w:val="004210B5"/>
    <w:rsid w:val="004210F5"/>
    <w:rsid w:val="00421293"/>
    <w:rsid w:val="0042170E"/>
    <w:rsid w:val="004222EC"/>
    <w:rsid w:val="00422340"/>
    <w:rsid w:val="0042389F"/>
    <w:rsid w:val="00423E0F"/>
    <w:rsid w:val="00424093"/>
    <w:rsid w:val="0042509F"/>
    <w:rsid w:val="00425339"/>
    <w:rsid w:val="004259EC"/>
    <w:rsid w:val="004266D2"/>
    <w:rsid w:val="00426F3A"/>
    <w:rsid w:val="00427239"/>
    <w:rsid w:val="004276C0"/>
    <w:rsid w:val="00431986"/>
    <w:rsid w:val="00431C19"/>
    <w:rsid w:val="004321D1"/>
    <w:rsid w:val="004324B0"/>
    <w:rsid w:val="00432565"/>
    <w:rsid w:val="00433841"/>
    <w:rsid w:val="0043459E"/>
    <w:rsid w:val="00435BC9"/>
    <w:rsid w:val="00435D2E"/>
    <w:rsid w:val="00435EB3"/>
    <w:rsid w:val="00435F76"/>
    <w:rsid w:val="004365A2"/>
    <w:rsid w:val="00436F1B"/>
    <w:rsid w:val="0043737D"/>
    <w:rsid w:val="004405CB"/>
    <w:rsid w:val="00440789"/>
    <w:rsid w:val="004411D6"/>
    <w:rsid w:val="00441226"/>
    <w:rsid w:val="00441D81"/>
    <w:rsid w:val="00442743"/>
    <w:rsid w:val="00443790"/>
    <w:rsid w:val="00444E1A"/>
    <w:rsid w:val="004451AD"/>
    <w:rsid w:val="00447090"/>
    <w:rsid w:val="004470C5"/>
    <w:rsid w:val="00447EA9"/>
    <w:rsid w:val="0045033F"/>
    <w:rsid w:val="004511E3"/>
    <w:rsid w:val="0045142F"/>
    <w:rsid w:val="004524CA"/>
    <w:rsid w:val="004525ED"/>
    <w:rsid w:val="00452637"/>
    <w:rsid w:val="00452D3C"/>
    <w:rsid w:val="004548D5"/>
    <w:rsid w:val="00454D3E"/>
    <w:rsid w:val="0045759C"/>
    <w:rsid w:val="004576D2"/>
    <w:rsid w:val="00457DF1"/>
    <w:rsid w:val="004611A8"/>
    <w:rsid w:val="00462B1D"/>
    <w:rsid w:val="00463C61"/>
    <w:rsid w:val="00464831"/>
    <w:rsid w:val="00464840"/>
    <w:rsid w:val="00464CCF"/>
    <w:rsid w:val="00466029"/>
    <w:rsid w:val="00466090"/>
    <w:rsid w:val="0046610E"/>
    <w:rsid w:val="00466404"/>
    <w:rsid w:val="0047012E"/>
    <w:rsid w:val="00470378"/>
    <w:rsid w:val="0047046B"/>
    <w:rsid w:val="0047156B"/>
    <w:rsid w:val="00473159"/>
    <w:rsid w:val="004731B7"/>
    <w:rsid w:val="00473708"/>
    <w:rsid w:val="0047386E"/>
    <w:rsid w:val="00473DB0"/>
    <w:rsid w:val="004740D4"/>
    <w:rsid w:val="00475896"/>
    <w:rsid w:val="00475A17"/>
    <w:rsid w:val="00476A41"/>
    <w:rsid w:val="00476A4D"/>
    <w:rsid w:val="004801FA"/>
    <w:rsid w:val="00480C23"/>
    <w:rsid w:val="00482EF3"/>
    <w:rsid w:val="0048407F"/>
    <w:rsid w:val="004864ED"/>
    <w:rsid w:val="00486977"/>
    <w:rsid w:val="00486A4E"/>
    <w:rsid w:val="00486FD9"/>
    <w:rsid w:val="004877CC"/>
    <w:rsid w:val="0049086F"/>
    <w:rsid w:val="00490D10"/>
    <w:rsid w:val="004914F2"/>
    <w:rsid w:val="0049183E"/>
    <w:rsid w:val="00491DB5"/>
    <w:rsid w:val="00492706"/>
    <w:rsid w:val="00492B3A"/>
    <w:rsid w:val="00493563"/>
    <w:rsid w:val="00493EA8"/>
    <w:rsid w:val="00494174"/>
    <w:rsid w:val="00496EF3"/>
    <w:rsid w:val="00497D2F"/>
    <w:rsid w:val="004A02C6"/>
    <w:rsid w:val="004A0B42"/>
    <w:rsid w:val="004A0F4C"/>
    <w:rsid w:val="004A227B"/>
    <w:rsid w:val="004A22BA"/>
    <w:rsid w:val="004A3787"/>
    <w:rsid w:val="004A396A"/>
    <w:rsid w:val="004A3D01"/>
    <w:rsid w:val="004A41EA"/>
    <w:rsid w:val="004A5115"/>
    <w:rsid w:val="004A6EB7"/>
    <w:rsid w:val="004A794E"/>
    <w:rsid w:val="004A7D2B"/>
    <w:rsid w:val="004A7E33"/>
    <w:rsid w:val="004B2240"/>
    <w:rsid w:val="004B389A"/>
    <w:rsid w:val="004B3D80"/>
    <w:rsid w:val="004B3EA5"/>
    <w:rsid w:val="004B4011"/>
    <w:rsid w:val="004B4385"/>
    <w:rsid w:val="004B489A"/>
    <w:rsid w:val="004B495E"/>
    <w:rsid w:val="004B55C1"/>
    <w:rsid w:val="004B6F04"/>
    <w:rsid w:val="004C00DB"/>
    <w:rsid w:val="004C154A"/>
    <w:rsid w:val="004C1FC9"/>
    <w:rsid w:val="004C2520"/>
    <w:rsid w:val="004C33C3"/>
    <w:rsid w:val="004C4FEE"/>
    <w:rsid w:val="004C742F"/>
    <w:rsid w:val="004D1544"/>
    <w:rsid w:val="004D1B48"/>
    <w:rsid w:val="004D1D13"/>
    <w:rsid w:val="004D2374"/>
    <w:rsid w:val="004D254D"/>
    <w:rsid w:val="004D40B8"/>
    <w:rsid w:val="004D4105"/>
    <w:rsid w:val="004D522E"/>
    <w:rsid w:val="004D526C"/>
    <w:rsid w:val="004D535E"/>
    <w:rsid w:val="004D5ADA"/>
    <w:rsid w:val="004D795D"/>
    <w:rsid w:val="004E05A9"/>
    <w:rsid w:val="004E1847"/>
    <w:rsid w:val="004E1CAA"/>
    <w:rsid w:val="004E1F57"/>
    <w:rsid w:val="004E2551"/>
    <w:rsid w:val="004E2990"/>
    <w:rsid w:val="004E2C6F"/>
    <w:rsid w:val="004E38E5"/>
    <w:rsid w:val="004E4EF6"/>
    <w:rsid w:val="004E5566"/>
    <w:rsid w:val="004E5C69"/>
    <w:rsid w:val="004E5E84"/>
    <w:rsid w:val="004E61C6"/>
    <w:rsid w:val="004E7FA6"/>
    <w:rsid w:val="004F0A4E"/>
    <w:rsid w:val="004F0D4C"/>
    <w:rsid w:val="004F1FAC"/>
    <w:rsid w:val="004F25AE"/>
    <w:rsid w:val="004F5D40"/>
    <w:rsid w:val="004F6424"/>
    <w:rsid w:val="004F74CF"/>
    <w:rsid w:val="004F7FFC"/>
    <w:rsid w:val="0050092C"/>
    <w:rsid w:val="00501E71"/>
    <w:rsid w:val="00502370"/>
    <w:rsid w:val="00502487"/>
    <w:rsid w:val="00503465"/>
    <w:rsid w:val="00503BB8"/>
    <w:rsid w:val="00504024"/>
    <w:rsid w:val="00504973"/>
    <w:rsid w:val="00504B13"/>
    <w:rsid w:val="00504D41"/>
    <w:rsid w:val="00505BB3"/>
    <w:rsid w:val="005060AA"/>
    <w:rsid w:val="00507C67"/>
    <w:rsid w:val="00507D94"/>
    <w:rsid w:val="005100A8"/>
    <w:rsid w:val="00510FE9"/>
    <w:rsid w:val="00511502"/>
    <w:rsid w:val="00513509"/>
    <w:rsid w:val="00513C59"/>
    <w:rsid w:val="005143B3"/>
    <w:rsid w:val="005157F6"/>
    <w:rsid w:val="00516109"/>
    <w:rsid w:val="0051633A"/>
    <w:rsid w:val="00516A59"/>
    <w:rsid w:val="00517079"/>
    <w:rsid w:val="005170AB"/>
    <w:rsid w:val="0051731C"/>
    <w:rsid w:val="005176C9"/>
    <w:rsid w:val="005177E9"/>
    <w:rsid w:val="00520715"/>
    <w:rsid w:val="00520A0F"/>
    <w:rsid w:val="00522365"/>
    <w:rsid w:val="005229CE"/>
    <w:rsid w:val="00523390"/>
    <w:rsid w:val="005234A5"/>
    <w:rsid w:val="00524850"/>
    <w:rsid w:val="00527C2E"/>
    <w:rsid w:val="00531EFC"/>
    <w:rsid w:val="00531F0C"/>
    <w:rsid w:val="005321EE"/>
    <w:rsid w:val="00532881"/>
    <w:rsid w:val="00533557"/>
    <w:rsid w:val="0053356F"/>
    <w:rsid w:val="00533991"/>
    <w:rsid w:val="00533BCA"/>
    <w:rsid w:val="00534254"/>
    <w:rsid w:val="00534897"/>
    <w:rsid w:val="00534FDC"/>
    <w:rsid w:val="00537DC7"/>
    <w:rsid w:val="00542B46"/>
    <w:rsid w:val="00542DCC"/>
    <w:rsid w:val="00543763"/>
    <w:rsid w:val="005439B1"/>
    <w:rsid w:val="00543F66"/>
    <w:rsid w:val="00544B31"/>
    <w:rsid w:val="00544F05"/>
    <w:rsid w:val="00545681"/>
    <w:rsid w:val="00545C55"/>
    <w:rsid w:val="00545F2F"/>
    <w:rsid w:val="00550FBC"/>
    <w:rsid w:val="00551071"/>
    <w:rsid w:val="005518CA"/>
    <w:rsid w:val="00552436"/>
    <w:rsid w:val="00552537"/>
    <w:rsid w:val="0055384A"/>
    <w:rsid w:val="00554262"/>
    <w:rsid w:val="0055445E"/>
    <w:rsid w:val="00554873"/>
    <w:rsid w:val="00555A30"/>
    <w:rsid w:val="005561D7"/>
    <w:rsid w:val="00557631"/>
    <w:rsid w:val="00557825"/>
    <w:rsid w:val="005578AA"/>
    <w:rsid w:val="00557B61"/>
    <w:rsid w:val="00557D49"/>
    <w:rsid w:val="00557D93"/>
    <w:rsid w:val="00557E09"/>
    <w:rsid w:val="005600AC"/>
    <w:rsid w:val="005605A6"/>
    <w:rsid w:val="00561D86"/>
    <w:rsid w:val="0056237D"/>
    <w:rsid w:val="00562486"/>
    <w:rsid w:val="00562A93"/>
    <w:rsid w:val="00562E19"/>
    <w:rsid w:val="00562F38"/>
    <w:rsid w:val="005630DA"/>
    <w:rsid w:val="00563F05"/>
    <w:rsid w:val="005648A5"/>
    <w:rsid w:val="005653B0"/>
    <w:rsid w:val="00566400"/>
    <w:rsid w:val="00566D79"/>
    <w:rsid w:val="00570770"/>
    <w:rsid w:val="00570E6B"/>
    <w:rsid w:val="005711A0"/>
    <w:rsid w:val="005716A8"/>
    <w:rsid w:val="00571A45"/>
    <w:rsid w:val="00572EB8"/>
    <w:rsid w:val="00574852"/>
    <w:rsid w:val="00574B57"/>
    <w:rsid w:val="00575481"/>
    <w:rsid w:val="00577B82"/>
    <w:rsid w:val="00581D97"/>
    <w:rsid w:val="00581FE0"/>
    <w:rsid w:val="00582D54"/>
    <w:rsid w:val="005831AD"/>
    <w:rsid w:val="0058417C"/>
    <w:rsid w:val="005852A3"/>
    <w:rsid w:val="00587687"/>
    <w:rsid w:val="005928DC"/>
    <w:rsid w:val="00592AB0"/>
    <w:rsid w:val="00592C40"/>
    <w:rsid w:val="00593082"/>
    <w:rsid w:val="005941B7"/>
    <w:rsid w:val="0059432D"/>
    <w:rsid w:val="0059441F"/>
    <w:rsid w:val="0059510A"/>
    <w:rsid w:val="00596105"/>
    <w:rsid w:val="00596A1F"/>
    <w:rsid w:val="00596F9E"/>
    <w:rsid w:val="005978CD"/>
    <w:rsid w:val="00597C76"/>
    <w:rsid w:val="00597E4B"/>
    <w:rsid w:val="005A0018"/>
    <w:rsid w:val="005A012C"/>
    <w:rsid w:val="005A037D"/>
    <w:rsid w:val="005A0E95"/>
    <w:rsid w:val="005A1F12"/>
    <w:rsid w:val="005A1F59"/>
    <w:rsid w:val="005A2069"/>
    <w:rsid w:val="005A2225"/>
    <w:rsid w:val="005A22E4"/>
    <w:rsid w:val="005A4B81"/>
    <w:rsid w:val="005A54C5"/>
    <w:rsid w:val="005A5D47"/>
    <w:rsid w:val="005A63C5"/>
    <w:rsid w:val="005A6980"/>
    <w:rsid w:val="005B0B6D"/>
    <w:rsid w:val="005B1545"/>
    <w:rsid w:val="005B2069"/>
    <w:rsid w:val="005B2B5E"/>
    <w:rsid w:val="005B319C"/>
    <w:rsid w:val="005B4212"/>
    <w:rsid w:val="005B7D95"/>
    <w:rsid w:val="005C0339"/>
    <w:rsid w:val="005C03C7"/>
    <w:rsid w:val="005C0B62"/>
    <w:rsid w:val="005C0F35"/>
    <w:rsid w:val="005C1A55"/>
    <w:rsid w:val="005C2DB6"/>
    <w:rsid w:val="005C3BF8"/>
    <w:rsid w:val="005C44A2"/>
    <w:rsid w:val="005C509C"/>
    <w:rsid w:val="005C5B2D"/>
    <w:rsid w:val="005C6E70"/>
    <w:rsid w:val="005C71EF"/>
    <w:rsid w:val="005C7F44"/>
    <w:rsid w:val="005D0500"/>
    <w:rsid w:val="005D0986"/>
    <w:rsid w:val="005D1827"/>
    <w:rsid w:val="005D20B8"/>
    <w:rsid w:val="005D2182"/>
    <w:rsid w:val="005D2290"/>
    <w:rsid w:val="005D2C74"/>
    <w:rsid w:val="005D2DBA"/>
    <w:rsid w:val="005D301B"/>
    <w:rsid w:val="005D6311"/>
    <w:rsid w:val="005D71D5"/>
    <w:rsid w:val="005D782C"/>
    <w:rsid w:val="005D7DD4"/>
    <w:rsid w:val="005E047E"/>
    <w:rsid w:val="005E1786"/>
    <w:rsid w:val="005E1F9F"/>
    <w:rsid w:val="005E219E"/>
    <w:rsid w:val="005E30AE"/>
    <w:rsid w:val="005E34F5"/>
    <w:rsid w:val="005E38D8"/>
    <w:rsid w:val="005E447F"/>
    <w:rsid w:val="005E4480"/>
    <w:rsid w:val="005E48D0"/>
    <w:rsid w:val="005E5E23"/>
    <w:rsid w:val="005E6523"/>
    <w:rsid w:val="005E69F9"/>
    <w:rsid w:val="005E72EE"/>
    <w:rsid w:val="005F0362"/>
    <w:rsid w:val="005F08E1"/>
    <w:rsid w:val="005F0BFE"/>
    <w:rsid w:val="005F10B2"/>
    <w:rsid w:val="005F10EC"/>
    <w:rsid w:val="005F231F"/>
    <w:rsid w:val="005F27B5"/>
    <w:rsid w:val="005F397D"/>
    <w:rsid w:val="005F500F"/>
    <w:rsid w:val="005F56A7"/>
    <w:rsid w:val="005F58BF"/>
    <w:rsid w:val="005F5A26"/>
    <w:rsid w:val="005F5ACA"/>
    <w:rsid w:val="005F6BB9"/>
    <w:rsid w:val="005F7939"/>
    <w:rsid w:val="00600E59"/>
    <w:rsid w:val="00601881"/>
    <w:rsid w:val="00601F22"/>
    <w:rsid w:val="0060222A"/>
    <w:rsid w:val="00604614"/>
    <w:rsid w:val="0060523E"/>
    <w:rsid w:val="0060598B"/>
    <w:rsid w:val="00605B93"/>
    <w:rsid w:val="00605E93"/>
    <w:rsid w:val="006064F3"/>
    <w:rsid w:val="00607181"/>
    <w:rsid w:val="0060798B"/>
    <w:rsid w:val="00607F20"/>
    <w:rsid w:val="006100E2"/>
    <w:rsid w:val="00610233"/>
    <w:rsid w:val="006103C2"/>
    <w:rsid w:val="00610D71"/>
    <w:rsid w:val="00612458"/>
    <w:rsid w:val="006125DC"/>
    <w:rsid w:val="00612E14"/>
    <w:rsid w:val="00615098"/>
    <w:rsid w:val="0061695B"/>
    <w:rsid w:val="0061784F"/>
    <w:rsid w:val="00621760"/>
    <w:rsid w:val="00621CC1"/>
    <w:rsid w:val="00622A86"/>
    <w:rsid w:val="00623AC5"/>
    <w:rsid w:val="00624F2A"/>
    <w:rsid w:val="006251F2"/>
    <w:rsid w:val="0062563C"/>
    <w:rsid w:val="00625814"/>
    <w:rsid w:val="00625CAC"/>
    <w:rsid w:val="0062780B"/>
    <w:rsid w:val="00630AF6"/>
    <w:rsid w:val="0063163F"/>
    <w:rsid w:val="0063221B"/>
    <w:rsid w:val="00632F1D"/>
    <w:rsid w:val="00633D77"/>
    <w:rsid w:val="00634281"/>
    <w:rsid w:val="006354F9"/>
    <w:rsid w:val="00637A43"/>
    <w:rsid w:val="00637DDD"/>
    <w:rsid w:val="00640810"/>
    <w:rsid w:val="006450CC"/>
    <w:rsid w:val="00646CF7"/>
    <w:rsid w:val="006506C6"/>
    <w:rsid w:val="00651024"/>
    <w:rsid w:val="006521C6"/>
    <w:rsid w:val="00652649"/>
    <w:rsid w:val="00653F3F"/>
    <w:rsid w:val="00654705"/>
    <w:rsid w:val="00654B54"/>
    <w:rsid w:val="00656EEE"/>
    <w:rsid w:val="00656F1E"/>
    <w:rsid w:val="006570D1"/>
    <w:rsid w:val="00657373"/>
    <w:rsid w:val="006573E1"/>
    <w:rsid w:val="006578B5"/>
    <w:rsid w:val="00657C2D"/>
    <w:rsid w:val="006602E0"/>
    <w:rsid w:val="00661659"/>
    <w:rsid w:val="00662A8C"/>
    <w:rsid w:val="00664869"/>
    <w:rsid w:val="00664FD9"/>
    <w:rsid w:val="00665619"/>
    <w:rsid w:val="0066561A"/>
    <w:rsid w:val="00666304"/>
    <w:rsid w:val="00666490"/>
    <w:rsid w:val="006665A7"/>
    <w:rsid w:val="00666960"/>
    <w:rsid w:val="00666C20"/>
    <w:rsid w:val="00666C33"/>
    <w:rsid w:val="00666FA0"/>
    <w:rsid w:val="00671239"/>
    <w:rsid w:val="00671D23"/>
    <w:rsid w:val="0067247E"/>
    <w:rsid w:val="00673FAD"/>
    <w:rsid w:val="0067420E"/>
    <w:rsid w:val="0067430E"/>
    <w:rsid w:val="00675144"/>
    <w:rsid w:val="00675E5D"/>
    <w:rsid w:val="006763FD"/>
    <w:rsid w:val="00677882"/>
    <w:rsid w:val="006800C8"/>
    <w:rsid w:val="00680197"/>
    <w:rsid w:val="00680258"/>
    <w:rsid w:val="006814A6"/>
    <w:rsid w:val="00682DE0"/>
    <w:rsid w:val="00682EB9"/>
    <w:rsid w:val="006834C5"/>
    <w:rsid w:val="006836D0"/>
    <w:rsid w:val="006842E2"/>
    <w:rsid w:val="00687E0C"/>
    <w:rsid w:val="00690B9A"/>
    <w:rsid w:val="00690E44"/>
    <w:rsid w:val="00691A3A"/>
    <w:rsid w:val="00693150"/>
    <w:rsid w:val="00693527"/>
    <w:rsid w:val="006939EE"/>
    <w:rsid w:val="00693F8D"/>
    <w:rsid w:val="00694D0D"/>
    <w:rsid w:val="00695806"/>
    <w:rsid w:val="006964ED"/>
    <w:rsid w:val="00696944"/>
    <w:rsid w:val="006971FF"/>
    <w:rsid w:val="00697A05"/>
    <w:rsid w:val="00697FD2"/>
    <w:rsid w:val="006A10DA"/>
    <w:rsid w:val="006A2078"/>
    <w:rsid w:val="006A2E15"/>
    <w:rsid w:val="006A3306"/>
    <w:rsid w:val="006A3D84"/>
    <w:rsid w:val="006A47D6"/>
    <w:rsid w:val="006A50FE"/>
    <w:rsid w:val="006A541B"/>
    <w:rsid w:val="006A5C3B"/>
    <w:rsid w:val="006A614A"/>
    <w:rsid w:val="006A6307"/>
    <w:rsid w:val="006A6ED0"/>
    <w:rsid w:val="006A6FAD"/>
    <w:rsid w:val="006A7603"/>
    <w:rsid w:val="006A7E8E"/>
    <w:rsid w:val="006B031D"/>
    <w:rsid w:val="006B1933"/>
    <w:rsid w:val="006B1AC7"/>
    <w:rsid w:val="006B1C49"/>
    <w:rsid w:val="006B1D1C"/>
    <w:rsid w:val="006B2321"/>
    <w:rsid w:val="006B2399"/>
    <w:rsid w:val="006B2E5A"/>
    <w:rsid w:val="006B3137"/>
    <w:rsid w:val="006B3488"/>
    <w:rsid w:val="006B3BEC"/>
    <w:rsid w:val="006B3E51"/>
    <w:rsid w:val="006B4554"/>
    <w:rsid w:val="006B63F6"/>
    <w:rsid w:val="006B6E0B"/>
    <w:rsid w:val="006B742C"/>
    <w:rsid w:val="006B7750"/>
    <w:rsid w:val="006B7C94"/>
    <w:rsid w:val="006B7DD0"/>
    <w:rsid w:val="006C06BB"/>
    <w:rsid w:val="006C12FA"/>
    <w:rsid w:val="006C21FE"/>
    <w:rsid w:val="006C26DB"/>
    <w:rsid w:val="006C2A36"/>
    <w:rsid w:val="006C2D53"/>
    <w:rsid w:val="006C40E3"/>
    <w:rsid w:val="006C4C55"/>
    <w:rsid w:val="006C61C4"/>
    <w:rsid w:val="006C6319"/>
    <w:rsid w:val="006C6CF8"/>
    <w:rsid w:val="006C7F39"/>
    <w:rsid w:val="006D0316"/>
    <w:rsid w:val="006D0588"/>
    <w:rsid w:val="006D0A2E"/>
    <w:rsid w:val="006D0EE6"/>
    <w:rsid w:val="006D0F05"/>
    <w:rsid w:val="006D2D7F"/>
    <w:rsid w:val="006D348B"/>
    <w:rsid w:val="006D52BE"/>
    <w:rsid w:val="006D5DF1"/>
    <w:rsid w:val="006D6231"/>
    <w:rsid w:val="006D6CEF"/>
    <w:rsid w:val="006D7556"/>
    <w:rsid w:val="006D76D4"/>
    <w:rsid w:val="006E11AC"/>
    <w:rsid w:val="006E1538"/>
    <w:rsid w:val="006E17E3"/>
    <w:rsid w:val="006E1BCA"/>
    <w:rsid w:val="006E1ECC"/>
    <w:rsid w:val="006E2B38"/>
    <w:rsid w:val="006E38E1"/>
    <w:rsid w:val="006E4388"/>
    <w:rsid w:val="006E45E4"/>
    <w:rsid w:val="006E6096"/>
    <w:rsid w:val="006E69BB"/>
    <w:rsid w:val="006E6E2B"/>
    <w:rsid w:val="006E7D40"/>
    <w:rsid w:val="006E7EF6"/>
    <w:rsid w:val="006F0898"/>
    <w:rsid w:val="006F0EAA"/>
    <w:rsid w:val="006F135C"/>
    <w:rsid w:val="006F22BA"/>
    <w:rsid w:val="006F275B"/>
    <w:rsid w:val="006F3469"/>
    <w:rsid w:val="006F3BC9"/>
    <w:rsid w:val="006F436E"/>
    <w:rsid w:val="006F4694"/>
    <w:rsid w:val="006F4B1F"/>
    <w:rsid w:val="006F5ECC"/>
    <w:rsid w:val="006F6887"/>
    <w:rsid w:val="006F7216"/>
    <w:rsid w:val="006F72C1"/>
    <w:rsid w:val="0070122A"/>
    <w:rsid w:val="00701565"/>
    <w:rsid w:val="00701C65"/>
    <w:rsid w:val="007032E2"/>
    <w:rsid w:val="00704C38"/>
    <w:rsid w:val="007055E1"/>
    <w:rsid w:val="0070568D"/>
    <w:rsid w:val="00705E77"/>
    <w:rsid w:val="00705F36"/>
    <w:rsid w:val="0070623E"/>
    <w:rsid w:val="0070637C"/>
    <w:rsid w:val="00706514"/>
    <w:rsid w:val="00706B83"/>
    <w:rsid w:val="00706C59"/>
    <w:rsid w:val="007073E6"/>
    <w:rsid w:val="00707817"/>
    <w:rsid w:val="00710159"/>
    <w:rsid w:val="00710336"/>
    <w:rsid w:val="00711409"/>
    <w:rsid w:val="00713DAD"/>
    <w:rsid w:val="0071464B"/>
    <w:rsid w:val="00714A31"/>
    <w:rsid w:val="00715FBA"/>
    <w:rsid w:val="007166CF"/>
    <w:rsid w:val="00716EAB"/>
    <w:rsid w:val="007176EE"/>
    <w:rsid w:val="00717C94"/>
    <w:rsid w:val="00717F49"/>
    <w:rsid w:val="007208C6"/>
    <w:rsid w:val="00720D0B"/>
    <w:rsid w:val="00721CF5"/>
    <w:rsid w:val="00722CE3"/>
    <w:rsid w:val="00725762"/>
    <w:rsid w:val="00725D12"/>
    <w:rsid w:val="00726306"/>
    <w:rsid w:val="007263DA"/>
    <w:rsid w:val="0072718A"/>
    <w:rsid w:val="00727DF2"/>
    <w:rsid w:val="00727F7C"/>
    <w:rsid w:val="00730597"/>
    <w:rsid w:val="00730883"/>
    <w:rsid w:val="00730B56"/>
    <w:rsid w:val="00730EF0"/>
    <w:rsid w:val="00731E12"/>
    <w:rsid w:val="00732106"/>
    <w:rsid w:val="00733055"/>
    <w:rsid w:val="00733B90"/>
    <w:rsid w:val="00734073"/>
    <w:rsid w:val="00734F9E"/>
    <w:rsid w:val="00735597"/>
    <w:rsid w:val="00735FF1"/>
    <w:rsid w:val="0073623C"/>
    <w:rsid w:val="00736BFC"/>
    <w:rsid w:val="0073761C"/>
    <w:rsid w:val="00740314"/>
    <w:rsid w:val="00740FF1"/>
    <w:rsid w:val="00741D82"/>
    <w:rsid w:val="00742022"/>
    <w:rsid w:val="007427A2"/>
    <w:rsid w:val="00742D28"/>
    <w:rsid w:val="00743B55"/>
    <w:rsid w:val="00743C60"/>
    <w:rsid w:val="00743F0E"/>
    <w:rsid w:val="00744F42"/>
    <w:rsid w:val="007459F2"/>
    <w:rsid w:val="00745F0C"/>
    <w:rsid w:val="00745F58"/>
    <w:rsid w:val="00746737"/>
    <w:rsid w:val="00746B1E"/>
    <w:rsid w:val="0074794C"/>
    <w:rsid w:val="00747E3B"/>
    <w:rsid w:val="00747F7E"/>
    <w:rsid w:val="0075000D"/>
    <w:rsid w:val="0075019D"/>
    <w:rsid w:val="00752658"/>
    <w:rsid w:val="00752A42"/>
    <w:rsid w:val="00754533"/>
    <w:rsid w:val="00755989"/>
    <w:rsid w:val="00756BEE"/>
    <w:rsid w:val="007571BD"/>
    <w:rsid w:val="007574D3"/>
    <w:rsid w:val="007575FA"/>
    <w:rsid w:val="007600E6"/>
    <w:rsid w:val="00760A2C"/>
    <w:rsid w:val="00760EF4"/>
    <w:rsid w:val="007611EE"/>
    <w:rsid w:val="007614C5"/>
    <w:rsid w:val="00761925"/>
    <w:rsid w:val="00761A05"/>
    <w:rsid w:val="00761D6F"/>
    <w:rsid w:val="007628D3"/>
    <w:rsid w:val="0076309A"/>
    <w:rsid w:val="0076341E"/>
    <w:rsid w:val="007638B4"/>
    <w:rsid w:val="00763E27"/>
    <w:rsid w:val="00765425"/>
    <w:rsid w:val="00765776"/>
    <w:rsid w:val="00765AC0"/>
    <w:rsid w:val="00766004"/>
    <w:rsid w:val="0076694D"/>
    <w:rsid w:val="00771A29"/>
    <w:rsid w:val="0077238E"/>
    <w:rsid w:val="00775FBB"/>
    <w:rsid w:val="00776CB8"/>
    <w:rsid w:val="00776D30"/>
    <w:rsid w:val="00776DB7"/>
    <w:rsid w:val="0077775D"/>
    <w:rsid w:val="007802C2"/>
    <w:rsid w:val="0078051F"/>
    <w:rsid w:val="007806B6"/>
    <w:rsid w:val="00781922"/>
    <w:rsid w:val="00781CD1"/>
    <w:rsid w:val="00783506"/>
    <w:rsid w:val="007836B2"/>
    <w:rsid w:val="00783D8D"/>
    <w:rsid w:val="007846BF"/>
    <w:rsid w:val="007847EF"/>
    <w:rsid w:val="007849DE"/>
    <w:rsid w:val="007851F5"/>
    <w:rsid w:val="00785EE1"/>
    <w:rsid w:val="00786445"/>
    <w:rsid w:val="00786E93"/>
    <w:rsid w:val="00786F61"/>
    <w:rsid w:val="007875BF"/>
    <w:rsid w:val="0079027D"/>
    <w:rsid w:val="00790D88"/>
    <w:rsid w:val="00790F75"/>
    <w:rsid w:val="00791769"/>
    <w:rsid w:val="00791CF4"/>
    <w:rsid w:val="0079288C"/>
    <w:rsid w:val="00792979"/>
    <w:rsid w:val="007935CD"/>
    <w:rsid w:val="007935D1"/>
    <w:rsid w:val="00794590"/>
    <w:rsid w:val="00794AE0"/>
    <w:rsid w:val="00795E24"/>
    <w:rsid w:val="007A0557"/>
    <w:rsid w:val="007A1830"/>
    <w:rsid w:val="007A245E"/>
    <w:rsid w:val="007A25E2"/>
    <w:rsid w:val="007A2C90"/>
    <w:rsid w:val="007A3926"/>
    <w:rsid w:val="007A3B9F"/>
    <w:rsid w:val="007A3F54"/>
    <w:rsid w:val="007A459B"/>
    <w:rsid w:val="007A4F52"/>
    <w:rsid w:val="007A5B30"/>
    <w:rsid w:val="007A64C4"/>
    <w:rsid w:val="007A7607"/>
    <w:rsid w:val="007B03AB"/>
    <w:rsid w:val="007B04B6"/>
    <w:rsid w:val="007B0543"/>
    <w:rsid w:val="007B0C2A"/>
    <w:rsid w:val="007B2087"/>
    <w:rsid w:val="007B47BD"/>
    <w:rsid w:val="007B4934"/>
    <w:rsid w:val="007B521B"/>
    <w:rsid w:val="007B5DDF"/>
    <w:rsid w:val="007B5F4E"/>
    <w:rsid w:val="007B7271"/>
    <w:rsid w:val="007B782C"/>
    <w:rsid w:val="007C1E39"/>
    <w:rsid w:val="007C2750"/>
    <w:rsid w:val="007C2AC4"/>
    <w:rsid w:val="007C3BB4"/>
    <w:rsid w:val="007C3E22"/>
    <w:rsid w:val="007C5BFE"/>
    <w:rsid w:val="007C75E4"/>
    <w:rsid w:val="007D0311"/>
    <w:rsid w:val="007D27DB"/>
    <w:rsid w:val="007D3324"/>
    <w:rsid w:val="007D4486"/>
    <w:rsid w:val="007D4803"/>
    <w:rsid w:val="007D4F6D"/>
    <w:rsid w:val="007D52C4"/>
    <w:rsid w:val="007D55CD"/>
    <w:rsid w:val="007D5868"/>
    <w:rsid w:val="007D6448"/>
    <w:rsid w:val="007D6F21"/>
    <w:rsid w:val="007E0337"/>
    <w:rsid w:val="007E093B"/>
    <w:rsid w:val="007E1F58"/>
    <w:rsid w:val="007E204B"/>
    <w:rsid w:val="007E5267"/>
    <w:rsid w:val="007E6A92"/>
    <w:rsid w:val="007E76BE"/>
    <w:rsid w:val="007E7C4E"/>
    <w:rsid w:val="007E7F0C"/>
    <w:rsid w:val="007E7F47"/>
    <w:rsid w:val="007F014C"/>
    <w:rsid w:val="007F0B39"/>
    <w:rsid w:val="007F11AA"/>
    <w:rsid w:val="007F1209"/>
    <w:rsid w:val="007F1337"/>
    <w:rsid w:val="007F1EEF"/>
    <w:rsid w:val="007F3272"/>
    <w:rsid w:val="007F518F"/>
    <w:rsid w:val="007F5B15"/>
    <w:rsid w:val="007F5EF5"/>
    <w:rsid w:val="007F695A"/>
    <w:rsid w:val="007F6AC2"/>
    <w:rsid w:val="007F6FF9"/>
    <w:rsid w:val="007F7382"/>
    <w:rsid w:val="007F7601"/>
    <w:rsid w:val="00800012"/>
    <w:rsid w:val="00800546"/>
    <w:rsid w:val="008018B9"/>
    <w:rsid w:val="00801952"/>
    <w:rsid w:val="00802459"/>
    <w:rsid w:val="008024C1"/>
    <w:rsid w:val="00803B47"/>
    <w:rsid w:val="0080403A"/>
    <w:rsid w:val="008043B0"/>
    <w:rsid w:val="008052FF"/>
    <w:rsid w:val="00807334"/>
    <w:rsid w:val="00807E90"/>
    <w:rsid w:val="008100A3"/>
    <w:rsid w:val="00810266"/>
    <w:rsid w:val="00810CF1"/>
    <w:rsid w:val="00811057"/>
    <w:rsid w:val="00811CD5"/>
    <w:rsid w:val="00812475"/>
    <w:rsid w:val="00812DF3"/>
    <w:rsid w:val="008133C2"/>
    <w:rsid w:val="00814141"/>
    <w:rsid w:val="008158D9"/>
    <w:rsid w:val="0081738D"/>
    <w:rsid w:val="0081745A"/>
    <w:rsid w:val="00817EB6"/>
    <w:rsid w:val="008205B0"/>
    <w:rsid w:val="008209DD"/>
    <w:rsid w:val="008211E4"/>
    <w:rsid w:val="00821287"/>
    <w:rsid w:val="008225DB"/>
    <w:rsid w:val="008228D9"/>
    <w:rsid w:val="00822E23"/>
    <w:rsid w:val="008234A3"/>
    <w:rsid w:val="008247D1"/>
    <w:rsid w:val="00826C05"/>
    <w:rsid w:val="00826D89"/>
    <w:rsid w:val="0082738F"/>
    <w:rsid w:val="0082763D"/>
    <w:rsid w:val="00830CD0"/>
    <w:rsid w:val="00830F37"/>
    <w:rsid w:val="00832FB0"/>
    <w:rsid w:val="008330B8"/>
    <w:rsid w:val="008335E1"/>
    <w:rsid w:val="00834349"/>
    <w:rsid w:val="008350F7"/>
    <w:rsid w:val="00836718"/>
    <w:rsid w:val="00836A14"/>
    <w:rsid w:val="00836BE9"/>
    <w:rsid w:val="00837FA5"/>
    <w:rsid w:val="008407B0"/>
    <w:rsid w:val="00840845"/>
    <w:rsid w:val="008413F8"/>
    <w:rsid w:val="00841FC9"/>
    <w:rsid w:val="00842BCA"/>
    <w:rsid w:val="00844B04"/>
    <w:rsid w:val="008461AB"/>
    <w:rsid w:val="00847AFE"/>
    <w:rsid w:val="008502BE"/>
    <w:rsid w:val="008502FE"/>
    <w:rsid w:val="008513A8"/>
    <w:rsid w:val="00852F65"/>
    <w:rsid w:val="0085381D"/>
    <w:rsid w:val="00854C9B"/>
    <w:rsid w:val="008552D7"/>
    <w:rsid w:val="00855E2F"/>
    <w:rsid w:val="00861003"/>
    <w:rsid w:val="00861732"/>
    <w:rsid w:val="008625E0"/>
    <w:rsid w:val="008634C8"/>
    <w:rsid w:val="008635F0"/>
    <w:rsid w:val="0086361D"/>
    <w:rsid w:val="00863921"/>
    <w:rsid w:val="00863A29"/>
    <w:rsid w:val="0086471B"/>
    <w:rsid w:val="00865932"/>
    <w:rsid w:val="00866AA1"/>
    <w:rsid w:val="008670BA"/>
    <w:rsid w:val="00867B6D"/>
    <w:rsid w:val="00870868"/>
    <w:rsid w:val="00870B4C"/>
    <w:rsid w:val="00871721"/>
    <w:rsid w:val="0087198A"/>
    <w:rsid w:val="00872070"/>
    <w:rsid w:val="008739B8"/>
    <w:rsid w:val="0087505A"/>
    <w:rsid w:val="00875D7D"/>
    <w:rsid w:val="008760D6"/>
    <w:rsid w:val="00876476"/>
    <w:rsid w:val="0087665E"/>
    <w:rsid w:val="00877A88"/>
    <w:rsid w:val="0088042E"/>
    <w:rsid w:val="0088117B"/>
    <w:rsid w:val="0088151D"/>
    <w:rsid w:val="008828EA"/>
    <w:rsid w:val="008829F9"/>
    <w:rsid w:val="00883C85"/>
    <w:rsid w:val="008843B7"/>
    <w:rsid w:val="00886FCB"/>
    <w:rsid w:val="008878F7"/>
    <w:rsid w:val="00890307"/>
    <w:rsid w:val="0089095B"/>
    <w:rsid w:val="00890B90"/>
    <w:rsid w:val="008928AA"/>
    <w:rsid w:val="008931CB"/>
    <w:rsid w:val="00893807"/>
    <w:rsid w:val="008944E0"/>
    <w:rsid w:val="00894A41"/>
    <w:rsid w:val="00894AAE"/>
    <w:rsid w:val="00894D23"/>
    <w:rsid w:val="00895133"/>
    <w:rsid w:val="00895170"/>
    <w:rsid w:val="008A0978"/>
    <w:rsid w:val="008A0D56"/>
    <w:rsid w:val="008A0F7C"/>
    <w:rsid w:val="008A16AC"/>
    <w:rsid w:val="008A1F30"/>
    <w:rsid w:val="008A21A6"/>
    <w:rsid w:val="008A2646"/>
    <w:rsid w:val="008A26D9"/>
    <w:rsid w:val="008A34C3"/>
    <w:rsid w:val="008A3711"/>
    <w:rsid w:val="008A3AFC"/>
    <w:rsid w:val="008A4042"/>
    <w:rsid w:val="008A4946"/>
    <w:rsid w:val="008A4C0F"/>
    <w:rsid w:val="008A57C5"/>
    <w:rsid w:val="008A5E77"/>
    <w:rsid w:val="008A66E0"/>
    <w:rsid w:val="008A70A0"/>
    <w:rsid w:val="008B123E"/>
    <w:rsid w:val="008B16F8"/>
    <w:rsid w:val="008B1747"/>
    <w:rsid w:val="008B19E7"/>
    <w:rsid w:val="008B1C1B"/>
    <w:rsid w:val="008B2202"/>
    <w:rsid w:val="008B4735"/>
    <w:rsid w:val="008B4F59"/>
    <w:rsid w:val="008B5AB6"/>
    <w:rsid w:val="008B648B"/>
    <w:rsid w:val="008B6FDB"/>
    <w:rsid w:val="008B7028"/>
    <w:rsid w:val="008B7681"/>
    <w:rsid w:val="008B78E7"/>
    <w:rsid w:val="008B7A4F"/>
    <w:rsid w:val="008B7FCE"/>
    <w:rsid w:val="008C098F"/>
    <w:rsid w:val="008C0B1A"/>
    <w:rsid w:val="008C104C"/>
    <w:rsid w:val="008C1E9C"/>
    <w:rsid w:val="008C2272"/>
    <w:rsid w:val="008C2C16"/>
    <w:rsid w:val="008C2F2B"/>
    <w:rsid w:val="008C3DB0"/>
    <w:rsid w:val="008C3F2C"/>
    <w:rsid w:val="008C4193"/>
    <w:rsid w:val="008C448B"/>
    <w:rsid w:val="008C44EB"/>
    <w:rsid w:val="008C5300"/>
    <w:rsid w:val="008C57C6"/>
    <w:rsid w:val="008C6977"/>
    <w:rsid w:val="008C7554"/>
    <w:rsid w:val="008C7985"/>
    <w:rsid w:val="008D1252"/>
    <w:rsid w:val="008D1C10"/>
    <w:rsid w:val="008D3389"/>
    <w:rsid w:val="008D3993"/>
    <w:rsid w:val="008D4393"/>
    <w:rsid w:val="008D57E1"/>
    <w:rsid w:val="008D5FCC"/>
    <w:rsid w:val="008D648D"/>
    <w:rsid w:val="008D7B8F"/>
    <w:rsid w:val="008E0AE6"/>
    <w:rsid w:val="008E1A4F"/>
    <w:rsid w:val="008E1C5E"/>
    <w:rsid w:val="008E1DA0"/>
    <w:rsid w:val="008E22D6"/>
    <w:rsid w:val="008E2A32"/>
    <w:rsid w:val="008E3BAC"/>
    <w:rsid w:val="008E4DFF"/>
    <w:rsid w:val="008E52F7"/>
    <w:rsid w:val="008E5820"/>
    <w:rsid w:val="008E629C"/>
    <w:rsid w:val="008E6C6A"/>
    <w:rsid w:val="008F0B27"/>
    <w:rsid w:val="008F16F0"/>
    <w:rsid w:val="008F3314"/>
    <w:rsid w:val="008F4691"/>
    <w:rsid w:val="008F480E"/>
    <w:rsid w:val="008F5693"/>
    <w:rsid w:val="008F5986"/>
    <w:rsid w:val="008F5ACC"/>
    <w:rsid w:val="008F638B"/>
    <w:rsid w:val="008F6C51"/>
    <w:rsid w:val="008F71A3"/>
    <w:rsid w:val="008F73F8"/>
    <w:rsid w:val="008F78B4"/>
    <w:rsid w:val="00900219"/>
    <w:rsid w:val="00902487"/>
    <w:rsid w:val="00902705"/>
    <w:rsid w:val="009027FF"/>
    <w:rsid w:val="00902CE1"/>
    <w:rsid w:val="00902F34"/>
    <w:rsid w:val="00903CA8"/>
    <w:rsid w:val="00903D41"/>
    <w:rsid w:val="00904C7C"/>
    <w:rsid w:val="00905DCC"/>
    <w:rsid w:val="00906F6D"/>
    <w:rsid w:val="0090701C"/>
    <w:rsid w:val="009079CD"/>
    <w:rsid w:val="00907E14"/>
    <w:rsid w:val="009109E1"/>
    <w:rsid w:val="009129EF"/>
    <w:rsid w:val="00912BF8"/>
    <w:rsid w:val="00913A99"/>
    <w:rsid w:val="0091400E"/>
    <w:rsid w:val="009148AE"/>
    <w:rsid w:val="00915365"/>
    <w:rsid w:val="009175E2"/>
    <w:rsid w:val="00921ACA"/>
    <w:rsid w:val="00921C3D"/>
    <w:rsid w:val="0092213C"/>
    <w:rsid w:val="00922298"/>
    <w:rsid w:val="00922763"/>
    <w:rsid w:val="00922F29"/>
    <w:rsid w:val="009230DC"/>
    <w:rsid w:val="009244C8"/>
    <w:rsid w:val="00926A59"/>
    <w:rsid w:val="00927495"/>
    <w:rsid w:val="00927561"/>
    <w:rsid w:val="00927EB3"/>
    <w:rsid w:val="0093070E"/>
    <w:rsid w:val="00931AB8"/>
    <w:rsid w:val="00931EE1"/>
    <w:rsid w:val="00931FEA"/>
    <w:rsid w:val="00933278"/>
    <w:rsid w:val="00933B10"/>
    <w:rsid w:val="009341A3"/>
    <w:rsid w:val="0093442F"/>
    <w:rsid w:val="009349D0"/>
    <w:rsid w:val="00934F61"/>
    <w:rsid w:val="00935118"/>
    <w:rsid w:val="0093527D"/>
    <w:rsid w:val="00935AC8"/>
    <w:rsid w:val="0093621E"/>
    <w:rsid w:val="0093696A"/>
    <w:rsid w:val="00936CAD"/>
    <w:rsid w:val="00936F3A"/>
    <w:rsid w:val="00936F5F"/>
    <w:rsid w:val="00937211"/>
    <w:rsid w:val="0094011F"/>
    <w:rsid w:val="00940EF0"/>
    <w:rsid w:val="0094203E"/>
    <w:rsid w:val="009442EF"/>
    <w:rsid w:val="00944585"/>
    <w:rsid w:val="00945920"/>
    <w:rsid w:val="00945C17"/>
    <w:rsid w:val="009468E6"/>
    <w:rsid w:val="00946CC6"/>
    <w:rsid w:val="00946DB2"/>
    <w:rsid w:val="00947865"/>
    <w:rsid w:val="00947AFA"/>
    <w:rsid w:val="0095102B"/>
    <w:rsid w:val="00951733"/>
    <w:rsid w:val="00953540"/>
    <w:rsid w:val="009535B8"/>
    <w:rsid w:val="009538A9"/>
    <w:rsid w:val="009538C8"/>
    <w:rsid w:val="009539A4"/>
    <w:rsid w:val="00953FFD"/>
    <w:rsid w:val="00954331"/>
    <w:rsid w:val="00954410"/>
    <w:rsid w:val="0095488A"/>
    <w:rsid w:val="00954E94"/>
    <w:rsid w:val="009560C8"/>
    <w:rsid w:val="00956897"/>
    <w:rsid w:val="009574BC"/>
    <w:rsid w:val="0095756C"/>
    <w:rsid w:val="00960BCA"/>
    <w:rsid w:val="00960E32"/>
    <w:rsid w:val="00960E35"/>
    <w:rsid w:val="00960E7D"/>
    <w:rsid w:val="009611F9"/>
    <w:rsid w:val="009619B1"/>
    <w:rsid w:val="009623E9"/>
    <w:rsid w:val="0096262B"/>
    <w:rsid w:val="00963CF0"/>
    <w:rsid w:val="00963DA8"/>
    <w:rsid w:val="0096433E"/>
    <w:rsid w:val="00964429"/>
    <w:rsid w:val="009644F2"/>
    <w:rsid w:val="00964AB5"/>
    <w:rsid w:val="009650B1"/>
    <w:rsid w:val="00965A34"/>
    <w:rsid w:val="00966C30"/>
    <w:rsid w:val="00967C3E"/>
    <w:rsid w:val="009709A4"/>
    <w:rsid w:val="00972E11"/>
    <w:rsid w:val="00972FBE"/>
    <w:rsid w:val="00973197"/>
    <w:rsid w:val="00974BBB"/>
    <w:rsid w:val="00974D5C"/>
    <w:rsid w:val="00975448"/>
    <w:rsid w:val="0097727D"/>
    <w:rsid w:val="00980595"/>
    <w:rsid w:val="00980806"/>
    <w:rsid w:val="009822B5"/>
    <w:rsid w:val="009827A3"/>
    <w:rsid w:val="0098322F"/>
    <w:rsid w:val="009838C2"/>
    <w:rsid w:val="009838D0"/>
    <w:rsid w:val="00983947"/>
    <w:rsid w:val="0098418D"/>
    <w:rsid w:val="00984940"/>
    <w:rsid w:val="00984DD6"/>
    <w:rsid w:val="009852BF"/>
    <w:rsid w:val="0098576C"/>
    <w:rsid w:val="00985845"/>
    <w:rsid w:val="009869B1"/>
    <w:rsid w:val="00987157"/>
    <w:rsid w:val="00990321"/>
    <w:rsid w:val="00990330"/>
    <w:rsid w:val="00990715"/>
    <w:rsid w:val="009908E7"/>
    <w:rsid w:val="0099133F"/>
    <w:rsid w:val="00991A2F"/>
    <w:rsid w:val="00991B50"/>
    <w:rsid w:val="009924EC"/>
    <w:rsid w:val="00992BE2"/>
    <w:rsid w:val="00994FE5"/>
    <w:rsid w:val="009950F1"/>
    <w:rsid w:val="00996F8A"/>
    <w:rsid w:val="00997453"/>
    <w:rsid w:val="00997A71"/>
    <w:rsid w:val="00997CEC"/>
    <w:rsid w:val="00997D3A"/>
    <w:rsid w:val="009A09C5"/>
    <w:rsid w:val="009A1642"/>
    <w:rsid w:val="009A1E0D"/>
    <w:rsid w:val="009A2254"/>
    <w:rsid w:val="009A24AD"/>
    <w:rsid w:val="009A2A40"/>
    <w:rsid w:val="009A3A21"/>
    <w:rsid w:val="009A46FE"/>
    <w:rsid w:val="009A5AA0"/>
    <w:rsid w:val="009A659A"/>
    <w:rsid w:val="009A74EB"/>
    <w:rsid w:val="009A7857"/>
    <w:rsid w:val="009B0458"/>
    <w:rsid w:val="009B0631"/>
    <w:rsid w:val="009B0DAE"/>
    <w:rsid w:val="009B16E7"/>
    <w:rsid w:val="009B1AB4"/>
    <w:rsid w:val="009B2A3D"/>
    <w:rsid w:val="009B389A"/>
    <w:rsid w:val="009B3B91"/>
    <w:rsid w:val="009B4DFD"/>
    <w:rsid w:val="009B60E9"/>
    <w:rsid w:val="009B63FE"/>
    <w:rsid w:val="009C0354"/>
    <w:rsid w:val="009C0B08"/>
    <w:rsid w:val="009C12B4"/>
    <w:rsid w:val="009C14EA"/>
    <w:rsid w:val="009C1646"/>
    <w:rsid w:val="009C209D"/>
    <w:rsid w:val="009C29AE"/>
    <w:rsid w:val="009C317A"/>
    <w:rsid w:val="009C37A2"/>
    <w:rsid w:val="009C40EC"/>
    <w:rsid w:val="009C55C5"/>
    <w:rsid w:val="009C5B4F"/>
    <w:rsid w:val="009C6604"/>
    <w:rsid w:val="009C7524"/>
    <w:rsid w:val="009C7E8F"/>
    <w:rsid w:val="009D0BC5"/>
    <w:rsid w:val="009D2637"/>
    <w:rsid w:val="009D3D05"/>
    <w:rsid w:val="009D5280"/>
    <w:rsid w:val="009D57B6"/>
    <w:rsid w:val="009D5AB0"/>
    <w:rsid w:val="009D633B"/>
    <w:rsid w:val="009D6F57"/>
    <w:rsid w:val="009D70AA"/>
    <w:rsid w:val="009E01CD"/>
    <w:rsid w:val="009E0685"/>
    <w:rsid w:val="009E1A4F"/>
    <w:rsid w:val="009E2261"/>
    <w:rsid w:val="009E276E"/>
    <w:rsid w:val="009E31BB"/>
    <w:rsid w:val="009E3EAA"/>
    <w:rsid w:val="009E4F04"/>
    <w:rsid w:val="009E5BEB"/>
    <w:rsid w:val="009E5C58"/>
    <w:rsid w:val="009E5D30"/>
    <w:rsid w:val="009E759B"/>
    <w:rsid w:val="009F20B0"/>
    <w:rsid w:val="009F350E"/>
    <w:rsid w:val="009F44B1"/>
    <w:rsid w:val="009F46A6"/>
    <w:rsid w:val="009F4BD6"/>
    <w:rsid w:val="009F50A7"/>
    <w:rsid w:val="009F536E"/>
    <w:rsid w:val="009F58A2"/>
    <w:rsid w:val="009F6CED"/>
    <w:rsid w:val="009F7FE6"/>
    <w:rsid w:val="00A016FA"/>
    <w:rsid w:val="00A01743"/>
    <w:rsid w:val="00A01AA8"/>
    <w:rsid w:val="00A01CE3"/>
    <w:rsid w:val="00A01DBA"/>
    <w:rsid w:val="00A02AB9"/>
    <w:rsid w:val="00A0304E"/>
    <w:rsid w:val="00A033BE"/>
    <w:rsid w:val="00A04648"/>
    <w:rsid w:val="00A04AE7"/>
    <w:rsid w:val="00A052C3"/>
    <w:rsid w:val="00A053A4"/>
    <w:rsid w:val="00A05B32"/>
    <w:rsid w:val="00A060B5"/>
    <w:rsid w:val="00A075E1"/>
    <w:rsid w:val="00A0771E"/>
    <w:rsid w:val="00A07EBC"/>
    <w:rsid w:val="00A07EC5"/>
    <w:rsid w:val="00A103E9"/>
    <w:rsid w:val="00A10AB2"/>
    <w:rsid w:val="00A10B44"/>
    <w:rsid w:val="00A11380"/>
    <w:rsid w:val="00A1169D"/>
    <w:rsid w:val="00A123BD"/>
    <w:rsid w:val="00A12960"/>
    <w:rsid w:val="00A12A08"/>
    <w:rsid w:val="00A135D3"/>
    <w:rsid w:val="00A15BD4"/>
    <w:rsid w:val="00A15C34"/>
    <w:rsid w:val="00A169C0"/>
    <w:rsid w:val="00A16FA2"/>
    <w:rsid w:val="00A17B52"/>
    <w:rsid w:val="00A21790"/>
    <w:rsid w:val="00A219B5"/>
    <w:rsid w:val="00A21BA2"/>
    <w:rsid w:val="00A2306A"/>
    <w:rsid w:val="00A24AF2"/>
    <w:rsid w:val="00A25914"/>
    <w:rsid w:val="00A263CB"/>
    <w:rsid w:val="00A27ABA"/>
    <w:rsid w:val="00A27C9D"/>
    <w:rsid w:val="00A3049C"/>
    <w:rsid w:val="00A30B9A"/>
    <w:rsid w:val="00A31359"/>
    <w:rsid w:val="00A314E0"/>
    <w:rsid w:val="00A31546"/>
    <w:rsid w:val="00A31C23"/>
    <w:rsid w:val="00A31CF8"/>
    <w:rsid w:val="00A32694"/>
    <w:rsid w:val="00A33557"/>
    <w:rsid w:val="00A3367C"/>
    <w:rsid w:val="00A3547B"/>
    <w:rsid w:val="00A361F2"/>
    <w:rsid w:val="00A36788"/>
    <w:rsid w:val="00A408CF"/>
    <w:rsid w:val="00A411FA"/>
    <w:rsid w:val="00A4380D"/>
    <w:rsid w:val="00A4400A"/>
    <w:rsid w:val="00A4414C"/>
    <w:rsid w:val="00A44164"/>
    <w:rsid w:val="00A44357"/>
    <w:rsid w:val="00A45A5C"/>
    <w:rsid w:val="00A46020"/>
    <w:rsid w:val="00A46700"/>
    <w:rsid w:val="00A46A6B"/>
    <w:rsid w:val="00A46E7E"/>
    <w:rsid w:val="00A47544"/>
    <w:rsid w:val="00A475E9"/>
    <w:rsid w:val="00A508F4"/>
    <w:rsid w:val="00A512EC"/>
    <w:rsid w:val="00A51363"/>
    <w:rsid w:val="00A5198F"/>
    <w:rsid w:val="00A52B87"/>
    <w:rsid w:val="00A52E00"/>
    <w:rsid w:val="00A52E22"/>
    <w:rsid w:val="00A541D2"/>
    <w:rsid w:val="00A545EB"/>
    <w:rsid w:val="00A551C7"/>
    <w:rsid w:val="00A56602"/>
    <w:rsid w:val="00A57C35"/>
    <w:rsid w:val="00A600C2"/>
    <w:rsid w:val="00A60703"/>
    <w:rsid w:val="00A60C24"/>
    <w:rsid w:val="00A60E41"/>
    <w:rsid w:val="00A61646"/>
    <w:rsid w:val="00A61684"/>
    <w:rsid w:val="00A61D3A"/>
    <w:rsid w:val="00A64283"/>
    <w:rsid w:val="00A66033"/>
    <w:rsid w:val="00A661CB"/>
    <w:rsid w:val="00A665E9"/>
    <w:rsid w:val="00A66693"/>
    <w:rsid w:val="00A667D1"/>
    <w:rsid w:val="00A70B9B"/>
    <w:rsid w:val="00A71334"/>
    <w:rsid w:val="00A7147F"/>
    <w:rsid w:val="00A7284C"/>
    <w:rsid w:val="00A72AB0"/>
    <w:rsid w:val="00A72AF7"/>
    <w:rsid w:val="00A72C39"/>
    <w:rsid w:val="00A73886"/>
    <w:rsid w:val="00A7422E"/>
    <w:rsid w:val="00A74896"/>
    <w:rsid w:val="00A74E1B"/>
    <w:rsid w:val="00A76F63"/>
    <w:rsid w:val="00A77079"/>
    <w:rsid w:val="00A77879"/>
    <w:rsid w:val="00A77D21"/>
    <w:rsid w:val="00A811CC"/>
    <w:rsid w:val="00A813D0"/>
    <w:rsid w:val="00A82210"/>
    <w:rsid w:val="00A8403E"/>
    <w:rsid w:val="00A847C4"/>
    <w:rsid w:val="00A8507C"/>
    <w:rsid w:val="00A86261"/>
    <w:rsid w:val="00A8660F"/>
    <w:rsid w:val="00A86B6E"/>
    <w:rsid w:val="00A86C37"/>
    <w:rsid w:val="00A874F5"/>
    <w:rsid w:val="00A876A2"/>
    <w:rsid w:val="00A87C09"/>
    <w:rsid w:val="00A87DEB"/>
    <w:rsid w:val="00A90679"/>
    <w:rsid w:val="00A90B55"/>
    <w:rsid w:val="00A920D9"/>
    <w:rsid w:val="00A92590"/>
    <w:rsid w:val="00A92627"/>
    <w:rsid w:val="00A94948"/>
    <w:rsid w:val="00A97812"/>
    <w:rsid w:val="00A97FF3"/>
    <w:rsid w:val="00AA03AC"/>
    <w:rsid w:val="00AA0762"/>
    <w:rsid w:val="00AA1151"/>
    <w:rsid w:val="00AA11EE"/>
    <w:rsid w:val="00AA185A"/>
    <w:rsid w:val="00AA223F"/>
    <w:rsid w:val="00AA2853"/>
    <w:rsid w:val="00AA290B"/>
    <w:rsid w:val="00AA543B"/>
    <w:rsid w:val="00AA61FE"/>
    <w:rsid w:val="00AA64DC"/>
    <w:rsid w:val="00AA6D83"/>
    <w:rsid w:val="00AA7401"/>
    <w:rsid w:val="00AA7605"/>
    <w:rsid w:val="00AA7A3C"/>
    <w:rsid w:val="00AA7B2D"/>
    <w:rsid w:val="00AA7B8B"/>
    <w:rsid w:val="00AB29F0"/>
    <w:rsid w:val="00AB3943"/>
    <w:rsid w:val="00AB4157"/>
    <w:rsid w:val="00AB4C82"/>
    <w:rsid w:val="00AB5278"/>
    <w:rsid w:val="00AB577F"/>
    <w:rsid w:val="00AB5BD8"/>
    <w:rsid w:val="00AB5E55"/>
    <w:rsid w:val="00AB6882"/>
    <w:rsid w:val="00AB7216"/>
    <w:rsid w:val="00AB7737"/>
    <w:rsid w:val="00AC16E1"/>
    <w:rsid w:val="00AC23AE"/>
    <w:rsid w:val="00AC2A67"/>
    <w:rsid w:val="00AC2AAB"/>
    <w:rsid w:val="00AC3956"/>
    <w:rsid w:val="00AC4389"/>
    <w:rsid w:val="00AC48A5"/>
    <w:rsid w:val="00AC4A4A"/>
    <w:rsid w:val="00AC5344"/>
    <w:rsid w:val="00AC5955"/>
    <w:rsid w:val="00AC60C1"/>
    <w:rsid w:val="00AC6D46"/>
    <w:rsid w:val="00AC75CB"/>
    <w:rsid w:val="00AD0DEB"/>
    <w:rsid w:val="00AD1AB7"/>
    <w:rsid w:val="00AD1CDF"/>
    <w:rsid w:val="00AD3216"/>
    <w:rsid w:val="00AD4CEC"/>
    <w:rsid w:val="00AD4F53"/>
    <w:rsid w:val="00AD61E9"/>
    <w:rsid w:val="00AD6620"/>
    <w:rsid w:val="00AD6CDF"/>
    <w:rsid w:val="00AD709B"/>
    <w:rsid w:val="00AD7B00"/>
    <w:rsid w:val="00AD7F07"/>
    <w:rsid w:val="00AE18AA"/>
    <w:rsid w:val="00AE3490"/>
    <w:rsid w:val="00AE3B74"/>
    <w:rsid w:val="00AE3FE2"/>
    <w:rsid w:val="00AE6805"/>
    <w:rsid w:val="00AE70AA"/>
    <w:rsid w:val="00AE7C6D"/>
    <w:rsid w:val="00AF0479"/>
    <w:rsid w:val="00AF0522"/>
    <w:rsid w:val="00AF12EF"/>
    <w:rsid w:val="00AF1B66"/>
    <w:rsid w:val="00AF2461"/>
    <w:rsid w:val="00AF33ED"/>
    <w:rsid w:val="00AF3FEB"/>
    <w:rsid w:val="00AF42CA"/>
    <w:rsid w:val="00AF4560"/>
    <w:rsid w:val="00AF478C"/>
    <w:rsid w:val="00AF6937"/>
    <w:rsid w:val="00AF6DFA"/>
    <w:rsid w:val="00AF6FF9"/>
    <w:rsid w:val="00AF7D48"/>
    <w:rsid w:val="00B002C5"/>
    <w:rsid w:val="00B0031F"/>
    <w:rsid w:val="00B015FE"/>
    <w:rsid w:val="00B01877"/>
    <w:rsid w:val="00B0259E"/>
    <w:rsid w:val="00B027A9"/>
    <w:rsid w:val="00B0351A"/>
    <w:rsid w:val="00B03D87"/>
    <w:rsid w:val="00B04095"/>
    <w:rsid w:val="00B04B3E"/>
    <w:rsid w:val="00B04C28"/>
    <w:rsid w:val="00B05F0D"/>
    <w:rsid w:val="00B06744"/>
    <w:rsid w:val="00B06F19"/>
    <w:rsid w:val="00B0704D"/>
    <w:rsid w:val="00B074A0"/>
    <w:rsid w:val="00B07775"/>
    <w:rsid w:val="00B07DCC"/>
    <w:rsid w:val="00B07DFC"/>
    <w:rsid w:val="00B10182"/>
    <w:rsid w:val="00B106D2"/>
    <w:rsid w:val="00B10CB8"/>
    <w:rsid w:val="00B11FAC"/>
    <w:rsid w:val="00B124F4"/>
    <w:rsid w:val="00B1295C"/>
    <w:rsid w:val="00B12AED"/>
    <w:rsid w:val="00B133AB"/>
    <w:rsid w:val="00B13CF4"/>
    <w:rsid w:val="00B14C33"/>
    <w:rsid w:val="00B15B91"/>
    <w:rsid w:val="00B1697E"/>
    <w:rsid w:val="00B17895"/>
    <w:rsid w:val="00B17A1B"/>
    <w:rsid w:val="00B17CC4"/>
    <w:rsid w:val="00B17CF3"/>
    <w:rsid w:val="00B205B2"/>
    <w:rsid w:val="00B207E6"/>
    <w:rsid w:val="00B20970"/>
    <w:rsid w:val="00B215DE"/>
    <w:rsid w:val="00B21680"/>
    <w:rsid w:val="00B21B2C"/>
    <w:rsid w:val="00B2265A"/>
    <w:rsid w:val="00B23085"/>
    <w:rsid w:val="00B24137"/>
    <w:rsid w:val="00B24275"/>
    <w:rsid w:val="00B2467D"/>
    <w:rsid w:val="00B25472"/>
    <w:rsid w:val="00B254B8"/>
    <w:rsid w:val="00B2557B"/>
    <w:rsid w:val="00B2564E"/>
    <w:rsid w:val="00B263CF"/>
    <w:rsid w:val="00B26518"/>
    <w:rsid w:val="00B26A9F"/>
    <w:rsid w:val="00B26C6C"/>
    <w:rsid w:val="00B26EC2"/>
    <w:rsid w:val="00B277EA"/>
    <w:rsid w:val="00B27A70"/>
    <w:rsid w:val="00B27EA2"/>
    <w:rsid w:val="00B306A2"/>
    <w:rsid w:val="00B31D80"/>
    <w:rsid w:val="00B324B9"/>
    <w:rsid w:val="00B32F78"/>
    <w:rsid w:val="00B337EA"/>
    <w:rsid w:val="00B34048"/>
    <w:rsid w:val="00B34158"/>
    <w:rsid w:val="00B343CF"/>
    <w:rsid w:val="00B346DA"/>
    <w:rsid w:val="00B35BE4"/>
    <w:rsid w:val="00B360B2"/>
    <w:rsid w:val="00B37265"/>
    <w:rsid w:val="00B37619"/>
    <w:rsid w:val="00B4028A"/>
    <w:rsid w:val="00B40C03"/>
    <w:rsid w:val="00B412BB"/>
    <w:rsid w:val="00B416EF"/>
    <w:rsid w:val="00B419BD"/>
    <w:rsid w:val="00B41B8F"/>
    <w:rsid w:val="00B44335"/>
    <w:rsid w:val="00B44BA2"/>
    <w:rsid w:val="00B45DB9"/>
    <w:rsid w:val="00B45DD6"/>
    <w:rsid w:val="00B45F54"/>
    <w:rsid w:val="00B46054"/>
    <w:rsid w:val="00B46E93"/>
    <w:rsid w:val="00B47791"/>
    <w:rsid w:val="00B501A0"/>
    <w:rsid w:val="00B501D7"/>
    <w:rsid w:val="00B50E37"/>
    <w:rsid w:val="00B51C5D"/>
    <w:rsid w:val="00B51EC1"/>
    <w:rsid w:val="00B52FF1"/>
    <w:rsid w:val="00B53FC8"/>
    <w:rsid w:val="00B541B8"/>
    <w:rsid w:val="00B55878"/>
    <w:rsid w:val="00B55CE1"/>
    <w:rsid w:val="00B569E0"/>
    <w:rsid w:val="00B56D39"/>
    <w:rsid w:val="00B5771A"/>
    <w:rsid w:val="00B57A4B"/>
    <w:rsid w:val="00B62F82"/>
    <w:rsid w:val="00B63F19"/>
    <w:rsid w:val="00B6445D"/>
    <w:rsid w:val="00B64E8B"/>
    <w:rsid w:val="00B6504D"/>
    <w:rsid w:val="00B671F7"/>
    <w:rsid w:val="00B67B20"/>
    <w:rsid w:val="00B67D5E"/>
    <w:rsid w:val="00B70860"/>
    <w:rsid w:val="00B7097E"/>
    <w:rsid w:val="00B70D5C"/>
    <w:rsid w:val="00B711FA"/>
    <w:rsid w:val="00B71A8B"/>
    <w:rsid w:val="00B73046"/>
    <w:rsid w:val="00B752FC"/>
    <w:rsid w:val="00B757F1"/>
    <w:rsid w:val="00B7591F"/>
    <w:rsid w:val="00B7784B"/>
    <w:rsid w:val="00B77A7D"/>
    <w:rsid w:val="00B77D7D"/>
    <w:rsid w:val="00B80263"/>
    <w:rsid w:val="00B80571"/>
    <w:rsid w:val="00B80B50"/>
    <w:rsid w:val="00B834BF"/>
    <w:rsid w:val="00B84956"/>
    <w:rsid w:val="00B84EA7"/>
    <w:rsid w:val="00B8753D"/>
    <w:rsid w:val="00B8762A"/>
    <w:rsid w:val="00B87A2B"/>
    <w:rsid w:val="00B87CB0"/>
    <w:rsid w:val="00B90010"/>
    <w:rsid w:val="00B900B0"/>
    <w:rsid w:val="00B905BC"/>
    <w:rsid w:val="00B9128B"/>
    <w:rsid w:val="00B923A4"/>
    <w:rsid w:val="00B92847"/>
    <w:rsid w:val="00B93890"/>
    <w:rsid w:val="00B93E8B"/>
    <w:rsid w:val="00B94AC4"/>
    <w:rsid w:val="00B95241"/>
    <w:rsid w:val="00B958D2"/>
    <w:rsid w:val="00B95A30"/>
    <w:rsid w:val="00B95FF9"/>
    <w:rsid w:val="00B9665B"/>
    <w:rsid w:val="00B97104"/>
    <w:rsid w:val="00B97A8C"/>
    <w:rsid w:val="00BA15E6"/>
    <w:rsid w:val="00BA1D57"/>
    <w:rsid w:val="00BA24F2"/>
    <w:rsid w:val="00BA2CF1"/>
    <w:rsid w:val="00BA3244"/>
    <w:rsid w:val="00BA414D"/>
    <w:rsid w:val="00BA4495"/>
    <w:rsid w:val="00BA5092"/>
    <w:rsid w:val="00BA5869"/>
    <w:rsid w:val="00BA6198"/>
    <w:rsid w:val="00BA670D"/>
    <w:rsid w:val="00BA6E4D"/>
    <w:rsid w:val="00BA74FE"/>
    <w:rsid w:val="00BA7F94"/>
    <w:rsid w:val="00BB00FC"/>
    <w:rsid w:val="00BB0171"/>
    <w:rsid w:val="00BB025A"/>
    <w:rsid w:val="00BB0B8B"/>
    <w:rsid w:val="00BB164A"/>
    <w:rsid w:val="00BB353E"/>
    <w:rsid w:val="00BB46CE"/>
    <w:rsid w:val="00BB480B"/>
    <w:rsid w:val="00BB5290"/>
    <w:rsid w:val="00BB5C00"/>
    <w:rsid w:val="00BB5E48"/>
    <w:rsid w:val="00BB675E"/>
    <w:rsid w:val="00BB7FB0"/>
    <w:rsid w:val="00BC0FC1"/>
    <w:rsid w:val="00BC305F"/>
    <w:rsid w:val="00BC36F2"/>
    <w:rsid w:val="00BC42B7"/>
    <w:rsid w:val="00BC4554"/>
    <w:rsid w:val="00BC4E57"/>
    <w:rsid w:val="00BC5F72"/>
    <w:rsid w:val="00BC6F94"/>
    <w:rsid w:val="00BC7B6C"/>
    <w:rsid w:val="00BD075D"/>
    <w:rsid w:val="00BD1EC5"/>
    <w:rsid w:val="00BD230E"/>
    <w:rsid w:val="00BD2615"/>
    <w:rsid w:val="00BD2900"/>
    <w:rsid w:val="00BD5A0D"/>
    <w:rsid w:val="00BD7890"/>
    <w:rsid w:val="00BD79D4"/>
    <w:rsid w:val="00BD7AA8"/>
    <w:rsid w:val="00BE09F9"/>
    <w:rsid w:val="00BE13F2"/>
    <w:rsid w:val="00BE1762"/>
    <w:rsid w:val="00BE20BB"/>
    <w:rsid w:val="00BE29A3"/>
    <w:rsid w:val="00BE3989"/>
    <w:rsid w:val="00BE422F"/>
    <w:rsid w:val="00BE441A"/>
    <w:rsid w:val="00BE4460"/>
    <w:rsid w:val="00BE4786"/>
    <w:rsid w:val="00BE658F"/>
    <w:rsid w:val="00BE7AD5"/>
    <w:rsid w:val="00BE7B8E"/>
    <w:rsid w:val="00BE7B9D"/>
    <w:rsid w:val="00BF1018"/>
    <w:rsid w:val="00BF1EB4"/>
    <w:rsid w:val="00BF23C0"/>
    <w:rsid w:val="00BF30A3"/>
    <w:rsid w:val="00BF38A7"/>
    <w:rsid w:val="00BF6228"/>
    <w:rsid w:val="00BF6414"/>
    <w:rsid w:val="00BF66A1"/>
    <w:rsid w:val="00BF7752"/>
    <w:rsid w:val="00C00369"/>
    <w:rsid w:val="00C0086A"/>
    <w:rsid w:val="00C01414"/>
    <w:rsid w:val="00C01A36"/>
    <w:rsid w:val="00C02086"/>
    <w:rsid w:val="00C025F5"/>
    <w:rsid w:val="00C02D4F"/>
    <w:rsid w:val="00C02F99"/>
    <w:rsid w:val="00C053BA"/>
    <w:rsid w:val="00C05515"/>
    <w:rsid w:val="00C058F2"/>
    <w:rsid w:val="00C05DBB"/>
    <w:rsid w:val="00C074D6"/>
    <w:rsid w:val="00C07785"/>
    <w:rsid w:val="00C07DFA"/>
    <w:rsid w:val="00C10DC2"/>
    <w:rsid w:val="00C1171F"/>
    <w:rsid w:val="00C125E0"/>
    <w:rsid w:val="00C13097"/>
    <w:rsid w:val="00C13F85"/>
    <w:rsid w:val="00C14181"/>
    <w:rsid w:val="00C14B89"/>
    <w:rsid w:val="00C14F50"/>
    <w:rsid w:val="00C15616"/>
    <w:rsid w:val="00C15DBB"/>
    <w:rsid w:val="00C16500"/>
    <w:rsid w:val="00C16F0E"/>
    <w:rsid w:val="00C16F66"/>
    <w:rsid w:val="00C1707C"/>
    <w:rsid w:val="00C17426"/>
    <w:rsid w:val="00C17DCC"/>
    <w:rsid w:val="00C21D64"/>
    <w:rsid w:val="00C23B72"/>
    <w:rsid w:val="00C23C67"/>
    <w:rsid w:val="00C23D44"/>
    <w:rsid w:val="00C23F87"/>
    <w:rsid w:val="00C2402D"/>
    <w:rsid w:val="00C24554"/>
    <w:rsid w:val="00C24772"/>
    <w:rsid w:val="00C24B4B"/>
    <w:rsid w:val="00C262D8"/>
    <w:rsid w:val="00C26447"/>
    <w:rsid w:val="00C26481"/>
    <w:rsid w:val="00C2714E"/>
    <w:rsid w:val="00C27246"/>
    <w:rsid w:val="00C2778B"/>
    <w:rsid w:val="00C309F3"/>
    <w:rsid w:val="00C313F3"/>
    <w:rsid w:val="00C31998"/>
    <w:rsid w:val="00C31A64"/>
    <w:rsid w:val="00C31A99"/>
    <w:rsid w:val="00C31BC1"/>
    <w:rsid w:val="00C32877"/>
    <w:rsid w:val="00C334BD"/>
    <w:rsid w:val="00C35B37"/>
    <w:rsid w:val="00C3694A"/>
    <w:rsid w:val="00C37BCA"/>
    <w:rsid w:val="00C41347"/>
    <w:rsid w:val="00C42F76"/>
    <w:rsid w:val="00C43C94"/>
    <w:rsid w:val="00C44BEB"/>
    <w:rsid w:val="00C44D38"/>
    <w:rsid w:val="00C4522E"/>
    <w:rsid w:val="00C4524C"/>
    <w:rsid w:val="00C4539D"/>
    <w:rsid w:val="00C45496"/>
    <w:rsid w:val="00C4591D"/>
    <w:rsid w:val="00C45AC7"/>
    <w:rsid w:val="00C45D44"/>
    <w:rsid w:val="00C45FAD"/>
    <w:rsid w:val="00C46CEE"/>
    <w:rsid w:val="00C50A20"/>
    <w:rsid w:val="00C50F87"/>
    <w:rsid w:val="00C51520"/>
    <w:rsid w:val="00C51AEA"/>
    <w:rsid w:val="00C530D0"/>
    <w:rsid w:val="00C54AE8"/>
    <w:rsid w:val="00C57E0A"/>
    <w:rsid w:val="00C60943"/>
    <w:rsid w:val="00C60FEA"/>
    <w:rsid w:val="00C625C7"/>
    <w:rsid w:val="00C6266C"/>
    <w:rsid w:val="00C636B5"/>
    <w:rsid w:val="00C63B16"/>
    <w:rsid w:val="00C64A54"/>
    <w:rsid w:val="00C64C9F"/>
    <w:rsid w:val="00C64F73"/>
    <w:rsid w:val="00C6510E"/>
    <w:rsid w:val="00C6520F"/>
    <w:rsid w:val="00C65B09"/>
    <w:rsid w:val="00C66CAD"/>
    <w:rsid w:val="00C67954"/>
    <w:rsid w:val="00C67B2C"/>
    <w:rsid w:val="00C67FB4"/>
    <w:rsid w:val="00C70974"/>
    <w:rsid w:val="00C70E09"/>
    <w:rsid w:val="00C710D9"/>
    <w:rsid w:val="00C710E8"/>
    <w:rsid w:val="00C72EEC"/>
    <w:rsid w:val="00C73BD2"/>
    <w:rsid w:val="00C75DD4"/>
    <w:rsid w:val="00C770B7"/>
    <w:rsid w:val="00C7764D"/>
    <w:rsid w:val="00C77AE9"/>
    <w:rsid w:val="00C77FCE"/>
    <w:rsid w:val="00C801B4"/>
    <w:rsid w:val="00C802EB"/>
    <w:rsid w:val="00C804C9"/>
    <w:rsid w:val="00C80C16"/>
    <w:rsid w:val="00C81788"/>
    <w:rsid w:val="00C821C4"/>
    <w:rsid w:val="00C82AB7"/>
    <w:rsid w:val="00C82E24"/>
    <w:rsid w:val="00C83921"/>
    <w:rsid w:val="00C844B1"/>
    <w:rsid w:val="00C85AAA"/>
    <w:rsid w:val="00C85ADD"/>
    <w:rsid w:val="00C85CB1"/>
    <w:rsid w:val="00C867E3"/>
    <w:rsid w:val="00C873B2"/>
    <w:rsid w:val="00C87CEC"/>
    <w:rsid w:val="00C90C89"/>
    <w:rsid w:val="00C91156"/>
    <w:rsid w:val="00C914D1"/>
    <w:rsid w:val="00C91AB8"/>
    <w:rsid w:val="00C92752"/>
    <w:rsid w:val="00C92DAB"/>
    <w:rsid w:val="00C9351D"/>
    <w:rsid w:val="00C93AB3"/>
    <w:rsid w:val="00C93AF0"/>
    <w:rsid w:val="00C943C2"/>
    <w:rsid w:val="00C94864"/>
    <w:rsid w:val="00C97A2F"/>
    <w:rsid w:val="00CA051B"/>
    <w:rsid w:val="00CA074A"/>
    <w:rsid w:val="00CA0AF9"/>
    <w:rsid w:val="00CA0B5E"/>
    <w:rsid w:val="00CA0C83"/>
    <w:rsid w:val="00CA1092"/>
    <w:rsid w:val="00CA2261"/>
    <w:rsid w:val="00CA2389"/>
    <w:rsid w:val="00CA2995"/>
    <w:rsid w:val="00CA2F94"/>
    <w:rsid w:val="00CA34CE"/>
    <w:rsid w:val="00CA466E"/>
    <w:rsid w:val="00CA46C5"/>
    <w:rsid w:val="00CA59D0"/>
    <w:rsid w:val="00CA6F08"/>
    <w:rsid w:val="00CB02BA"/>
    <w:rsid w:val="00CB17AE"/>
    <w:rsid w:val="00CB29DC"/>
    <w:rsid w:val="00CB37E1"/>
    <w:rsid w:val="00CB383F"/>
    <w:rsid w:val="00CB39CF"/>
    <w:rsid w:val="00CB4229"/>
    <w:rsid w:val="00CB45CB"/>
    <w:rsid w:val="00CB5077"/>
    <w:rsid w:val="00CB51FA"/>
    <w:rsid w:val="00CB5A61"/>
    <w:rsid w:val="00CB636E"/>
    <w:rsid w:val="00CB6705"/>
    <w:rsid w:val="00CB7810"/>
    <w:rsid w:val="00CB7A96"/>
    <w:rsid w:val="00CC11FB"/>
    <w:rsid w:val="00CC1A4A"/>
    <w:rsid w:val="00CC1B45"/>
    <w:rsid w:val="00CC2659"/>
    <w:rsid w:val="00CC290A"/>
    <w:rsid w:val="00CC355A"/>
    <w:rsid w:val="00CC373E"/>
    <w:rsid w:val="00CC3D28"/>
    <w:rsid w:val="00CC4421"/>
    <w:rsid w:val="00CC4592"/>
    <w:rsid w:val="00CC45C4"/>
    <w:rsid w:val="00CC47B3"/>
    <w:rsid w:val="00CC5ADE"/>
    <w:rsid w:val="00CC5D84"/>
    <w:rsid w:val="00CC5FEC"/>
    <w:rsid w:val="00CC6443"/>
    <w:rsid w:val="00CC66F0"/>
    <w:rsid w:val="00CC7AA1"/>
    <w:rsid w:val="00CD00CE"/>
    <w:rsid w:val="00CD0D88"/>
    <w:rsid w:val="00CD0FE9"/>
    <w:rsid w:val="00CD1E6C"/>
    <w:rsid w:val="00CD1FE2"/>
    <w:rsid w:val="00CD25FA"/>
    <w:rsid w:val="00CD378C"/>
    <w:rsid w:val="00CD3ABB"/>
    <w:rsid w:val="00CD4CDD"/>
    <w:rsid w:val="00CD51AF"/>
    <w:rsid w:val="00CD6766"/>
    <w:rsid w:val="00CD6F02"/>
    <w:rsid w:val="00CD77A3"/>
    <w:rsid w:val="00CE031C"/>
    <w:rsid w:val="00CE15DB"/>
    <w:rsid w:val="00CE1A9C"/>
    <w:rsid w:val="00CE1AF3"/>
    <w:rsid w:val="00CE202B"/>
    <w:rsid w:val="00CE221B"/>
    <w:rsid w:val="00CE23A7"/>
    <w:rsid w:val="00CE29EC"/>
    <w:rsid w:val="00CE3693"/>
    <w:rsid w:val="00CE372C"/>
    <w:rsid w:val="00CE4060"/>
    <w:rsid w:val="00CE4204"/>
    <w:rsid w:val="00CE44CE"/>
    <w:rsid w:val="00CE5F12"/>
    <w:rsid w:val="00CE64CE"/>
    <w:rsid w:val="00CE66E3"/>
    <w:rsid w:val="00CE6E99"/>
    <w:rsid w:val="00CE763E"/>
    <w:rsid w:val="00CE7A65"/>
    <w:rsid w:val="00CE7D48"/>
    <w:rsid w:val="00CF01D7"/>
    <w:rsid w:val="00CF0EEA"/>
    <w:rsid w:val="00CF1C8B"/>
    <w:rsid w:val="00CF1EA1"/>
    <w:rsid w:val="00CF236B"/>
    <w:rsid w:val="00CF261E"/>
    <w:rsid w:val="00CF2A10"/>
    <w:rsid w:val="00CF3A02"/>
    <w:rsid w:val="00CF4B3B"/>
    <w:rsid w:val="00CF55E6"/>
    <w:rsid w:val="00CF5DA6"/>
    <w:rsid w:val="00CF6479"/>
    <w:rsid w:val="00CF6A14"/>
    <w:rsid w:val="00CF6FDD"/>
    <w:rsid w:val="00D00305"/>
    <w:rsid w:val="00D02B79"/>
    <w:rsid w:val="00D0378E"/>
    <w:rsid w:val="00D03910"/>
    <w:rsid w:val="00D0453D"/>
    <w:rsid w:val="00D045C0"/>
    <w:rsid w:val="00D0502C"/>
    <w:rsid w:val="00D05D77"/>
    <w:rsid w:val="00D05F4D"/>
    <w:rsid w:val="00D062E7"/>
    <w:rsid w:val="00D063F5"/>
    <w:rsid w:val="00D06A64"/>
    <w:rsid w:val="00D078BA"/>
    <w:rsid w:val="00D079F6"/>
    <w:rsid w:val="00D07D41"/>
    <w:rsid w:val="00D101F2"/>
    <w:rsid w:val="00D10B60"/>
    <w:rsid w:val="00D10DB3"/>
    <w:rsid w:val="00D127DF"/>
    <w:rsid w:val="00D128B1"/>
    <w:rsid w:val="00D12D19"/>
    <w:rsid w:val="00D12ECF"/>
    <w:rsid w:val="00D1392C"/>
    <w:rsid w:val="00D13DCA"/>
    <w:rsid w:val="00D14336"/>
    <w:rsid w:val="00D14C0F"/>
    <w:rsid w:val="00D15C29"/>
    <w:rsid w:val="00D15E7A"/>
    <w:rsid w:val="00D172CF"/>
    <w:rsid w:val="00D20732"/>
    <w:rsid w:val="00D207FB"/>
    <w:rsid w:val="00D20D6D"/>
    <w:rsid w:val="00D21078"/>
    <w:rsid w:val="00D21F0C"/>
    <w:rsid w:val="00D22346"/>
    <w:rsid w:val="00D226B5"/>
    <w:rsid w:val="00D22CB0"/>
    <w:rsid w:val="00D22EC9"/>
    <w:rsid w:val="00D24343"/>
    <w:rsid w:val="00D252C2"/>
    <w:rsid w:val="00D2611F"/>
    <w:rsid w:val="00D264B9"/>
    <w:rsid w:val="00D26FD1"/>
    <w:rsid w:val="00D30640"/>
    <w:rsid w:val="00D31151"/>
    <w:rsid w:val="00D3185D"/>
    <w:rsid w:val="00D31C0C"/>
    <w:rsid w:val="00D31E6A"/>
    <w:rsid w:val="00D336C7"/>
    <w:rsid w:val="00D343F1"/>
    <w:rsid w:val="00D34783"/>
    <w:rsid w:val="00D3490C"/>
    <w:rsid w:val="00D353BA"/>
    <w:rsid w:val="00D36139"/>
    <w:rsid w:val="00D365D8"/>
    <w:rsid w:val="00D36FAB"/>
    <w:rsid w:val="00D37484"/>
    <w:rsid w:val="00D37E0E"/>
    <w:rsid w:val="00D37F92"/>
    <w:rsid w:val="00D401B6"/>
    <w:rsid w:val="00D40569"/>
    <w:rsid w:val="00D40AAC"/>
    <w:rsid w:val="00D41BC8"/>
    <w:rsid w:val="00D4324A"/>
    <w:rsid w:val="00D448A3"/>
    <w:rsid w:val="00D44DDE"/>
    <w:rsid w:val="00D4577F"/>
    <w:rsid w:val="00D46454"/>
    <w:rsid w:val="00D4662B"/>
    <w:rsid w:val="00D466BD"/>
    <w:rsid w:val="00D46974"/>
    <w:rsid w:val="00D46ED8"/>
    <w:rsid w:val="00D47D02"/>
    <w:rsid w:val="00D47F49"/>
    <w:rsid w:val="00D50BA4"/>
    <w:rsid w:val="00D50DB6"/>
    <w:rsid w:val="00D516C3"/>
    <w:rsid w:val="00D5260A"/>
    <w:rsid w:val="00D54738"/>
    <w:rsid w:val="00D55269"/>
    <w:rsid w:val="00D57147"/>
    <w:rsid w:val="00D57B15"/>
    <w:rsid w:val="00D57D49"/>
    <w:rsid w:val="00D6028B"/>
    <w:rsid w:val="00D613A5"/>
    <w:rsid w:val="00D6275E"/>
    <w:rsid w:val="00D63175"/>
    <w:rsid w:val="00D64326"/>
    <w:rsid w:val="00D6471A"/>
    <w:rsid w:val="00D65290"/>
    <w:rsid w:val="00D65E52"/>
    <w:rsid w:val="00D666A5"/>
    <w:rsid w:val="00D66E0F"/>
    <w:rsid w:val="00D701BB"/>
    <w:rsid w:val="00D70B4C"/>
    <w:rsid w:val="00D71110"/>
    <w:rsid w:val="00D72667"/>
    <w:rsid w:val="00D73B75"/>
    <w:rsid w:val="00D74B6A"/>
    <w:rsid w:val="00D75846"/>
    <w:rsid w:val="00D75DC3"/>
    <w:rsid w:val="00D75E48"/>
    <w:rsid w:val="00D75FAD"/>
    <w:rsid w:val="00D76146"/>
    <w:rsid w:val="00D77B5C"/>
    <w:rsid w:val="00D803EC"/>
    <w:rsid w:val="00D8164F"/>
    <w:rsid w:val="00D82503"/>
    <w:rsid w:val="00D837B4"/>
    <w:rsid w:val="00D842C9"/>
    <w:rsid w:val="00D8473F"/>
    <w:rsid w:val="00D84C3F"/>
    <w:rsid w:val="00D859CE"/>
    <w:rsid w:val="00D85F04"/>
    <w:rsid w:val="00D86DC2"/>
    <w:rsid w:val="00D87BBB"/>
    <w:rsid w:val="00D9013A"/>
    <w:rsid w:val="00D9163B"/>
    <w:rsid w:val="00D93D7E"/>
    <w:rsid w:val="00D94F1E"/>
    <w:rsid w:val="00D964E1"/>
    <w:rsid w:val="00D96680"/>
    <w:rsid w:val="00D969DA"/>
    <w:rsid w:val="00D96E59"/>
    <w:rsid w:val="00D97734"/>
    <w:rsid w:val="00D97F64"/>
    <w:rsid w:val="00DA04FB"/>
    <w:rsid w:val="00DA1BE5"/>
    <w:rsid w:val="00DA1F72"/>
    <w:rsid w:val="00DA2F96"/>
    <w:rsid w:val="00DA41C1"/>
    <w:rsid w:val="00DA4ACA"/>
    <w:rsid w:val="00DA4E2B"/>
    <w:rsid w:val="00DA50AD"/>
    <w:rsid w:val="00DA542F"/>
    <w:rsid w:val="00DA5D03"/>
    <w:rsid w:val="00DA60CC"/>
    <w:rsid w:val="00DA71A7"/>
    <w:rsid w:val="00DA7A4A"/>
    <w:rsid w:val="00DA7DC0"/>
    <w:rsid w:val="00DA7E74"/>
    <w:rsid w:val="00DB0471"/>
    <w:rsid w:val="00DB0E4C"/>
    <w:rsid w:val="00DB1249"/>
    <w:rsid w:val="00DB19AD"/>
    <w:rsid w:val="00DB2EFF"/>
    <w:rsid w:val="00DB3BEA"/>
    <w:rsid w:val="00DB4DFB"/>
    <w:rsid w:val="00DB54C2"/>
    <w:rsid w:val="00DB5865"/>
    <w:rsid w:val="00DB5C8E"/>
    <w:rsid w:val="00DB693A"/>
    <w:rsid w:val="00DB7DDB"/>
    <w:rsid w:val="00DC0197"/>
    <w:rsid w:val="00DC1A14"/>
    <w:rsid w:val="00DC3EA4"/>
    <w:rsid w:val="00DC4873"/>
    <w:rsid w:val="00DC50DC"/>
    <w:rsid w:val="00DC52AF"/>
    <w:rsid w:val="00DC6B17"/>
    <w:rsid w:val="00DC6FC9"/>
    <w:rsid w:val="00DC72E5"/>
    <w:rsid w:val="00DD1E26"/>
    <w:rsid w:val="00DD316E"/>
    <w:rsid w:val="00DD353B"/>
    <w:rsid w:val="00DD4DB5"/>
    <w:rsid w:val="00DD5F13"/>
    <w:rsid w:val="00DD601F"/>
    <w:rsid w:val="00DE0EC9"/>
    <w:rsid w:val="00DE0FE9"/>
    <w:rsid w:val="00DE1934"/>
    <w:rsid w:val="00DE3380"/>
    <w:rsid w:val="00DE36B1"/>
    <w:rsid w:val="00DE4CCB"/>
    <w:rsid w:val="00DE4F01"/>
    <w:rsid w:val="00DE513B"/>
    <w:rsid w:val="00DE545A"/>
    <w:rsid w:val="00DE61E7"/>
    <w:rsid w:val="00DE6F69"/>
    <w:rsid w:val="00DF0CBC"/>
    <w:rsid w:val="00DF0E1A"/>
    <w:rsid w:val="00DF14C3"/>
    <w:rsid w:val="00DF212D"/>
    <w:rsid w:val="00DF223A"/>
    <w:rsid w:val="00DF3080"/>
    <w:rsid w:val="00DF3775"/>
    <w:rsid w:val="00DF38F2"/>
    <w:rsid w:val="00DF3F27"/>
    <w:rsid w:val="00DF4FDB"/>
    <w:rsid w:val="00DF6F75"/>
    <w:rsid w:val="00DF76B4"/>
    <w:rsid w:val="00E001E9"/>
    <w:rsid w:val="00E0158B"/>
    <w:rsid w:val="00E01610"/>
    <w:rsid w:val="00E01FD1"/>
    <w:rsid w:val="00E02ADC"/>
    <w:rsid w:val="00E03159"/>
    <w:rsid w:val="00E033E9"/>
    <w:rsid w:val="00E03DCF"/>
    <w:rsid w:val="00E043FC"/>
    <w:rsid w:val="00E0517E"/>
    <w:rsid w:val="00E06803"/>
    <w:rsid w:val="00E076F6"/>
    <w:rsid w:val="00E07937"/>
    <w:rsid w:val="00E079C9"/>
    <w:rsid w:val="00E07E55"/>
    <w:rsid w:val="00E07F96"/>
    <w:rsid w:val="00E10CFA"/>
    <w:rsid w:val="00E11484"/>
    <w:rsid w:val="00E11680"/>
    <w:rsid w:val="00E129D2"/>
    <w:rsid w:val="00E12CD4"/>
    <w:rsid w:val="00E12FA4"/>
    <w:rsid w:val="00E145E2"/>
    <w:rsid w:val="00E147C0"/>
    <w:rsid w:val="00E14B3D"/>
    <w:rsid w:val="00E16EDF"/>
    <w:rsid w:val="00E17276"/>
    <w:rsid w:val="00E17B09"/>
    <w:rsid w:val="00E17B3B"/>
    <w:rsid w:val="00E20268"/>
    <w:rsid w:val="00E2073A"/>
    <w:rsid w:val="00E20EF0"/>
    <w:rsid w:val="00E210B1"/>
    <w:rsid w:val="00E216D8"/>
    <w:rsid w:val="00E219E0"/>
    <w:rsid w:val="00E21E93"/>
    <w:rsid w:val="00E23532"/>
    <w:rsid w:val="00E23A39"/>
    <w:rsid w:val="00E24216"/>
    <w:rsid w:val="00E25BA0"/>
    <w:rsid w:val="00E26FF4"/>
    <w:rsid w:val="00E27D2C"/>
    <w:rsid w:val="00E30255"/>
    <w:rsid w:val="00E313C7"/>
    <w:rsid w:val="00E3331A"/>
    <w:rsid w:val="00E33C7A"/>
    <w:rsid w:val="00E33CCA"/>
    <w:rsid w:val="00E357FD"/>
    <w:rsid w:val="00E35BC9"/>
    <w:rsid w:val="00E35EB5"/>
    <w:rsid w:val="00E36DC4"/>
    <w:rsid w:val="00E375FE"/>
    <w:rsid w:val="00E3779C"/>
    <w:rsid w:val="00E3789F"/>
    <w:rsid w:val="00E37C88"/>
    <w:rsid w:val="00E37DF1"/>
    <w:rsid w:val="00E4032A"/>
    <w:rsid w:val="00E4053F"/>
    <w:rsid w:val="00E40907"/>
    <w:rsid w:val="00E41E25"/>
    <w:rsid w:val="00E424A9"/>
    <w:rsid w:val="00E42B04"/>
    <w:rsid w:val="00E42D59"/>
    <w:rsid w:val="00E43277"/>
    <w:rsid w:val="00E462B2"/>
    <w:rsid w:val="00E46959"/>
    <w:rsid w:val="00E47777"/>
    <w:rsid w:val="00E47CBB"/>
    <w:rsid w:val="00E5067A"/>
    <w:rsid w:val="00E50ADD"/>
    <w:rsid w:val="00E50CBD"/>
    <w:rsid w:val="00E50DA7"/>
    <w:rsid w:val="00E51C94"/>
    <w:rsid w:val="00E52024"/>
    <w:rsid w:val="00E528E2"/>
    <w:rsid w:val="00E5354F"/>
    <w:rsid w:val="00E53689"/>
    <w:rsid w:val="00E54F33"/>
    <w:rsid w:val="00E55213"/>
    <w:rsid w:val="00E56789"/>
    <w:rsid w:val="00E57D0A"/>
    <w:rsid w:val="00E57FAA"/>
    <w:rsid w:val="00E6069C"/>
    <w:rsid w:val="00E60DFE"/>
    <w:rsid w:val="00E615E4"/>
    <w:rsid w:val="00E619AD"/>
    <w:rsid w:val="00E61D8D"/>
    <w:rsid w:val="00E648C2"/>
    <w:rsid w:val="00E64A27"/>
    <w:rsid w:val="00E655CB"/>
    <w:rsid w:val="00E65FDC"/>
    <w:rsid w:val="00E661AB"/>
    <w:rsid w:val="00E66577"/>
    <w:rsid w:val="00E66794"/>
    <w:rsid w:val="00E66C3B"/>
    <w:rsid w:val="00E66E11"/>
    <w:rsid w:val="00E670AE"/>
    <w:rsid w:val="00E6756A"/>
    <w:rsid w:val="00E700D6"/>
    <w:rsid w:val="00E70447"/>
    <w:rsid w:val="00E70702"/>
    <w:rsid w:val="00E70D58"/>
    <w:rsid w:val="00E71ADE"/>
    <w:rsid w:val="00E71BB5"/>
    <w:rsid w:val="00E71CA4"/>
    <w:rsid w:val="00E7221D"/>
    <w:rsid w:val="00E7259E"/>
    <w:rsid w:val="00E72B68"/>
    <w:rsid w:val="00E745B1"/>
    <w:rsid w:val="00E747C7"/>
    <w:rsid w:val="00E749F8"/>
    <w:rsid w:val="00E76407"/>
    <w:rsid w:val="00E7641D"/>
    <w:rsid w:val="00E76EF6"/>
    <w:rsid w:val="00E76F07"/>
    <w:rsid w:val="00E77978"/>
    <w:rsid w:val="00E77B00"/>
    <w:rsid w:val="00E8207D"/>
    <w:rsid w:val="00E82D7D"/>
    <w:rsid w:val="00E82E27"/>
    <w:rsid w:val="00E836E4"/>
    <w:rsid w:val="00E84E00"/>
    <w:rsid w:val="00E84FC5"/>
    <w:rsid w:val="00E84FD5"/>
    <w:rsid w:val="00E8543A"/>
    <w:rsid w:val="00E854D7"/>
    <w:rsid w:val="00E858F7"/>
    <w:rsid w:val="00E85AD5"/>
    <w:rsid w:val="00E87445"/>
    <w:rsid w:val="00E87F09"/>
    <w:rsid w:val="00E90581"/>
    <w:rsid w:val="00E917D7"/>
    <w:rsid w:val="00E92612"/>
    <w:rsid w:val="00E928A3"/>
    <w:rsid w:val="00E92E6E"/>
    <w:rsid w:val="00E92F15"/>
    <w:rsid w:val="00E9452E"/>
    <w:rsid w:val="00E95020"/>
    <w:rsid w:val="00E95203"/>
    <w:rsid w:val="00E95B0C"/>
    <w:rsid w:val="00E9625B"/>
    <w:rsid w:val="00E97C3F"/>
    <w:rsid w:val="00EA07C6"/>
    <w:rsid w:val="00EA126F"/>
    <w:rsid w:val="00EA16FA"/>
    <w:rsid w:val="00EA1B13"/>
    <w:rsid w:val="00EA1B69"/>
    <w:rsid w:val="00EA1C1F"/>
    <w:rsid w:val="00EA242D"/>
    <w:rsid w:val="00EA261A"/>
    <w:rsid w:val="00EA2989"/>
    <w:rsid w:val="00EA2DCB"/>
    <w:rsid w:val="00EA3C74"/>
    <w:rsid w:val="00EA4989"/>
    <w:rsid w:val="00EA5A09"/>
    <w:rsid w:val="00EA5C98"/>
    <w:rsid w:val="00EA630A"/>
    <w:rsid w:val="00EA70D2"/>
    <w:rsid w:val="00EA7E49"/>
    <w:rsid w:val="00EB120B"/>
    <w:rsid w:val="00EB12BD"/>
    <w:rsid w:val="00EB1A9B"/>
    <w:rsid w:val="00EB32EA"/>
    <w:rsid w:val="00EB5243"/>
    <w:rsid w:val="00EB53DF"/>
    <w:rsid w:val="00EB6532"/>
    <w:rsid w:val="00EB76EE"/>
    <w:rsid w:val="00EB78B5"/>
    <w:rsid w:val="00EC03BA"/>
    <w:rsid w:val="00EC12E9"/>
    <w:rsid w:val="00EC1FD1"/>
    <w:rsid w:val="00EC2144"/>
    <w:rsid w:val="00EC2B7F"/>
    <w:rsid w:val="00EC2F88"/>
    <w:rsid w:val="00EC3E62"/>
    <w:rsid w:val="00EC5249"/>
    <w:rsid w:val="00ED0615"/>
    <w:rsid w:val="00ED0AFC"/>
    <w:rsid w:val="00ED191D"/>
    <w:rsid w:val="00ED2570"/>
    <w:rsid w:val="00ED25E2"/>
    <w:rsid w:val="00ED2885"/>
    <w:rsid w:val="00ED2B55"/>
    <w:rsid w:val="00ED3216"/>
    <w:rsid w:val="00ED366A"/>
    <w:rsid w:val="00ED4145"/>
    <w:rsid w:val="00ED54FD"/>
    <w:rsid w:val="00ED5FAC"/>
    <w:rsid w:val="00ED65C1"/>
    <w:rsid w:val="00ED6710"/>
    <w:rsid w:val="00ED6921"/>
    <w:rsid w:val="00ED6923"/>
    <w:rsid w:val="00ED7DBB"/>
    <w:rsid w:val="00EE01DF"/>
    <w:rsid w:val="00EE0311"/>
    <w:rsid w:val="00EE12C1"/>
    <w:rsid w:val="00EE1977"/>
    <w:rsid w:val="00EE2296"/>
    <w:rsid w:val="00EE3841"/>
    <w:rsid w:val="00EE3AC5"/>
    <w:rsid w:val="00EE42CD"/>
    <w:rsid w:val="00EE4640"/>
    <w:rsid w:val="00EE4814"/>
    <w:rsid w:val="00EE4ADB"/>
    <w:rsid w:val="00EE67E2"/>
    <w:rsid w:val="00EE69F1"/>
    <w:rsid w:val="00EE7FA8"/>
    <w:rsid w:val="00EF06BD"/>
    <w:rsid w:val="00EF0747"/>
    <w:rsid w:val="00EF12AD"/>
    <w:rsid w:val="00EF2EE2"/>
    <w:rsid w:val="00EF30D3"/>
    <w:rsid w:val="00EF32E5"/>
    <w:rsid w:val="00EF35BB"/>
    <w:rsid w:val="00EF4258"/>
    <w:rsid w:val="00EF60EB"/>
    <w:rsid w:val="00EF63B3"/>
    <w:rsid w:val="00EF7737"/>
    <w:rsid w:val="00EF78BD"/>
    <w:rsid w:val="00EF7DD2"/>
    <w:rsid w:val="00F003B3"/>
    <w:rsid w:val="00F008A3"/>
    <w:rsid w:val="00F02542"/>
    <w:rsid w:val="00F029BD"/>
    <w:rsid w:val="00F0343A"/>
    <w:rsid w:val="00F03E7C"/>
    <w:rsid w:val="00F057B1"/>
    <w:rsid w:val="00F060D1"/>
    <w:rsid w:val="00F06E2C"/>
    <w:rsid w:val="00F0728D"/>
    <w:rsid w:val="00F07FB0"/>
    <w:rsid w:val="00F10855"/>
    <w:rsid w:val="00F10CD3"/>
    <w:rsid w:val="00F11826"/>
    <w:rsid w:val="00F1292B"/>
    <w:rsid w:val="00F12957"/>
    <w:rsid w:val="00F1295C"/>
    <w:rsid w:val="00F16312"/>
    <w:rsid w:val="00F1727F"/>
    <w:rsid w:val="00F207A4"/>
    <w:rsid w:val="00F227A6"/>
    <w:rsid w:val="00F23666"/>
    <w:rsid w:val="00F24E82"/>
    <w:rsid w:val="00F25141"/>
    <w:rsid w:val="00F2677E"/>
    <w:rsid w:val="00F27519"/>
    <w:rsid w:val="00F27D0E"/>
    <w:rsid w:val="00F300FD"/>
    <w:rsid w:val="00F314F5"/>
    <w:rsid w:val="00F320D6"/>
    <w:rsid w:val="00F33809"/>
    <w:rsid w:val="00F33DA6"/>
    <w:rsid w:val="00F34781"/>
    <w:rsid w:val="00F3479F"/>
    <w:rsid w:val="00F34E61"/>
    <w:rsid w:val="00F352CE"/>
    <w:rsid w:val="00F37478"/>
    <w:rsid w:val="00F37E02"/>
    <w:rsid w:val="00F40145"/>
    <w:rsid w:val="00F40949"/>
    <w:rsid w:val="00F41302"/>
    <w:rsid w:val="00F4166C"/>
    <w:rsid w:val="00F41A79"/>
    <w:rsid w:val="00F41B90"/>
    <w:rsid w:val="00F41EE1"/>
    <w:rsid w:val="00F42632"/>
    <w:rsid w:val="00F42A82"/>
    <w:rsid w:val="00F42CCB"/>
    <w:rsid w:val="00F44362"/>
    <w:rsid w:val="00F44A2B"/>
    <w:rsid w:val="00F46D86"/>
    <w:rsid w:val="00F47800"/>
    <w:rsid w:val="00F51E56"/>
    <w:rsid w:val="00F5372E"/>
    <w:rsid w:val="00F546F4"/>
    <w:rsid w:val="00F5630D"/>
    <w:rsid w:val="00F57731"/>
    <w:rsid w:val="00F6002D"/>
    <w:rsid w:val="00F60732"/>
    <w:rsid w:val="00F61697"/>
    <w:rsid w:val="00F61EFE"/>
    <w:rsid w:val="00F62658"/>
    <w:rsid w:val="00F63004"/>
    <w:rsid w:val="00F63126"/>
    <w:rsid w:val="00F6648B"/>
    <w:rsid w:val="00F6785E"/>
    <w:rsid w:val="00F701B4"/>
    <w:rsid w:val="00F703E9"/>
    <w:rsid w:val="00F70731"/>
    <w:rsid w:val="00F71DE8"/>
    <w:rsid w:val="00F71F5F"/>
    <w:rsid w:val="00F73B73"/>
    <w:rsid w:val="00F7440E"/>
    <w:rsid w:val="00F75BC5"/>
    <w:rsid w:val="00F7799F"/>
    <w:rsid w:val="00F77EEF"/>
    <w:rsid w:val="00F80627"/>
    <w:rsid w:val="00F808CD"/>
    <w:rsid w:val="00F80CEE"/>
    <w:rsid w:val="00F814B1"/>
    <w:rsid w:val="00F81BBE"/>
    <w:rsid w:val="00F828AD"/>
    <w:rsid w:val="00F834EE"/>
    <w:rsid w:val="00F84A97"/>
    <w:rsid w:val="00F873C4"/>
    <w:rsid w:val="00F87E2F"/>
    <w:rsid w:val="00F90B80"/>
    <w:rsid w:val="00F90C1D"/>
    <w:rsid w:val="00F91101"/>
    <w:rsid w:val="00F9176A"/>
    <w:rsid w:val="00F91C2C"/>
    <w:rsid w:val="00F9219F"/>
    <w:rsid w:val="00F926BF"/>
    <w:rsid w:val="00F937F9"/>
    <w:rsid w:val="00F949F6"/>
    <w:rsid w:val="00F95D16"/>
    <w:rsid w:val="00F95D9E"/>
    <w:rsid w:val="00F96455"/>
    <w:rsid w:val="00F969A1"/>
    <w:rsid w:val="00F97004"/>
    <w:rsid w:val="00F971D8"/>
    <w:rsid w:val="00F97821"/>
    <w:rsid w:val="00F97FE0"/>
    <w:rsid w:val="00FA2325"/>
    <w:rsid w:val="00FA2FFD"/>
    <w:rsid w:val="00FA4B01"/>
    <w:rsid w:val="00FA4F31"/>
    <w:rsid w:val="00FA504A"/>
    <w:rsid w:val="00FA53F4"/>
    <w:rsid w:val="00FA6C74"/>
    <w:rsid w:val="00FA6F4B"/>
    <w:rsid w:val="00FA739D"/>
    <w:rsid w:val="00FA7E15"/>
    <w:rsid w:val="00FB0D13"/>
    <w:rsid w:val="00FB0E89"/>
    <w:rsid w:val="00FB1DBC"/>
    <w:rsid w:val="00FB21C5"/>
    <w:rsid w:val="00FB2CA7"/>
    <w:rsid w:val="00FB306E"/>
    <w:rsid w:val="00FB30AF"/>
    <w:rsid w:val="00FB5100"/>
    <w:rsid w:val="00FB5809"/>
    <w:rsid w:val="00FB5BBC"/>
    <w:rsid w:val="00FB7C65"/>
    <w:rsid w:val="00FB7ECF"/>
    <w:rsid w:val="00FC021B"/>
    <w:rsid w:val="00FC0430"/>
    <w:rsid w:val="00FC1AE8"/>
    <w:rsid w:val="00FC1C2C"/>
    <w:rsid w:val="00FC21AF"/>
    <w:rsid w:val="00FC2FB0"/>
    <w:rsid w:val="00FC3AC7"/>
    <w:rsid w:val="00FC3B41"/>
    <w:rsid w:val="00FC4585"/>
    <w:rsid w:val="00FC4998"/>
    <w:rsid w:val="00FC5368"/>
    <w:rsid w:val="00FC56D1"/>
    <w:rsid w:val="00FC6AF8"/>
    <w:rsid w:val="00FD0209"/>
    <w:rsid w:val="00FD033C"/>
    <w:rsid w:val="00FD0FF8"/>
    <w:rsid w:val="00FD10D4"/>
    <w:rsid w:val="00FD11C6"/>
    <w:rsid w:val="00FD1CE6"/>
    <w:rsid w:val="00FD221D"/>
    <w:rsid w:val="00FD230E"/>
    <w:rsid w:val="00FD2C87"/>
    <w:rsid w:val="00FD3582"/>
    <w:rsid w:val="00FD461A"/>
    <w:rsid w:val="00FD4895"/>
    <w:rsid w:val="00FD4AE9"/>
    <w:rsid w:val="00FD5537"/>
    <w:rsid w:val="00FD5828"/>
    <w:rsid w:val="00FD5C8E"/>
    <w:rsid w:val="00FD6345"/>
    <w:rsid w:val="00FD63DD"/>
    <w:rsid w:val="00FD6BFD"/>
    <w:rsid w:val="00FD79B0"/>
    <w:rsid w:val="00FE03B8"/>
    <w:rsid w:val="00FE0CD7"/>
    <w:rsid w:val="00FE21A3"/>
    <w:rsid w:val="00FE2256"/>
    <w:rsid w:val="00FE4654"/>
    <w:rsid w:val="00FE4B96"/>
    <w:rsid w:val="00FF0234"/>
    <w:rsid w:val="00FF03A3"/>
    <w:rsid w:val="00FF04D2"/>
    <w:rsid w:val="00FF05C5"/>
    <w:rsid w:val="00FF06EE"/>
    <w:rsid w:val="00FF0B1D"/>
    <w:rsid w:val="00FF15D5"/>
    <w:rsid w:val="00FF17FB"/>
    <w:rsid w:val="00FF2671"/>
    <w:rsid w:val="00FF38A1"/>
    <w:rsid w:val="00FF6705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DBB"/>
    <w:rPr>
      <w:rFonts w:cs="Calibri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B23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54F33"/>
    <w:pPr>
      <w:spacing w:before="240" w:after="60"/>
      <w:ind w:firstLine="709"/>
      <w:jc w:val="both"/>
      <w:outlineLvl w:val="4"/>
    </w:pPr>
    <w:rPr>
      <w:rFonts w:cs="Times New Roman"/>
      <w:b/>
      <w:bCs/>
      <w:i/>
      <w:iCs/>
      <w:color w:val="000000"/>
      <w:spacing w:val="-1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B2321"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54F33"/>
    <w:rPr>
      <w:rFonts w:cs="Times New Roman"/>
      <w:b/>
      <w:i/>
      <w:color w:val="000000"/>
      <w:sz w:val="26"/>
      <w:lang w:val="ru-RU" w:eastAsia="ru-RU"/>
    </w:rPr>
  </w:style>
  <w:style w:type="character" w:styleId="Hyperlink">
    <w:name w:val="Hyperlink"/>
    <w:basedOn w:val="DefaultParagraphFont"/>
    <w:uiPriority w:val="99"/>
    <w:rsid w:val="001C0A08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B45DB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B45DB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2D6205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1">
    <w:name w:val="Абзац списка1"/>
    <w:basedOn w:val="Normal"/>
    <w:uiPriority w:val="99"/>
    <w:rsid w:val="00A02AB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">
    <w:name w:val="Обычный (паспорт)"/>
    <w:basedOn w:val="Normal"/>
    <w:uiPriority w:val="99"/>
    <w:rsid w:val="0096262B"/>
    <w:rPr>
      <w:rFonts w:cs="Times New Roman"/>
      <w:sz w:val="28"/>
      <w:szCs w:val="28"/>
    </w:rPr>
  </w:style>
  <w:style w:type="paragraph" w:customStyle="1" w:styleId="ConsNormal">
    <w:name w:val="ConsNormal"/>
    <w:uiPriority w:val="99"/>
    <w:rsid w:val="009D57B6"/>
    <w:pPr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10">
    <w:name w:val="1"/>
    <w:basedOn w:val="Normal"/>
    <w:next w:val="NormalWeb"/>
    <w:uiPriority w:val="99"/>
    <w:rsid w:val="008D7B8F"/>
    <w:pPr>
      <w:spacing w:before="100" w:beforeAutospacing="1" w:after="100" w:afterAutospacing="1"/>
    </w:pPr>
    <w:rPr>
      <w:rFonts w:cs="Times New Roman"/>
    </w:rPr>
  </w:style>
  <w:style w:type="paragraph" w:styleId="NormalWeb">
    <w:name w:val="Normal (Web)"/>
    <w:basedOn w:val="Normal"/>
    <w:uiPriority w:val="99"/>
    <w:rsid w:val="008D7B8F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3B0FBD"/>
    <w:pPr>
      <w:jc w:val="both"/>
    </w:pPr>
    <w:rPr>
      <w:rFonts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B0FBD"/>
    <w:rPr>
      <w:rFonts w:cs="Times New Roman"/>
      <w:color w:val="000000"/>
      <w:sz w:val="28"/>
      <w:lang w:val="ru-RU" w:eastAsia="ru-RU"/>
    </w:rPr>
  </w:style>
  <w:style w:type="paragraph" w:styleId="Title">
    <w:name w:val="Title"/>
    <w:basedOn w:val="Normal"/>
    <w:link w:val="TitleChar"/>
    <w:uiPriority w:val="99"/>
    <w:qFormat/>
    <w:rsid w:val="003B0FBD"/>
    <w:pPr>
      <w:jc w:val="center"/>
    </w:pPr>
    <w:rPr>
      <w:rFonts w:cs="Times New Roman"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3B0FBD"/>
    <w:rPr>
      <w:rFonts w:cs="Times New Roman"/>
      <w:sz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3B0F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B0FBD"/>
    <w:rPr>
      <w:rFonts w:cs="Times New Roman"/>
      <w:sz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rsid w:val="003B0F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3B0FBD"/>
    <w:rPr>
      <w:rFonts w:ascii="Courier New" w:hAnsi="Courier New" w:cs="Times New Roman"/>
      <w:lang w:val="ru-RU" w:eastAsia="ru-RU"/>
    </w:rPr>
  </w:style>
  <w:style w:type="paragraph" w:customStyle="1" w:styleId="xl74">
    <w:name w:val="xl74"/>
    <w:basedOn w:val="Normal"/>
    <w:uiPriority w:val="99"/>
    <w:rsid w:val="009B06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table" w:styleId="TableGrid">
    <w:name w:val="Table Grid"/>
    <w:basedOn w:val="TableNormal"/>
    <w:uiPriority w:val="99"/>
    <w:rsid w:val="008E1DA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fo1">
    <w:name w:val="spfo1"/>
    <w:basedOn w:val="DefaultParagraphFont"/>
    <w:uiPriority w:val="99"/>
    <w:rsid w:val="001D3C11"/>
    <w:rPr>
      <w:rFonts w:cs="Times New Roman"/>
    </w:rPr>
  </w:style>
  <w:style w:type="paragraph" w:styleId="Header">
    <w:name w:val="header"/>
    <w:basedOn w:val="Normal"/>
    <w:link w:val="HeaderChar"/>
    <w:uiPriority w:val="99"/>
    <w:rsid w:val="006B2E5A"/>
    <w:pPr>
      <w:tabs>
        <w:tab w:val="center" w:pos="4677"/>
        <w:tab w:val="right" w:pos="9355"/>
      </w:tabs>
    </w:pPr>
    <w:rPr>
      <w:rFonts w:cs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B2E5A"/>
    <w:rPr>
      <w:rFonts w:cs="Times New Roman"/>
      <w:sz w:val="24"/>
      <w:lang w:val="ru-RU" w:eastAsia="en-US"/>
    </w:rPr>
  </w:style>
  <w:style w:type="paragraph" w:customStyle="1" w:styleId="formattexttopleveltext">
    <w:name w:val="formattext topleveltext"/>
    <w:basedOn w:val="Normal"/>
    <w:uiPriority w:val="99"/>
    <w:rsid w:val="00F703E9"/>
    <w:pPr>
      <w:spacing w:before="100" w:beforeAutospacing="1" w:after="100" w:afterAutospacing="1"/>
    </w:pPr>
    <w:rPr>
      <w:rFonts w:cs="Times New Roman"/>
    </w:rPr>
  </w:style>
  <w:style w:type="paragraph" w:customStyle="1" w:styleId="11">
    <w:name w:val="Обычный в таблице1"/>
    <w:basedOn w:val="Normal"/>
    <w:uiPriority w:val="99"/>
    <w:rsid w:val="00E54F33"/>
    <w:pPr>
      <w:jc w:val="right"/>
    </w:pPr>
    <w:rPr>
      <w:rFonts w:cs="Times New Roman"/>
      <w:sz w:val="22"/>
      <w:szCs w:val="22"/>
    </w:rPr>
  </w:style>
  <w:style w:type="paragraph" w:customStyle="1" w:styleId="a0">
    <w:name w:val="Знак Знак Знак Знак Знак Знак Знак"/>
    <w:basedOn w:val="Normal"/>
    <w:uiPriority w:val="99"/>
    <w:rsid w:val="004132B1"/>
    <w:pPr>
      <w:widowControl w:val="0"/>
      <w:adjustRightInd w:val="0"/>
      <w:spacing w:after="160" w:line="240" w:lineRule="exact"/>
      <w:jc w:val="right"/>
    </w:pPr>
    <w:rPr>
      <w:rFonts w:cs="Times New Roman"/>
      <w:sz w:val="20"/>
      <w:szCs w:val="20"/>
      <w:lang w:val="en-GB" w:eastAsia="en-US"/>
    </w:rPr>
  </w:style>
  <w:style w:type="paragraph" w:styleId="NoSpacing">
    <w:name w:val="No Spacing"/>
    <w:uiPriority w:val="99"/>
    <w:qFormat/>
    <w:rsid w:val="00F62658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4259EC"/>
    <w:pPr>
      <w:ind w:left="720"/>
      <w:contextualSpacing/>
    </w:pPr>
    <w:rPr>
      <w:rFonts w:cs="Times New Roman"/>
    </w:rPr>
  </w:style>
  <w:style w:type="paragraph" w:customStyle="1" w:styleId="a1">
    <w:name w:val="Знак Знак Знак"/>
    <w:basedOn w:val="Normal"/>
    <w:uiPriority w:val="99"/>
    <w:rsid w:val="008158D9"/>
    <w:pPr>
      <w:widowControl w:val="0"/>
      <w:adjustRightInd w:val="0"/>
      <w:spacing w:after="160" w:line="240" w:lineRule="exact"/>
      <w:jc w:val="right"/>
    </w:pPr>
    <w:rPr>
      <w:rFonts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885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5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1386</TotalTime>
  <Pages>2</Pages>
  <Words>460</Words>
  <Characters>2625</Characters>
  <Application>Microsoft Office Outlook</Application>
  <DocSecurity>0</DocSecurity>
  <Lines>0</Lines>
  <Paragraphs>0</Paragraphs>
  <ScaleCrop>false</ScaleCrop>
  <Company>adm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МОСКОВСКОЙ ОБЛАСТИ</dc:title>
  <dc:subject/>
  <dc:creator>User</dc:creator>
  <cp:keywords/>
  <dc:description/>
  <cp:lastModifiedBy>Admin</cp:lastModifiedBy>
  <cp:revision>30</cp:revision>
  <cp:lastPrinted>2014-10-13T10:43:00Z</cp:lastPrinted>
  <dcterms:created xsi:type="dcterms:W3CDTF">2014-10-08T11:32:00Z</dcterms:created>
  <dcterms:modified xsi:type="dcterms:W3CDTF">2016-01-20T06:27:00Z</dcterms:modified>
</cp:coreProperties>
</file>