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A9" w:rsidRDefault="00AF72A9" w:rsidP="0004401F">
      <w:pPr>
        <w:tabs>
          <w:tab w:val="left" w:pos="2895"/>
          <w:tab w:val="center" w:pos="5552"/>
        </w:tabs>
        <w:rPr>
          <w:b/>
          <w:spacing w:val="2"/>
          <w:sz w:val="28"/>
          <w:szCs w:val="28"/>
        </w:rPr>
      </w:pPr>
    </w:p>
    <w:p w:rsidR="00AF72A9" w:rsidRPr="00E10CE3" w:rsidRDefault="00AF72A9" w:rsidP="0004401F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alt="сканирование" style="width:55.5pt;height:79.5pt;visibility:visible">
            <v:imagedata r:id="rId5" o:title=""/>
          </v:shape>
        </w:pict>
      </w:r>
    </w:p>
    <w:p w:rsidR="00AF72A9" w:rsidRPr="003C5299" w:rsidRDefault="00AF72A9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АДМИНИСТРАЦИЯ</w:t>
      </w:r>
    </w:p>
    <w:p w:rsidR="00AF72A9" w:rsidRPr="003C5299" w:rsidRDefault="00AF72A9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ЗАКРЫТОГО АДМИНИСТРАТИВНО-</w:t>
      </w:r>
    </w:p>
    <w:p w:rsidR="00AF72A9" w:rsidRPr="003C5299" w:rsidRDefault="00AF72A9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ТЕРРИТОРИАЛЬНОГО ОБРАЗОВАНИЯ</w:t>
      </w:r>
    </w:p>
    <w:p w:rsidR="00AF72A9" w:rsidRPr="003C5299" w:rsidRDefault="00AF72A9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ГОРОДСКОЙ ОКРУГ МОЛОДЁЖНЫЙ</w:t>
      </w:r>
    </w:p>
    <w:p w:rsidR="00AF72A9" w:rsidRDefault="00AF72A9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МОСКОВСКОЙ ОБЛАСТИ</w:t>
      </w:r>
    </w:p>
    <w:p w:rsidR="00AF72A9" w:rsidRPr="00E10CE3" w:rsidRDefault="00AF72A9" w:rsidP="0004401F">
      <w:pPr>
        <w:spacing w:after="120"/>
        <w:jc w:val="center"/>
        <w:rPr>
          <w:b/>
          <w:sz w:val="32"/>
          <w:szCs w:val="32"/>
        </w:rPr>
      </w:pPr>
    </w:p>
    <w:p w:rsidR="00AF72A9" w:rsidRDefault="00AF72A9" w:rsidP="0004401F">
      <w:pPr>
        <w:jc w:val="center"/>
        <w:rPr>
          <w:b/>
          <w:sz w:val="40"/>
          <w:szCs w:val="40"/>
        </w:rPr>
      </w:pPr>
      <w:r w:rsidRPr="002510D9">
        <w:rPr>
          <w:b/>
          <w:sz w:val="40"/>
          <w:szCs w:val="40"/>
        </w:rPr>
        <w:t>ПОСТАНОВЛЕНИЕ</w:t>
      </w:r>
    </w:p>
    <w:p w:rsidR="00AF72A9" w:rsidRDefault="00AF72A9" w:rsidP="0004401F">
      <w:pPr>
        <w:rPr>
          <w:b/>
          <w:sz w:val="28"/>
          <w:szCs w:val="28"/>
        </w:rPr>
      </w:pPr>
    </w:p>
    <w:p w:rsidR="00AF72A9" w:rsidRDefault="00AF72A9" w:rsidP="000440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28.12.2015</w:t>
      </w:r>
      <w:r w:rsidRPr="000435D8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                  № 290</w:t>
      </w:r>
    </w:p>
    <w:p w:rsidR="00AF72A9" w:rsidRDefault="00AF72A9" w:rsidP="0004401F">
      <w:pPr>
        <w:jc w:val="center"/>
        <w:rPr>
          <w:b/>
          <w:spacing w:val="2"/>
          <w:sz w:val="28"/>
          <w:szCs w:val="28"/>
        </w:rPr>
      </w:pPr>
    </w:p>
    <w:p w:rsidR="00AF72A9" w:rsidRPr="00472C0F" w:rsidRDefault="00AF72A9" w:rsidP="0004401F">
      <w:pPr>
        <w:tabs>
          <w:tab w:val="left" w:pos="2895"/>
          <w:tab w:val="center" w:pos="5552"/>
        </w:tabs>
        <w:rPr>
          <w:b/>
          <w:spacing w:val="2"/>
        </w:rPr>
      </w:pPr>
      <w:r w:rsidRPr="00472C0F">
        <w:rPr>
          <w:b/>
          <w:spacing w:val="2"/>
        </w:rPr>
        <w:t xml:space="preserve">О внесении изменений в  </w:t>
      </w:r>
      <w:r>
        <w:rPr>
          <w:b/>
          <w:spacing w:val="2"/>
        </w:rPr>
        <w:t>муниципальную</w:t>
      </w:r>
    </w:p>
    <w:p w:rsidR="00AF72A9" w:rsidRPr="0004401F" w:rsidRDefault="00AF72A9" w:rsidP="0004401F">
      <w:pPr>
        <w:rPr>
          <w:b/>
        </w:rPr>
      </w:pPr>
      <w:r>
        <w:rPr>
          <w:b/>
          <w:spacing w:val="2"/>
        </w:rPr>
        <w:t xml:space="preserve">программу </w:t>
      </w:r>
      <w:r w:rsidRPr="0004401F">
        <w:rPr>
          <w:b/>
        </w:rPr>
        <w:t xml:space="preserve">«Жилище» </w:t>
      </w:r>
    </w:p>
    <w:p w:rsidR="00AF72A9" w:rsidRPr="0004401F" w:rsidRDefault="00AF72A9" w:rsidP="0004401F">
      <w:pPr>
        <w:rPr>
          <w:b/>
        </w:rPr>
      </w:pPr>
      <w:r w:rsidRPr="0004401F">
        <w:rPr>
          <w:b/>
        </w:rPr>
        <w:t xml:space="preserve">закрытого административно-территориального </w:t>
      </w:r>
    </w:p>
    <w:p w:rsidR="00AF72A9" w:rsidRPr="0004401F" w:rsidRDefault="00AF72A9" w:rsidP="0004401F">
      <w:pPr>
        <w:rPr>
          <w:b/>
        </w:rPr>
      </w:pPr>
      <w:r w:rsidRPr="0004401F">
        <w:rPr>
          <w:b/>
        </w:rPr>
        <w:t xml:space="preserve">образования городской округ Молодежный </w:t>
      </w:r>
    </w:p>
    <w:p w:rsidR="00AF72A9" w:rsidRPr="000B4E6A" w:rsidRDefault="00AF72A9" w:rsidP="0004401F">
      <w:r w:rsidRPr="0004401F">
        <w:rPr>
          <w:b/>
        </w:rPr>
        <w:t>на период 2015-2019 годы»</w:t>
      </w:r>
    </w:p>
    <w:p w:rsidR="00AF72A9" w:rsidRDefault="00AF72A9" w:rsidP="0004401F">
      <w:pPr>
        <w:jc w:val="both"/>
        <w:rPr>
          <w:b/>
          <w:spacing w:val="2"/>
          <w:sz w:val="28"/>
          <w:szCs w:val="28"/>
        </w:rPr>
      </w:pPr>
    </w:p>
    <w:p w:rsidR="00AF72A9" w:rsidRDefault="00AF72A9" w:rsidP="00813BD5">
      <w:pPr>
        <w:jc w:val="both"/>
        <w:rPr>
          <w:b/>
        </w:rPr>
      </w:pPr>
      <w:r w:rsidRPr="00313735">
        <w:t xml:space="preserve">       </w:t>
      </w:r>
      <w: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AF72A9" w:rsidRDefault="00AF72A9" w:rsidP="0004401F">
      <w:pPr>
        <w:ind w:firstLine="360"/>
        <w:jc w:val="both"/>
        <w:rPr>
          <w:b/>
        </w:rPr>
      </w:pPr>
      <w:r w:rsidRPr="003C5299">
        <w:rPr>
          <w:b/>
        </w:rPr>
        <w:t>ПОСТАНОВЛЯЮ:</w:t>
      </w:r>
    </w:p>
    <w:p w:rsidR="00AF72A9" w:rsidRPr="003C5299" w:rsidRDefault="00AF72A9" w:rsidP="0004401F">
      <w:pPr>
        <w:ind w:firstLine="360"/>
        <w:jc w:val="both"/>
        <w:rPr>
          <w:b/>
        </w:rPr>
      </w:pPr>
    </w:p>
    <w:p w:rsidR="00AF72A9" w:rsidRDefault="00AF72A9" w:rsidP="0004401F">
      <w:pPr>
        <w:pStyle w:val="ListParagraph"/>
        <w:numPr>
          <w:ilvl w:val="0"/>
          <w:numId w:val="5"/>
        </w:numPr>
        <w:jc w:val="both"/>
      </w:pPr>
      <w:r>
        <w:t>Внести в муниципальную программу 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», утверждённую постановлением руководителя администрации ЗАТО городской округ Молодежный Московской области от 13.10.2014 г. № 210 (с внесенными изменениями от 30.01.2015 года № 23/1, от 11.06.2015 года № 133, от 11.09.2015 года № 195, № 259 от 04.12.2015 г.), следующие изменения и дополнения:</w:t>
      </w:r>
    </w:p>
    <w:p w:rsidR="00AF72A9" w:rsidRDefault="00AF72A9" w:rsidP="00F54460">
      <w:pPr>
        <w:pStyle w:val="ListParagraph"/>
        <w:jc w:val="both"/>
      </w:pPr>
    </w:p>
    <w:p w:rsidR="00AF72A9" w:rsidRDefault="00AF72A9" w:rsidP="00F54460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 xml:space="preserve"> 1.1. В паспорте подпрограммы </w:t>
      </w:r>
      <w:r>
        <w:rPr>
          <w:lang w:val="en-US"/>
        </w:rPr>
        <w:t>III</w:t>
      </w:r>
      <w:r>
        <w:t xml:space="preserve"> «</w:t>
      </w:r>
      <w:r w:rsidRPr="004803E8">
        <w:rPr>
          <w:bCs/>
        </w:rPr>
        <w:t>Отселение граждан из закрытого административно-территориального образования  городской округ Молодежный Московской области» на 2014-2018 годы</w:t>
      </w:r>
      <w:r>
        <w:t xml:space="preserve">»: </w:t>
      </w:r>
    </w:p>
    <w:p w:rsidR="00AF72A9" w:rsidRPr="00F54460" w:rsidRDefault="00AF72A9" w:rsidP="00F54460">
      <w:pPr>
        <w:tabs>
          <w:tab w:val="left" w:pos="567"/>
        </w:tabs>
      </w:pPr>
      <w:r>
        <w:t xml:space="preserve">      1.1.1. в мероприятии «</w:t>
      </w:r>
      <w:r>
        <w:rPr>
          <w:lang w:eastAsia="ar-SA"/>
        </w:rPr>
        <w:t xml:space="preserve">Переселение граждан на новое место жительства и обеспечение их жильем» финансирование отменено. </w:t>
      </w:r>
    </w:p>
    <w:p w:rsidR="00AF72A9" w:rsidRPr="00C24DDC" w:rsidRDefault="00AF72A9" w:rsidP="00754C93">
      <w:pPr>
        <w:tabs>
          <w:tab w:val="left" w:pos="567"/>
        </w:tabs>
        <w:jc w:val="both"/>
      </w:pPr>
      <w:r>
        <w:t xml:space="preserve">     1.1.2. Паспорт подпрограммы </w:t>
      </w:r>
      <w:r>
        <w:rPr>
          <w:lang w:val="en-US"/>
        </w:rPr>
        <w:t>III</w:t>
      </w:r>
      <w:r>
        <w:t xml:space="preserve"> «</w:t>
      </w:r>
      <w:r w:rsidRPr="004803E8">
        <w:rPr>
          <w:bCs/>
        </w:rPr>
        <w:t>Отселение граждан из закрытого административно-территориального образования  городской округ Молодежный Московской области» на 2014-2018 годы</w:t>
      </w:r>
      <w:r>
        <w:t>» изложить в новой редакции;</w:t>
      </w:r>
      <w:bookmarkStart w:id="0" w:name="_GoBack"/>
      <w:bookmarkEnd w:id="0"/>
    </w:p>
    <w:p w:rsidR="00AF72A9" w:rsidRPr="003C5299" w:rsidRDefault="00AF72A9" w:rsidP="00813E11">
      <w:pPr>
        <w:numPr>
          <w:ilvl w:val="0"/>
          <w:numId w:val="5"/>
        </w:numPr>
        <w:jc w:val="both"/>
      </w:pPr>
      <w:r w:rsidRPr="003C5299">
        <w:t xml:space="preserve">Настоящее </w:t>
      </w:r>
      <w:r>
        <w:t>постановление</w:t>
      </w:r>
      <w:r w:rsidRPr="003C5299">
        <w:t xml:space="preserve"> вступает в силу с момента опубликования.</w:t>
      </w:r>
    </w:p>
    <w:p w:rsidR="00AF72A9" w:rsidRPr="003C5299" w:rsidRDefault="00AF72A9" w:rsidP="00813E11">
      <w:pPr>
        <w:numPr>
          <w:ilvl w:val="0"/>
          <w:numId w:val="5"/>
        </w:numPr>
        <w:jc w:val="both"/>
      </w:pPr>
      <w:r w:rsidRPr="003C5299">
        <w:t xml:space="preserve">Опубликовать настоящее решение в информационном вестнике </w:t>
      </w:r>
      <w:r>
        <w:t xml:space="preserve">Администрации </w:t>
      </w:r>
      <w:r w:rsidRPr="003C5299">
        <w:t>«</w:t>
      </w:r>
      <w:r w:rsidRPr="009A2CC2">
        <w:rPr>
          <w:caps/>
        </w:rPr>
        <w:t>Молодежный</w:t>
      </w:r>
      <w:r w:rsidRPr="003C5299">
        <w:t>» и разместить на официальном информационном сайте</w:t>
      </w:r>
      <w:r>
        <w:t>:</w:t>
      </w:r>
      <w:r w:rsidRPr="003C5299">
        <w:t xml:space="preserve"> </w:t>
      </w:r>
      <w:r w:rsidRPr="009A2CC2">
        <w:rPr>
          <w:b/>
          <w:lang w:val="en-US"/>
        </w:rPr>
        <w:t>www</w:t>
      </w:r>
      <w:r w:rsidRPr="009A2CC2">
        <w:rPr>
          <w:b/>
        </w:rPr>
        <w:t>.</w:t>
      </w:r>
      <w:r w:rsidRPr="009A2CC2">
        <w:rPr>
          <w:b/>
          <w:lang w:val="en-US"/>
        </w:rPr>
        <w:t>zato</w:t>
      </w:r>
      <w:r w:rsidRPr="009A2CC2">
        <w:rPr>
          <w:b/>
        </w:rPr>
        <w:t>-</w:t>
      </w:r>
      <w:r w:rsidRPr="009A2CC2">
        <w:rPr>
          <w:b/>
          <w:lang w:val="en-US"/>
        </w:rPr>
        <w:t>molod</w:t>
      </w:r>
      <w:r w:rsidRPr="009A2CC2">
        <w:rPr>
          <w:b/>
        </w:rPr>
        <w:t>.</w:t>
      </w:r>
      <w:r w:rsidRPr="009A2CC2">
        <w:rPr>
          <w:b/>
          <w:lang w:val="en-US"/>
        </w:rPr>
        <w:t>ru</w:t>
      </w:r>
      <w:r>
        <w:rPr>
          <w:b/>
        </w:rPr>
        <w:t>.</w:t>
      </w:r>
    </w:p>
    <w:p w:rsidR="00AF72A9" w:rsidRDefault="00AF72A9" w:rsidP="00813E11">
      <w:pPr>
        <w:numPr>
          <w:ilvl w:val="0"/>
          <w:numId w:val="5"/>
        </w:numPr>
        <w:jc w:val="both"/>
      </w:pPr>
      <w:r w:rsidRPr="003C5299">
        <w:t xml:space="preserve">Контроль за исполнением настоящего решения </w:t>
      </w:r>
      <w:r>
        <w:t>возложить на начальника бюджетно-финансового отдела</w:t>
      </w:r>
      <w:r w:rsidRPr="003C5299">
        <w:t>.</w:t>
      </w:r>
    </w:p>
    <w:p w:rsidR="00AF72A9" w:rsidRPr="003C5299" w:rsidRDefault="00AF72A9" w:rsidP="006E1925">
      <w:pPr>
        <w:ind w:left="720"/>
        <w:jc w:val="both"/>
      </w:pPr>
    </w:p>
    <w:p w:rsidR="00AF72A9" w:rsidRDefault="00AF72A9" w:rsidP="0004401F">
      <w:pPr>
        <w:jc w:val="both"/>
      </w:pPr>
    </w:p>
    <w:p w:rsidR="00AF72A9" w:rsidRDefault="00AF72A9" w:rsidP="0004401F">
      <w:pPr>
        <w:jc w:val="both"/>
      </w:pPr>
    </w:p>
    <w:p w:rsidR="00AF72A9" w:rsidRDefault="00AF72A9" w:rsidP="0004401F">
      <w:pPr>
        <w:jc w:val="both"/>
      </w:pPr>
    </w:p>
    <w:p w:rsidR="00AF72A9" w:rsidRDefault="00AF72A9" w:rsidP="0004401F">
      <w:pPr>
        <w:jc w:val="both"/>
      </w:pPr>
    </w:p>
    <w:p w:rsidR="00AF72A9" w:rsidRDefault="00AF72A9" w:rsidP="0004401F">
      <w:pPr>
        <w:jc w:val="both"/>
      </w:pPr>
    </w:p>
    <w:p w:rsidR="00AF72A9" w:rsidRDefault="00AF72A9" w:rsidP="0004401F">
      <w:pPr>
        <w:jc w:val="both"/>
      </w:pPr>
      <w:r>
        <w:t xml:space="preserve">И.О. руководителя администрации ЗАТО </w:t>
      </w:r>
    </w:p>
    <w:p w:rsidR="00AF72A9" w:rsidRPr="0004401F" w:rsidRDefault="00AF72A9" w:rsidP="00DA6E81">
      <w:r>
        <w:t>городской округ Молодёжный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М.А. Петухов</w:t>
      </w:r>
    </w:p>
    <w:sectPr w:rsidR="00AF72A9" w:rsidRPr="0004401F" w:rsidSect="0056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8F2"/>
    <w:multiLevelType w:val="hybridMultilevel"/>
    <w:tmpl w:val="6DE68C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E64648"/>
    <w:multiLevelType w:val="hybridMultilevel"/>
    <w:tmpl w:val="AFCA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58C240FA"/>
    <w:multiLevelType w:val="multilevel"/>
    <w:tmpl w:val="E66EA34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7E7A5491"/>
    <w:multiLevelType w:val="hybridMultilevel"/>
    <w:tmpl w:val="17E6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5C3"/>
    <w:rsid w:val="000149C1"/>
    <w:rsid w:val="00037614"/>
    <w:rsid w:val="000435D8"/>
    <w:rsid w:val="0004401F"/>
    <w:rsid w:val="000B4E6A"/>
    <w:rsid w:val="000D266F"/>
    <w:rsid w:val="00124985"/>
    <w:rsid w:val="001518E9"/>
    <w:rsid w:val="001928FF"/>
    <w:rsid w:val="001D16CF"/>
    <w:rsid w:val="001D4D37"/>
    <w:rsid w:val="001E0E33"/>
    <w:rsid w:val="001E1C30"/>
    <w:rsid w:val="002216A9"/>
    <w:rsid w:val="00247B33"/>
    <w:rsid w:val="002510D9"/>
    <w:rsid w:val="00291ED1"/>
    <w:rsid w:val="002B7667"/>
    <w:rsid w:val="002C19CE"/>
    <w:rsid w:val="002E0EE0"/>
    <w:rsid w:val="00313735"/>
    <w:rsid w:val="003960ED"/>
    <w:rsid w:val="003C5299"/>
    <w:rsid w:val="00420260"/>
    <w:rsid w:val="00434506"/>
    <w:rsid w:val="004360AE"/>
    <w:rsid w:val="00472C0F"/>
    <w:rsid w:val="004803E8"/>
    <w:rsid w:val="004819C4"/>
    <w:rsid w:val="00492FDE"/>
    <w:rsid w:val="00494DD2"/>
    <w:rsid w:val="004C603C"/>
    <w:rsid w:val="004D4A2E"/>
    <w:rsid w:val="00522C78"/>
    <w:rsid w:val="00534165"/>
    <w:rsid w:val="00556E1F"/>
    <w:rsid w:val="005614A5"/>
    <w:rsid w:val="00565ED7"/>
    <w:rsid w:val="0056694F"/>
    <w:rsid w:val="0057778F"/>
    <w:rsid w:val="00583AF3"/>
    <w:rsid w:val="005966E1"/>
    <w:rsid w:val="005A69A7"/>
    <w:rsid w:val="005B0CE3"/>
    <w:rsid w:val="00615AFE"/>
    <w:rsid w:val="00627E2A"/>
    <w:rsid w:val="006648F3"/>
    <w:rsid w:val="006C1FBA"/>
    <w:rsid w:val="006E1925"/>
    <w:rsid w:val="006E7A64"/>
    <w:rsid w:val="00746EA6"/>
    <w:rsid w:val="00754C93"/>
    <w:rsid w:val="00776ECC"/>
    <w:rsid w:val="0078363A"/>
    <w:rsid w:val="007C1A6C"/>
    <w:rsid w:val="00813BD5"/>
    <w:rsid w:val="00813E11"/>
    <w:rsid w:val="00840D9F"/>
    <w:rsid w:val="00862E3F"/>
    <w:rsid w:val="008C7948"/>
    <w:rsid w:val="008E65C3"/>
    <w:rsid w:val="009145D9"/>
    <w:rsid w:val="0097319D"/>
    <w:rsid w:val="00985833"/>
    <w:rsid w:val="009A2CC2"/>
    <w:rsid w:val="009B3685"/>
    <w:rsid w:val="009C0D32"/>
    <w:rsid w:val="009C71F1"/>
    <w:rsid w:val="00A013AA"/>
    <w:rsid w:val="00A13301"/>
    <w:rsid w:val="00A65BE4"/>
    <w:rsid w:val="00A67AAC"/>
    <w:rsid w:val="00A94D63"/>
    <w:rsid w:val="00A96955"/>
    <w:rsid w:val="00AF72A9"/>
    <w:rsid w:val="00B23EA8"/>
    <w:rsid w:val="00B37645"/>
    <w:rsid w:val="00B72A0D"/>
    <w:rsid w:val="00B957D6"/>
    <w:rsid w:val="00BF0E87"/>
    <w:rsid w:val="00C24DDC"/>
    <w:rsid w:val="00D26C77"/>
    <w:rsid w:val="00D46BD1"/>
    <w:rsid w:val="00D80BA3"/>
    <w:rsid w:val="00DA6E81"/>
    <w:rsid w:val="00E10CE3"/>
    <w:rsid w:val="00E55386"/>
    <w:rsid w:val="00E6486A"/>
    <w:rsid w:val="00F13C3A"/>
    <w:rsid w:val="00F54460"/>
    <w:rsid w:val="00F61E95"/>
    <w:rsid w:val="00FD5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A2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4A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43450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553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53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B4E6A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C19C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B957D6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355</TotalTime>
  <Pages>2</Pages>
  <Words>404</Words>
  <Characters>2303</Characters>
  <Application>Microsoft Office Outlook</Application>
  <DocSecurity>0</DocSecurity>
  <Lines>0</Lines>
  <Paragraphs>0</Paragraphs>
  <ScaleCrop>false</ScaleCrop>
  <Company>ЖКХ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Ирина</dc:creator>
  <cp:keywords/>
  <dc:description/>
  <cp:lastModifiedBy>Admin</cp:lastModifiedBy>
  <cp:revision>29</cp:revision>
  <cp:lastPrinted>2015-10-23T09:29:00Z</cp:lastPrinted>
  <dcterms:created xsi:type="dcterms:W3CDTF">2015-03-17T11:36:00Z</dcterms:created>
  <dcterms:modified xsi:type="dcterms:W3CDTF">2016-01-20T06:15:00Z</dcterms:modified>
</cp:coreProperties>
</file>