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B18" w:rsidRDefault="00AB3B18" w:rsidP="00610233">
      <w:pPr>
        <w:widowControl w:val="0"/>
        <w:autoSpaceDE w:val="0"/>
        <w:autoSpaceDN w:val="0"/>
        <w:adjustRightInd w:val="0"/>
        <w:ind w:left="6521"/>
        <w:jc w:val="right"/>
        <w:outlineLvl w:val="1"/>
        <w:rPr>
          <w:sz w:val="20"/>
          <w:szCs w:val="20"/>
        </w:rPr>
      </w:pPr>
      <w:r w:rsidRPr="00E661AB">
        <w:rPr>
          <w:b/>
        </w:rPr>
        <w:t xml:space="preserve">    </w:t>
      </w:r>
      <w:r w:rsidRPr="00610233">
        <w:rPr>
          <w:sz w:val="20"/>
          <w:szCs w:val="20"/>
        </w:rPr>
        <w:t xml:space="preserve">Приложение </w:t>
      </w:r>
    </w:p>
    <w:p w:rsidR="00AB3B18" w:rsidRPr="00610233" w:rsidRDefault="00AB3B18" w:rsidP="00610233">
      <w:pPr>
        <w:widowControl w:val="0"/>
        <w:autoSpaceDE w:val="0"/>
        <w:autoSpaceDN w:val="0"/>
        <w:adjustRightInd w:val="0"/>
        <w:ind w:left="6521"/>
        <w:jc w:val="right"/>
        <w:outlineLvl w:val="1"/>
        <w:rPr>
          <w:sz w:val="20"/>
          <w:szCs w:val="20"/>
        </w:rPr>
      </w:pPr>
      <w:r w:rsidRPr="00610233">
        <w:rPr>
          <w:sz w:val="20"/>
          <w:szCs w:val="20"/>
        </w:rPr>
        <w:t xml:space="preserve">к </w:t>
      </w:r>
      <w:r>
        <w:rPr>
          <w:sz w:val="20"/>
          <w:szCs w:val="20"/>
        </w:rPr>
        <w:t>п</w:t>
      </w:r>
      <w:r w:rsidRPr="00610233">
        <w:rPr>
          <w:sz w:val="20"/>
          <w:szCs w:val="20"/>
        </w:rPr>
        <w:t>остановлению админи</w:t>
      </w:r>
      <w:r>
        <w:rPr>
          <w:sz w:val="20"/>
          <w:szCs w:val="20"/>
        </w:rPr>
        <w:t>страции ЗАТО г.о. Молодёжный №29</w:t>
      </w:r>
      <w:r w:rsidRPr="00610233">
        <w:rPr>
          <w:sz w:val="20"/>
          <w:szCs w:val="20"/>
        </w:rPr>
        <w:t xml:space="preserve">2 от </w:t>
      </w:r>
      <w:r>
        <w:rPr>
          <w:sz w:val="20"/>
          <w:szCs w:val="20"/>
        </w:rPr>
        <w:t>28</w:t>
      </w:r>
      <w:r w:rsidRPr="00610233">
        <w:rPr>
          <w:sz w:val="20"/>
          <w:szCs w:val="20"/>
        </w:rPr>
        <w:t>.12.2015 г.</w:t>
      </w:r>
    </w:p>
    <w:p w:rsidR="00AB3B18" w:rsidRPr="00821287" w:rsidRDefault="00AB3B18" w:rsidP="00242A5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  <w:r w:rsidRPr="00821287">
        <w:rPr>
          <w:b/>
          <w:sz w:val="36"/>
          <w:szCs w:val="36"/>
        </w:rPr>
        <w:t xml:space="preserve">Паспорт </w:t>
      </w:r>
    </w:p>
    <w:p w:rsidR="00AB3B18" w:rsidRDefault="00AB3B18" w:rsidP="00E661A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муниципальной </w:t>
      </w:r>
      <w:r w:rsidRPr="00821287">
        <w:rPr>
          <w:rFonts w:cs="Times New Roman"/>
          <w:b/>
          <w:sz w:val="28"/>
          <w:szCs w:val="28"/>
        </w:rPr>
        <w:t xml:space="preserve">подпрограммы  </w:t>
      </w:r>
    </w:p>
    <w:p w:rsidR="00AB3B18" w:rsidRDefault="00AB3B18" w:rsidP="00E661A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>«</w:t>
      </w:r>
      <w:r w:rsidRPr="00821287">
        <w:rPr>
          <w:b/>
          <w:bCs/>
          <w:sz w:val="28"/>
          <w:szCs w:val="28"/>
        </w:rPr>
        <w:t>Снижение рисков и смягчение последствий чрезвычайных ситуаций природного и техногенного характера</w:t>
      </w:r>
      <w:r w:rsidRPr="00821287">
        <w:rPr>
          <w:rFonts w:cs="Times New Roman"/>
          <w:b/>
          <w:sz w:val="28"/>
          <w:szCs w:val="28"/>
        </w:rPr>
        <w:t>»</w:t>
      </w:r>
      <w:r w:rsidRPr="00821287">
        <w:rPr>
          <w:b/>
          <w:bCs/>
          <w:sz w:val="28"/>
          <w:szCs w:val="28"/>
        </w:rPr>
        <w:t xml:space="preserve">  </w:t>
      </w:r>
    </w:p>
    <w:p w:rsidR="00AB3B18" w:rsidRDefault="00AB3B18" w:rsidP="00CE1AF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b/>
          <w:bCs/>
          <w:sz w:val="28"/>
          <w:szCs w:val="28"/>
        </w:rPr>
        <w:t>м</w:t>
      </w:r>
      <w:r w:rsidRPr="00821287">
        <w:rPr>
          <w:rFonts w:cs="Times New Roman"/>
          <w:b/>
          <w:sz w:val="28"/>
          <w:szCs w:val="28"/>
        </w:rPr>
        <w:t xml:space="preserve">униципальной программы  «Обеспечение безопасности жизнедеятельности населения </w:t>
      </w:r>
    </w:p>
    <w:p w:rsidR="00AB3B18" w:rsidRPr="00821287" w:rsidRDefault="00AB3B18" w:rsidP="00CE1AF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>ЗАТО городского округа Молодежный на 2015-2019 годы»</w:t>
      </w:r>
    </w:p>
    <w:p w:rsidR="00AB3B18" w:rsidRDefault="00AB3B18" w:rsidP="00E661AB">
      <w:pPr>
        <w:widowControl w:val="0"/>
        <w:autoSpaceDE w:val="0"/>
        <w:autoSpaceDN w:val="0"/>
        <w:adjustRightInd w:val="0"/>
        <w:jc w:val="center"/>
      </w:pPr>
    </w:p>
    <w:tbl>
      <w:tblPr>
        <w:tblW w:w="5099" w:type="pct"/>
        <w:tblInd w:w="-619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215"/>
        <w:gridCol w:w="1107"/>
        <w:gridCol w:w="1289"/>
        <w:gridCol w:w="1589"/>
        <w:gridCol w:w="798"/>
        <w:gridCol w:w="798"/>
        <w:gridCol w:w="798"/>
        <w:gridCol w:w="798"/>
        <w:gridCol w:w="798"/>
        <w:gridCol w:w="790"/>
      </w:tblGrid>
      <w:tr w:rsidR="00AB3B18" w:rsidTr="00402C9E"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Наименование подпрограммы    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821287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bCs/>
                <w:sz w:val="22"/>
                <w:szCs w:val="22"/>
              </w:rPr>
              <w:t xml:space="preserve">Снижение рисков и смягчение последствий чрезвычайных ситуаций природного и техногенного характера </w:t>
            </w:r>
          </w:p>
        </w:tc>
      </w:tr>
      <w:tr w:rsidR="00AB3B18" w:rsidTr="00402C9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Цель подпрограммы  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AF2461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</w:t>
            </w:r>
            <w:r w:rsidRPr="001A074F">
              <w:rPr>
                <w:sz w:val="22"/>
                <w:szCs w:val="22"/>
              </w:rPr>
              <w:t xml:space="preserve"> и поддержание в готовности необходимых сил и средств для защиты населения и территории </w:t>
            </w:r>
            <w:r>
              <w:rPr>
                <w:sz w:val="22"/>
                <w:szCs w:val="22"/>
              </w:rPr>
              <w:t>ЗАТО городского округа Молодежный</w:t>
            </w:r>
            <w:r w:rsidRPr="001A074F">
              <w:rPr>
                <w:sz w:val="22"/>
                <w:szCs w:val="22"/>
              </w:rPr>
              <w:t xml:space="preserve"> от чрезвычайных ситуаций техногенного и природного характера, минимилизации последствий при их возникновении.</w:t>
            </w:r>
          </w:p>
        </w:tc>
      </w:tr>
      <w:tr w:rsidR="00AB3B18" w:rsidTr="00402C9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AA1151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Муниципальный заказчик        подпрограммы       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</w:tr>
      <w:tr w:rsidR="00AB3B18" w:rsidTr="00402C9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0AFC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1. Увеличение степени готовности личного состава формирований к реагированию и организации проведения аварийно – спасательных и других неотложных работ к нормативной степени готовности.</w:t>
            </w:r>
          </w:p>
          <w:p w:rsidR="00AB3B18" w:rsidRPr="00821287" w:rsidRDefault="00AB3B18" w:rsidP="00ED0AFC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2. Накопление резервного фонда финансовых, материальных ресурсов ЗАТО городского округа Молодежный для ликвидации чрезвычайных ситуаций межмуниципального и регионального характера.</w:t>
            </w:r>
          </w:p>
        </w:tc>
      </w:tr>
      <w:tr w:rsidR="00AB3B18" w:rsidTr="00402C9E"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821287" w:rsidRDefault="00AB3B18" w:rsidP="00D252C2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2015 - 2019 годы</w:t>
            </w:r>
          </w:p>
        </w:tc>
      </w:tr>
      <w:tr w:rsidR="00AB3B18" w:rsidTr="00402C9E">
        <w:tc>
          <w:tcPr>
            <w:tcW w:w="608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746737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Источники  финансирования   подпрограммы по   </w:t>
            </w:r>
            <w:r w:rsidRPr="00821287">
              <w:rPr>
                <w:sz w:val="22"/>
                <w:szCs w:val="22"/>
              </w:rPr>
              <w:br/>
              <w:t xml:space="preserve">годам реализации и главным распорядителям    бюджетных средств, в том числе по  годам:   </w:t>
            </w:r>
          </w:p>
        </w:tc>
        <w:tc>
          <w:tcPr>
            <w:tcW w:w="5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Наименование </w:t>
            </w:r>
            <w:r w:rsidRPr="00821287">
              <w:rPr>
                <w:sz w:val="22"/>
                <w:szCs w:val="22"/>
              </w:rPr>
              <w:br/>
              <w:t xml:space="preserve">подпрограммы </w:t>
            </w:r>
          </w:p>
        </w:tc>
        <w:tc>
          <w:tcPr>
            <w:tcW w:w="64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Главный      </w:t>
            </w:r>
            <w:r w:rsidRPr="00821287">
              <w:rPr>
                <w:sz w:val="22"/>
                <w:szCs w:val="22"/>
              </w:rPr>
              <w:br/>
              <w:t>распорядитель</w:t>
            </w:r>
            <w:r w:rsidRPr="00821287">
              <w:rPr>
                <w:sz w:val="22"/>
                <w:szCs w:val="22"/>
              </w:rPr>
              <w:br/>
              <w:t xml:space="preserve">бюджетных    </w:t>
            </w:r>
            <w:r w:rsidRPr="00821287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7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      </w:t>
            </w:r>
            <w:r w:rsidRPr="00821287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2397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AB3B18" w:rsidTr="00402C9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D252C2">
            <w:pPr>
              <w:rPr>
                <w:rFonts w:cs="Times New Roman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D252C2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D252C2">
            <w:pPr>
              <w:rPr>
                <w:rFonts w:cs="Times New Roman"/>
              </w:rPr>
            </w:pPr>
          </w:p>
        </w:tc>
        <w:tc>
          <w:tcPr>
            <w:tcW w:w="7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D252C2">
            <w:pPr>
              <w:rPr>
                <w:rFonts w:cs="Times New Roman"/>
              </w:rPr>
            </w:pP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200891">
            <w:pPr>
              <w:pStyle w:val="ConsPlusCell"/>
              <w:ind w:right="-78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2015 год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200891">
            <w:pPr>
              <w:pStyle w:val="ConsPlusCell"/>
              <w:ind w:left="-72" w:right="-76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2016 год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821287" w:rsidRDefault="00AB3B18" w:rsidP="00200891">
            <w:pPr>
              <w:pStyle w:val="ConsPlusCell"/>
              <w:ind w:left="-74" w:right="-74" w:firstLine="74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2017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200891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2018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200891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2019 год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200891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Итого</w:t>
            </w:r>
          </w:p>
        </w:tc>
      </w:tr>
      <w:tr w:rsidR="00AB3B18" w:rsidTr="00402C9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D252C2">
            <w:pPr>
              <w:rPr>
                <w:rFonts w:cs="Times New Roman"/>
              </w:rPr>
            </w:pPr>
          </w:p>
        </w:tc>
        <w:tc>
          <w:tcPr>
            <w:tcW w:w="5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Снижение рисков и смягчение последствий чрезвычайных ситуаций природного и техногенного характера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Всего:        </w:t>
            </w:r>
            <w:r w:rsidRPr="00821287">
              <w:rPr>
                <w:sz w:val="22"/>
                <w:szCs w:val="22"/>
              </w:rPr>
              <w:br/>
              <w:t xml:space="preserve">в том числе: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D85F04">
            <w:pPr>
              <w:jc w:val="center"/>
            </w:pPr>
            <w:r>
              <w:rPr>
                <w:sz w:val="22"/>
                <w:szCs w:val="22"/>
              </w:rPr>
              <w:t>151,0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D85F04">
            <w:pPr>
              <w:jc w:val="center"/>
            </w:pPr>
            <w:r>
              <w:rPr>
                <w:sz w:val="22"/>
                <w:szCs w:val="22"/>
              </w:rPr>
              <w:t>151,0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652,0</w:t>
            </w:r>
          </w:p>
        </w:tc>
      </w:tr>
      <w:tr w:rsidR="00AB3B18" w:rsidTr="00402C9E">
        <w:trPr>
          <w:trHeight w:val="465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D252C2">
            <w:pPr>
              <w:rPr>
                <w:rFonts w:cs="Times New Roman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D252C2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2F4B7A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821287" w:rsidRDefault="00AB3B18">
            <w:r w:rsidRPr="00821287">
              <w:rPr>
                <w:sz w:val="22"/>
                <w:szCs w:val="22"/>
              </w:rPr>
              <w:t>Средства бюджета ЗАТО городской округ Молодежный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151,0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151,0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652,0</w:t>
            </w:r>
          </w:p>
        </w:tc>
      </w:tr>
      <w:tr w:rsidR="00AB3B18" w:rsidTr="00402C9E">
        <w:trPr>
          <w:trHeight w:val="960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D252C2">
            <w:pPr>
              <w:rPr>
                <w:rFonts w:cs="Times New Roman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D252C2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2F4B7A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AF2461">
            <w:r w:rsidRPr="00821287">
              <w:rPr>
                <w:sz w:val="22"/>
                <w:szCs w:val="22"/>
              </w:rPr>
              <w:t xml:space="preserve">Средства      </w:t>
            </w:r>
            <w:r w:rsidRPr="00821287">
              <w:rPr>
                <w:sz w:val="22"/>
                <w:szCs w:val="22"/>
              </w:rPr>
              <w:br/>
              <w:t xml:space="preserve">бюджета       </w:t>
            </w:r>
            <w:r w:rsidRPr="00821287">
              <w:rPr>
                <w:sz w:val="22"/>
                <w:szCs w:val="22"/>
              </w:rPr>
              <w:br/>
              <w:t xml:space="preserve">Московской    </w:t>
            </w:r>
            <w:r w:rsidRPr="00821287">
              <w:rPr>
                <w:sz w:val="22"/>
                <w:szCs w:val="22"/>
              </w:rPr>
              <w:br/>
              <w:t xml:space="preserve">области      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921C3D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921C3D">
            <w:pPr>
              <w:jc w:val="center"/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921C3D">
            <w:pPr>
              <w:jc w:val="center"/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921C3D">
            <w:pPr>
              <w:jc w:val="center"/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921C3D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921C3D">
            <w:pPr>
              <w:jc w:val="center"/>
            </w:pPr>
          </w:p>
        </w:tc>
      </w:tr>
      <w:tr w:rsidR="00AB3B18" w:rsidTr="00402C9E">
        <w:trPr>
          <w:trHeight w:val="460"/>
        </w:trPr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D252C2">
            <w:pPr>
              <w:rPr>
                <w:rFonts w:cs="Times New Roman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D252C2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746737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Другие источники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1527BF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1527BF"/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1527BF"/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1527BF"/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1527BF"/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1527BF">
            <w:pPr>
              <w:pStyle w:val="ConsPlusCell"/>
              <w:rPr>
                <w:sz w:val="22"/>
                <w:szCs w:val="22"/>
              </w:rPr>
            </w:pPr>
          </w:p>
        </w:tc>
      </w:tr>
      <w:tr w:rsidR="00AB3B18" w:rsidTr="00402C9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Планируемые результаты          </w:t>
            </w:r>
            <w:r w:rsidRPr="00821287">
              <w:rPr>
                <w:sz w:val="22"/>
                <w:szCs w:val="22"/>
              </w:rPr>
              <w:br/>
              <w:t xml:space="preserve">реализации подпрограммы      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D252C2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Повышение уровня безопасности населения </w:t>
            </w:r>
            <w:r>
              <w:rPr>
                <w:sz w:val="22"/>
                <w:szCs w:val="22"/>
              </w:rPr>
              <w:t xml:space="preserve">ЗАТО </w:t>
            </w:r>
            <w:r w:rsidRPr="00821287">
              <w:rPr>
                <w:sz w:val="22"/>
                <w:szCs w:val="22"/>
              </w:rPr>
              <w:t>городского округ</w:t>
            </w:r>
            <w:r>
              <w:rPr>
                <w:sz w:val="22"/>
                <w:szCs w:val="22"/>
              </w:rPr>
              <w:t>а Молодежный</w:t>
            </w:r>
            <w:r w:rsidRPr="00821287">
              <w:rPr>
                <w:sz w:val="22"/>
                <w:szCs w:val="22"/>
              </w:rPr>
              <w:t xml:space="preserve"> при возникновении чрезвычайных ситуаций, гибели и травматизма людей на  водных объектах. </w:t>
            </w:r>
          </w:p>
        </w:tc>
      </w:tr>
    </w:tbl>
    <w:p w:rsidR="00AB3B18" w:rsidRPr="00AA1151" w:rsidRDefault="00AB3B18" w:rsidP="00E661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B3B18" w:rsidRDefault="00AB3B18" w:rsidP="00F95D9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AB3B18" w:rsidRDefault="00AB3B18" w:rsidP="00F95D9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AB3B18" w:rsidRDefault="00AB3B18" w:rsidP="00F95D9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AB3B18" w:rsidRDefault="00AB3B18" w:rsidP="00F95D9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AB3B18" w:rsidRPr="00821287" w:rsidRDefault="00AB3B18" w:rsidP="00F95D9E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  <w:r w:rsidRPr="00821287">
        <w:rPr>
          <w:b/>
          <w:sz w:val="36"/>
          <w:szCs w:val="36"/>
        </w:rPr>
        <w:t xml:space="preserve">Паспорт </w:t>
      </w:r>
    </w:p>
    <w:p w:rsidR="00AB3B18" w:rsidRDefault="00AB3B18" w:rsidP="00F95D9E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муниципальной </w:t>
      </w:r>
      <w:r w:rsidRPr="00821287">
        <w:rPr>
          <w:rFonts w:cs="Times New Roman"/>
          <w:b/>
          <w:sz w:val="28"/>
          <w:szCs w:val="28"/>
        </w:rPr>
        <w:t xml:space="preserve">подпрограммы </w:t>
      </w:r>
    </w:p>
    <w:p w:rsidR="00AB3B18" w:rsidRDefault="00AB3B18" w:rsidP="00F95D9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>«</w:t>
      </w:r>
      <w:r w:rsidRPr="00821287">
        <w:rPr>
          <w:b/>
          <w:bCs/>
          <w:sz w:val="28"/>
          <w:szCs w:val="28"/>
        </w:rPr>
        <w:t>Развитие и совершенствование системы оповещения и информирования населения</w:t>
      </w:r>
      <w:r w:rsidRPr="00821287">
        <w:rPr>
          <w:rFonts w:cs="Times New Roman"/>
          <w:b/>
          <w:sz w:val="28"/>
          <w:szCs w:val="28"/>
        </w:rPr>
        <w:t>»</w:t>
      </w:r>
      <w:r w:rsidRPr="00821287">
        <w:rPr>
          <w:b/>
          <w:bCs/>
          <w:sz w:val="28"/>
          <w:szCs w:val="28"/>
        </w:rPr>
        <w:t xml:space="preserve">  </w:t>
      </w:r>
    </w:p>
    <w:p w:rsidR="00AB3B18" w:rsidRDefault="00AB3B18" w:rsidP="00F95D9E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b/>
          <w:bCs/>
          <w:sz w:val="28"/>
          <w:szCs w:val="28"/>
        </w:rPr>
        <w:t>м</w:t>
      </w:r>
      <w:r w:rsidRPr="00821287">
        <w:rPr>
          <w:rFonts w:cs="Times New Roman"/>
          <w:b/>
          <w:sz w:val="28"/>
          <w:szCs w:val="28"/>
        </w:rPr>
        <w:t xml:space="preserve">униципальной программы  «Обеспечение безопасности жизнедеятельности населения </w:t>
      </w:r>
    </w:p>
    <w:p w:rsidR="00AB3B18" w:rsidRPr="00821287" w:rsidRDefault="00AB3B18" w:rsidP="00F95D9E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>ЗАТО городского округа Молодежный на 2015-2019 годы»</w:t>
      </w:r>
    </w:p>
    <w:p w:rsidR="00AB3B18" w:rsidRDefault="00AB3B18" w:rsidP="00F95D9E">
      <w:pPr>
        <w:widowControl w:val="0"/>
        <w:autoSpaceDE w:val="0"/>
        <w:autoSpaceDN w:val="0"/>
        <w:adjustRightInd w:val="0"/>
        <w:jc w:val="center"/>
      </w:pPr>
    </w:p>
    <w:tbl>
      <w:tblPr>
        <w:tblW w:w="5099" w:type="pct"/>
        <w:tblInd w:w="-619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215"/>
        <w:gridCol w:w="1107"/>
        <w:gridCol w:w="1289"/>
        <w:gridCol w:w="1589"/>
        <w:gridCol w:w="798"/>
        <w:gridCol w:w="798"/>
        <w:gridCol w:w="798"/>
        <w:gridCol w:w="798"/>
        <w:gridCol w:w="798"/>
        <w:gridCol w:w="790"/>
      </w:tblGrid>
      <w:tr w:rsidR="00AB3B18" w:rsidTr="00DD316E"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Наименование подпрограммы    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bCs/>
                <w:sz w:val="22"/>
                <w:szCs w:val="22"/>
              </w:rPr>
            </w:pPr>
            <w:r w:rsidRPr="00821287">
              <w:rPr>
                <w:bCs/>
                <w:sz w:val="22"/>
                <w:szCs w:val="22"/>
              </w:rPr>
              <w:t xml:space="preserve">Развитие и совершенствование системы оповещения и информирования населения </w:t>
            </w:r>
          </w:p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AB3B18" w:rsidTr="00DD316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Цель подпрограммы  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Повышение охвата оповещения населения ЗАТО городского округа Молодежный и реагирования экстренных служб на обращения граждан.</w:t>
            </w:r>
          </w:p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AB3B18" w:rsidTr="00DD316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Муниципальный заказчик        подпрограммы       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</w:tr>
      <w:tr w:rsidR="00AB3B18" w:rsidTr="00DD316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3839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1. Своевременное оповещение населения ЗАТО городского округа Молодежный о возможной чрезвычайной ситуации, доведение сигналов гражданской обороны  по средствам централизованного оповещения и информирования.</w:t>
            </w:r>
          </w:p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2. Создание комплексной системы экстренного оповещения населения о чрезвычайной ситуации</w:t>
            </w:r>
          </w:p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3. Оснащение дежурно-диспетчерских служб экстренного реагирования города необходимой аппаратурой  «системы 112».</w:t>
            </w:r>
          </w:p>
        </w:tc>
      </w:tr>
      <w:tr w:rsidR="00AB3B18" w:rsidTr="00DD316E">
        <w:tc>
          <w:tcPr>
            <w:tcW w:w="1161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2015 - 2019 годы</w:t>
            </w:r>
          </w:p>
        </w:tc>
      </w:tr>
      <w:tr w:rsidR="00AB3B18" w:rsidTr="00DD316E">
        <w:tc>
          <w:tcPr>
            <w:tcW w:w="608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Источники  финансирования   подпрограммы по   </w:t>
            </w:r>
            <w:r w:rsidRPr="00821287">
              <w:rPr>
                <w:sz w:val="22"/>
                <w:szCs w:val="22"/>
              </w:rPr>
              <w:br/>
              <w:t xml:space="preserve">годам реализации и главным распорядителям    бюджетных средств, в том числе по  годам:   </w:t>
            </w:r>
          </w:p>
        </w:tc>
        <w:tc>
          <w:tcPr>
            <w:tcW w:w="5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Наименование </w:t>
            </w:r>
            <w:r w:rsidRPr="00821287">
              <w:rPr>
                <w:sz w:val="22"/>
                <w:szCs w:val="22"/>
              </w:rPr>
              <w:br/>
              <w:t xml:space="preserve">подпрограммы </w:t>
            </w:r>
          </w:p>
        </w:tc>
        <w:tc>
          <w:tcPr>
            <w:tcW w:w="64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Главный      </w:t>
            </w:r>
            <w:r w:rsidRPr="00821287">
              <w:rPr>
                <w:sz w:val="22"/>
                <w:szCs w:val="22"/>
              </w:rPr>
              <w:br/>
              <w:t>распорядитель</w:t>
            </w:r>
            <w:r w:rsidRPr="00821287">
              <w:rPr>
                <w:sz w:val="22"/>
                <w:szCs w:val="22"/>
              </w:rPr>
              <w:br/>
              <w:t xml:space="preserve">бюджетных    </w:t>
            </w:r>
            <w:r w:rsidRPr="00821287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7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      </w:t>
            </w:r>
            <w:r w:rsidRPr="00821287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2397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AB3B18" w:rsidTr="00DD316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7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ind w:right="-78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2015 год     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ind w:left="-72" w:right="-76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2016 год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ind w:left="-74" w:right="-74" w:firstLine="74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2017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2018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2019 год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Итого</w:t>
            </w:r>
          </w:p>
        </w:tc>
      </w:tr>
      <w:tr w:rsidR="00AB3B18" w:rsidTr="00DD316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5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821287">
            <w:pPr>
              <w:pStyle w:val="ConsPlusCell"/>
              <w:rPr>
                <w:bCs/>
                <w:sz w:val="22"/>
                <w:szCs w:val="22"/>
              </w:rPr>
            </w:pPr>
            <w:r w:rsidRPr="00821287">
              <w:rPr>
                <w:bCs/>
                <w:sz w:val="22"/>
                <w:szCs w:val="22"/>
              </w:rPr>
              <w:t xml:space="preserve">Развитие и совершенствование системы оповещения и информирования населения </w:t>
            </w:r>
          </w:p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Всего:        </w:t>
            </w:r>
            <w:r w:rsidRPr="00821287">
              <w:rPr>
                <w:sz w:val="22"/>
                <w:szCs w:val="22"/>
              </w:rPr>
              <w:br/>
              <w:t xml:space="preserve">в том числе: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D85F0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</w:tr>
      <w:tr w:rsidR="00AB3B18" w:rsidTr="00DD316E">
        <w:trPr>
          <w:trHeight w:val="764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821287" w:rsidRDefault="00AB3B18" w:rsidP="00AF2461">
            <w:r w:rsidRPr="00821287">
              <w:rPr>
                <w:sz w:val="22"/>
                <w:szCs w:val="22"/>
              </w:rPr>
              <w:t>Средства бюджета ЗАТО городской округ Молодежный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D85F0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</w:tr>
      <w:tr w:rsidR="00AB3B18" w:rsidTr="00DD316E">
        <w:trPr>
          <w:trHeight w:val="675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554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821287" w:rsidRDefault="00AB3B18" w:rsidP="00AF2461">
            <w:r w:rsidRPr="00821287">
              <w:rPr>
                <w:sz w:val="22"/>
                <w:szCs w:val="22"/>
              </w:rPr>
              <w:t xml:space="preserve">Средства      </w:t>
            </w:r>
            <w:r w:rsidRPr="00821287">
              <w:rPr>
                <w:sz w:val="22"/>
                <w:szCs w:val="22"/>
              </w:rPr>
              <w:br/>
              <w:t xml:space="preserve">бюджета       </w:t>
            </w:r>
            <w:r w:rsidRPr="00821287">
              <w:rPr>
                <w:sz w:val="22"/>
                <w:szCs w:val="22"/>
              </w:rPr>
              <w:br/>
              <w:t xml:space="preserve">Московской    </w:t>
            </w:r>
            <w:r w:rsidRPr="00821287">
              <w:rPr>
                <w:sz w:val="22"/>
                <w:szCs w:val="22"/>
              </w:rPr>
              <w:br/>
              <w:t xml:space="preserve">области      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jc w:val="center"/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jc w:val="center"/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jc w:val="center"/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55445E">
            <w:pPr>
              <w:jc w:val="center"/>
            </w:pPr>
          </w:p>
        </w:tc>
      </w:tr>
      <w:tr w:rsidR="00AB3B18" w:rsidTr="00DD316E">
        <w:trPr>
          <w:trHeight w:val="460"/>
        </w:trPr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Внебюджетные  источники     </w:t>
            </w:r>
          </w:p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/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/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/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/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AB3B18" w:rsidTr="00DD316E">
        <w:tc>
          <w:tcPr>
            <w:tcW w:w="116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Планируемые результаты          </w:t>
            </w:r>
            <w:r w:rsidRPr="00821287">
              <w:rPr>
                <w:sz w:val="22"/>
                <w:szCs w:val="22"/>
              </w:rPr>
              <w:br/>
              <w:t xml:space="preserve">реализации  подпрограммы         </w:t>
            </w:r>
          </w:p>
        </w:tc>
        <w:tc>
          <w:tcPr>
            <w:tcW w:w="383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Сокращение сроков доведения информации до населения, доведение охвата оповещаемого населения до 100 %.</w:t>
            </w:r>
          </w:p>
        </w:tc>
      </w:tr>
    </w:tbl>
    <w:p w:rsidR="00AB3B18" w:rsidRDefault="00AB3B18" w:rsidP="0055445E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AB3B18" w:rsidRDefault="00AB3B18" w:rsidP="0055445E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AB3B18" w:rsidRPr="00821287" w:rsidRDefault="00AB3B18" w:rsidP="0055445E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  <w:r w:rsidRPr="00821287">
        <w:rPr>
          <w:b/>
          <w:sz w:val="36"/>
          <w:szCs w:val="36"/>
        </w:rPr>
        <w:t xml:space="preserve">Паспорт </w:t>
      </w:r>
    </w:p>
    <w:p w:rsidR="00AB3B18" w:rsidRDefault="00AB3B18" w:rsidP="0082128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муниципальной </w:t>
      </w:r>
      <w:r w:rsidRPr="00821287">
        <w:rPr>
          <w:rFonts w:cs="Times New Roman"/>
          <w:b/>
          <w:sz w:val="28"/>
          <w:szCs w:val="28"/>
        </w:rPr>
        <w:t>подпрограммы  «</w:t>
      </w:r>
      <w:r w:rsidRPr="00821287">
        <w:rPr>
          <w:b/>
          <w:bCs/>
          <w:sz w:val="28"/>
          <w:szCs w:val="28"/>
        </w:rPr>
        <w:t>Обеспечение пожарной безопасности</w:t>
      </w:r>
      <w:r w:rsidRPr="00821287">
        <w:rPr>
          <w:rFonts w:cs="Times New Roman"/>
          <w:b/>
          <w:sz w:val="28"/>
          <w:szCs w:val="28"/>
        </w:rPr>
        <w:t>»</w:t>
      </w:r>
      <w:r w:rsidRPr="00821287">
        <w:rPr>
          <w:b/>
          <w:bCs/>
          <w:sz w:val="28"/>
          <w:szCs w:val="28"/>
        </w:rPr>
        <w:t xml:space="preserve">  </w:t>
      </w:r>
    </w:p>
    <w:p w:rsidR="00AB3B18" w:rsidRPr="00821287" w:rsidRDefault="00AB3B18" w:rsidP="00821287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b/>
          <w:bCs/>
          <w:sz w:val="28"/>
          <w:szCs w:val="28"/>
        </w:rPr>
        <w:t>м</w:t>
      </w:r>
      <w:r w:rsidRPr="00821287">
        <w:rPr>
          <w:rFonts w:cs="Times New Roman"/>
          <w:b/>
          <w:sz w:val="28"/>
          <w:szCs w:val="28"/>
        </w:rPr>
        <w:t xml:space="preserve">униципальной программы  </w:t>
      </w:r>
    </w:p>
    <w:p w:rsidR="00AB3B18" w:rsidRPr="00821287" w:rsidRDefault="00AB3B18" w:rsidP="00821287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>«Обеспечение безопасности жизнедеятельности населения ЗАТО городского округа Молодежный на 2015-2019 годы»</w:t>
      </w:r>
    </w:p>
    <w:p w:rsidR="00AB3B18" w:rsidRDefault="00AB3B18" w:rsidP="0055445E">
      <w:pPr>
        <w:widowControl w:val="0"/>
        <w:autoSpaceDE w:val="0"/>
        <w:autoSpaceDN w:val="0"/>
        <w:adjustRightInd w:val="0"/>
        <w:jc w:val="center"/>
      </w:pPr>
    </w:p>
    <w:tbl>
      <w:tblPr>
        <w:tblW w:w="5099" w:type="pct"/>
        <w:tblInd w:w="-619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215"/>
        <w:gridCol w:w="1111"/>
        <w:gridCol w:w="1289"/>
        <w:gridCol w:w="1589"/>
        <w:gridCol w:w="798"/>
        <w:gridCol w:w="798"/>
        <w:gridCol w:w="798"/>
        <w:gridCol w:w="798"/>
        <w:gridCol w:w="798"/>
        <w:gridCol w:w="786"/>
      </w:tblGrid>
      <w:tr w:rsidR="00AB3B18" w:rsidRPr="00821287" w:rsidTr="00DD316E"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Наименование подпрограммы       </w:t>
            </w:r>
          </w:p>
        </w:tc>
        <w:tc>
          <w:tcPr>
            <w:tcW w:w="38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bCs/>
                <w:sz w:val="22"/>
                <w:szCs w:val="22"/>
              </w:rPr>
            </w:pPr>
            <w:r w:rsidRPr="00821287">
              <w:rPr>
                <w:bCs/>
                <w:sz w:val="22"/>
                <w:szCs w:val="22"/>
              </w:rPr>
              <w:t>Обеспечение пожарной безопасности</w:t>
            </w:r>
          </w:p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AB3B18" w:rsidRPr="00821287" w:rsidTr="00DD316E">
        <w:tc>
          <w:tcPr>
            <w:tcW w:w="116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Цель подпрограммы               </w:t>
            </w:r>
          </w:p>
        </w:tc>
        <w:tc>
          <w:tcPr>
            <w:tcW w:w="3837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Повышение уровня пожарной  безопасности на территории </w:t>
            </w:r>
            <w:r>
              <w:rPr>
                <w:sz w:val="22"/>
                <w:szCs w:val="22"/>
              </w:rPr>
              <w:t>ЗАТО городского округа Молодежный</w:t>
            </w:r>
          </w:p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AB3B18" w:rsidRPr="00821287" w:rsidTr="00DD316E">
        <w:tc>
          <w:tcPr>
            <w:tcW w:w="116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Муниципальный заказчик        подпрограммы                    </w:t>
            </w:r>
          </w:p>
        </w:tc>
        <w:tc>
          <w:tcPr>
            <w:tcW w:w="3837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</w:tr>
      <w:tr w:rsidR="00AB3B18" w:rsidRPr="00821287" w:rsidTr="00DD316E">
        <w:tc>
          <w:tcPr>
            <w:tcW w:w="116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3837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1. Снижение количества пожаров на территории </w:t>
            </w:r>
            <w:r>
              <w:rPr>
                <w:sz w:val="22"/>
                <w:szCs w:val="22"/>
              </w:rPr>
              <w:t>ЗАТО городского округа Молодежный</w:t>
            </w:r>
            <w:r w:rsidRPr="00821287">
              <w:rPr>
                <w:sz w:val="22"/>
                <w:szCs w:val="22"/>
              </w:rPr>
              <w:t>.</w:t>
            </w:r>
          </w:p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2. Уменьшение количества погибших и травмированных людей на пожарах.</w:t>
            </w:r>
          </w:p>
        </w:tc>
      </w:tr>
      <w:tr w:rsidR="00AB3B18" w:rsidRPr="00821287" w:rsidTr="00DD316E">
        <w:tc>
          <w:tcPr>
            <w:tcW w:w="1163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3837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jc w:val="center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2015 - 2019 годы</w:t>
            </w:r>
          </w:p>
        </w:tc>
      </w:tr>
      <w:tr w:rsidR="00AB3B18" w:rsidRPr="00821287" w:rsidTr="00DD316E">
        <w:tc>
          <w:tcPr>
            <w:tcW w:w="608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Источники  финансирования   подпрограммы по   </w:t>
            </w:r>
            <w:r w:rsidRPr="00821287">
              <w:rPr>
                <w:sz w:val="22"/>
                <w:szCs w:val="22"/>
              </w:rPr>
              <w:br/>
              <w:t xml:space="preserve">годам реализации и главным распорядителям    бюджетных средств, в том числе по  годам:   </w:t>
            </w: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Наименование </w:t>
            </w:r>
            <w:r w:rsidRPr="00821287">
              <w:rPr>
                <w:sz w:val="22"/>
                <w:szCs w:val="22"/>
              </w:rPr>
              <w:br/>
              <w:t xml:space="preserve">подпрограммы </w:t>
            </w:r>
          </w:p>
        </w:tc>
        <w:tc>
          <w:tcPr>
            <w:tcW w:w="64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Главный      </w:t>
            </w:r>
            <w:r w:rsidRPr="00821287">
              <w:rPr>
                <w:sz w:val="22"/>
                <w:szCs w:val="22"/>
              </w:rPr>
              <w:br/>
              <w:t>распорядитель</w:t>
            </w:r>
            <w:r w:rsidRPr="00821287">
              <w:rPr>
                <w:sz w:val="22"/>
                <w:szCs w:val="22"/>
              </w:rPr>
              <w:br/>
              <w:t xml:space="preserve">бюджетных    </w:t>
            </w:r>
            <w:r w:rsidRPr="00821287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7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Источник      </w:t>
            </w:r>
            <w:r w:rsidRPr="00821287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2395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AB3B18" w:rsidRPr="00821287" w:rsidTr="00DD316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7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ind w:right="-78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2015 год     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ind w:left="-72" w:right="-76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2016 год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ind w:left="-74" w:right="-74" w:firstLine="74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2017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2018 год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2019 год</w:t>
            </w:r>
          </w:p>
        </w:tc>
        <w:tc>
          <w:tcPr>
            <w:tcW w:w="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Итого</w:t>
            </w:r>
          </w:p>
        </w:tc>
      </w:tr>
      <w:tr w:rsidR="00AB3B18" w:rsidRPr="00821287" w:rsidTr="00DD316E"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6B3E51">
            <w:pPr>
              <w:pStyle w:val="ConsPlusCell"/>
              <w:rPr>
                <w:bCs/>
                <w:sz w:val="22"/>
                <w:szCs w:val="22"/>
              </w:rPr>
            </w:pPr>
            <w:r w:rsidRPr="00821287">
              <w:rPr>
                <w:bCs/>
                <w:sz w:val="22"/>
                <w:szCs w:val="22"/>
              </w:rPr>
              <w:t>Обеспечение пожарной безопасности</w:t>
            </w:r>
          </w:p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Всего:        </w:t>
            </w:r>
            <w:r w:rsidRPr="00821287">
              <w:rPr>
                <w:sz w:val="22"/>
                <w:szCs w:val="22"/>
              </w:rPr>
              <w:br/>
              <w:t xml:space="preserve">в том числе:  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D85F0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</w:tr>
      <w:tr w:rsidR="00AB3B18" w:rsidRPr="00821287" w:rsidTr="00DD316E">
        <w:trPr>
          <w:trHeight w:val="465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821287" w:rsidRDefault="00AB3B18" w:rsidP="00AF2461">
            <w:r w:rsidRPr="00821287">
              <w:rPr>
                <w:sz w:val="22"/>
                <w:szCs w:val="22"/>
              </w:rPr>
              <w:t>Средства бюджета ЗАТО городской округ Молодежный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4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D85F0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</w:tr>
      <w:tr w:rsidR="00AB3B18" w:rsidRPr="00821287" w:rsidTr="00DD316E">
        <w:trPr>
          <w:trHeight w:val="1096"/>
        </w:trPr>
        <w:tc>
          <w:tcPr>
            <w:tcW w:w="608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AF2461">
            <w:r w:rsidRPr="00821287">
              <w:rPr>
                <w:sz w:val="22"/>
                <w:szCs w:val="22"/>
              </w:rPr>
              <w:t xml:space="preserve">Средства      </w:t>
            </w:r>
            <w:r w:rsidRPr="00821287">
              <w:rPr>
                <w:sz w:val="22"/>
                <w:szCs w:val="22"/>
              </w:rPr>
              <w:br/>
              <w:t xml:space="preserve">бюджета       </w:t>
            </w:r>
            <w:r w:rsidRPr="00821287">
              <w:rPr>
                <w:sz w:val="22"/>
                <w:szCs w:val="22"/>
              </w:rPr>
              <w:br/>
              <w:t xml:space="preserve">Московской    </w:t>
            </w:r>
            <w:r w:rsidRPr="00821287">
              <w:rPr>
                <w:sz w:val="22"/>
                <w:szCs w:val="22"/>
              </w:rPr>
              <w:br/>
              <w:t xml:space="preserve">области      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jc w:val="center"/>
            </w:pPr>
          </w:p>
        </w:tc>
        <w:tc>
          <w:tcPr>
            <w:tcW w:w="4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jc w:val="center"/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jc w:val="center"/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jc w:val="center"/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jc w:val="center"/>
            </w:pPr>
          </w:p>
        </w:tc>
      </w:tr>
      <w:tr w:rsidR="00AB3B18" w:rsidRPr="00821287" w:rsidTr="00DD316E">
        <w:trPr>
          <w:trHeight w:val="460"/>
        </w:trPr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821287" w:rsidRDefault="00AB3B18" w:rsidP="00ED2B55">
            <w:pPr>
              <w:rPr>
                <w:rFonts w:cs="Times New Roman"/>
              </w:rPr>
            </w:pPr>
          </w:p>
        </w:tc>
        <w:tc>
          <w:tcPr>
            <w:tcW w:w="64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Внебюджетные  источники    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/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/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/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/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AB3B18" w:rsidRPr="00821287" w:rsidTr="00DD316E">
        <w:tc>
          <w:tcPr>
            <w:tcW w:w="116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Планируемые результаты          </w:t>
            </w:r>
            <w:r w:rsidRPr="00821287">
              <w:rPr>
                <w:sz w:val="22"/>
                <w:szCs w:val="22"/>
              </w:rPr>
              <w:br/>
              <w:t xml:space="preserve">реализации подпрограммы         </w:t>
            </w:r>
          </w:p>
        </w:tc>
        <w:tc>
          <w:tcPr>
            <w:tcW w:w="38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821287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 xml:space="preserve">Снижение количества пожаров, погибших и травмированных на них людей. </w:t>
            </w:r>
          </w:p>
        </w:tc>
      </w:tr>
    </w:tbl>
    <w:p w:rsidR="00AB3B18" w:rsidRPr="00821287" w:rsidRDefault="00AB3B18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2"/>
          <w:szCs w:val="22"/>
        </w:rPr>
      </w:pPr>
    </w:p>
    <w:p w:rsidR="00AB3B18" w:rsidRDefault="00AB3B18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AB3B18" w:rsidRDefault="00AB3B18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AB3B18" w:rsidRDefault="00AB3B18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AB3B18" w:rsidRDefault="00AB3B18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AB3B18" w:rsidRDefault="00AB3B18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AB3B18" w:rsidRDefault="00AB3B18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AB3B18" w:rsidRDefault="00AB3B18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AB3B18" w:rsidRDefault="00AB3B18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</w:p>
    <w:p w:rsidR="00AB3B18" w:rsidRPr="006B3E51" w:rsidRDefault="00AB3B18" w:rsidP="00ED2B5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36"/>
          <w:szCs w:val="36"/>
        </w:rPr>
      </w:pPr>
      <w:r w:rsidRPr="006B3E51">
        <w:rPr>
          <w:b/>
          <w:sz w:val="36"/>
          <w:szCs w:val="36"/>
        </w:rPr>
        <w:t xml:space="preserve">Паспорт </w:t>
      </w:r>
    </w:p>
    <w:p w:rsidR="00AB3B18" w:rsidRPr="00BE441A" w:rsidRDefault="00AB3B18" w:rsidP="00BE441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муниципальной </w:t>
      </w:r>
      <w:r w:rsidRPr="006B3E51">
        <w:rPr>
          <w:rFonts w:cs="Times New Roman"/>
          <w:b/>
          <w:sz w:val="28"/>
          <w:szCs w:val="28"/>
        </w:rPr>
        <w:t>подпрограммы  «</w:t>
      </w:r>
      <w:r w:rsidRPr="006B3E51">
        <w:rPr>
          <w:b/>
          <w:bCs/>
          <w:sz w:val="28"/>
          <w:szCs w:val="28"/>
        </w:rPr>
        <w:t>Обеспечение мероприятий гражданской обороны</w:t>
      </w:r>
      <w:r w:rsidRPr="006B3E51">
        <w:rPr>
          <w:rFonts w:cs="Times New Roman"/>
          <w:b/>
          <w:sz w:val="28"/>
          <w:szCs w:val="28"/>
        </w:rPr>
        <w:t>»</w:t>
      </w:r>
      <w:r w:rsidRPr="006B3E51">
        <w:rPr>
          <w:b/>
          <w:bCs/>
          <w:sz w:val="28"/>
          <w:szCs w:val="28"/>
        </w:rPr>
        <w:t xml:space="preserve">  м</w:t>
      </w:r>
      <w:r w:rsidRPr="006B3E51">
        <w:rPr>
          <w:rFonts w:cs="Times New Roman"/>
          <w:b/>
          <w:sz w:val="28"/>
          <w:szCs w:val="28"/>
        </w:rPr>
        <w:t xml:space="preserve">униципальной программы  </w:t>
      </w:r>
    </w:p>
    <w:p w:rsidR="00AB3B18" w:rsidRPr="00821287" w:rsidRDefault="00AB3B18" w:rsidP="006B3E51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821287">
        <w:rPr>
          <w:rFonts w:cs="Times New Roman"/>
          <w:b/>
          <w:sz w:val="28"/>
          <w:szCs w:val="28"/>
        </w:rPr>
        <w:t>«Обеспечение безопасности жизнедеятельности населения ЗАТО городского округа Молодежный на 2015-2019 годы»</w:t>
      </w:r>
    </w:p>
    <w:tbl>
      <w:tblPr>
        <w:tblW w:w="5083" w:type="pct"/>
        <w:tblInd w:w="-59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211"/>
        <w:gridCol w:w="1106"/>
        <w:gridCol w:w="1530"/>
        <w:gridCol w:w="1317"/>
        <w:gridCol w:w="800"/>
        <w:gridCol w:w="800"/>
        <w:gridCol w:w="800"/>
        <w:gridCol w:w="800"/>
        <w:gridCol w:w="800"/>
        <w:gridCol w:w="784"/>
      </w:tblGrid>
      <w:tr w:rsidR="00AB3B18" w:rsidTr="006B3E51"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Наименование подпрограммы    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bCs/>
                <w:sz w:val="22"/>
                <w:szCs w:val="22"/>
              </w:rPr>
              <w:t>Обеспечение мероприятий гражданской обороны</w:t>
            </w:r>
          </w:p>
        </w:tc>
      </w:tr>
      <w:tr w:rsidR="00AB3B18" w:rsidTr="006B3E51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Цель подпрограммы  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DE3380" w:rsidRDefault="00AB3B18" w:rsidP="00DE3380">
            <w:pPr>
              <w:ind w:firstLine="350"/>
              <w:jc w:val="both"/>
            </w:pPr>
            <w:r w:rsidRPr="001A074F">
              <w:t xml:space="preserve">Повышение оперативной готовности  спасательных служб гражданской обороны </w:t>
            </w:r>
            <w:r>
              <w:t xml:space="preserve"> городского округа</w:t>
            </w:r>
            <w:r w:rsidRPr="001A074F">
              <w:t xml:space="preserve"> к реагированию на угрозу или возникновение чрезвычайных ситуаций, эффективности взаимодействия привлекаемых сил и средств при их совместных действиях по предупреждению и ликвидации чрезвычайных ситуаций и снижение социально экономического ущерба.</w:t>
            </w:r>
          </w:p>
        </w:tc>
      </w:tr>
      <w:tr w:rsidR="00AB3B18" w:rsidTr="006B3E51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Муниципальный заказчик        подпрограммы       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</w:tr>
      <w:tr w:rsidR="00AB3B18" w:rsidTr="006B3E51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1. Повышение уровня реагирования территориального органа уполномоченного на решение задач гражданской обороны и защиты населения от чрезвычайных ситуаций.</w:t>
            </w:r>
          </w:p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2. Создание запасов материально технических, продовольственных и иных средств в целях гражданской обороны.</w:t>
            </w:r>
          </w:p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3. Приведение в готовность защитного сооружения для нетранспортабельных больных в готовность.</w:t>
            </w:r>
          </w:p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4. Оснащение пунктов выдачи средств индивидуальной защиты неработающему населению информационными стендами, табличками и указателями.</w:t>
            </w:r>
          </w:p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5. Обучение руководящего состава гражданской обороны </w:t>
            </w:r>
            <w:r>
              <w:rPr>
                <w:sz w:val="22"/>
                <w:szCs w:val="22"/>
              </w:rPr>
              <w:t>ЗАТО городского округа Молодежный.</w:t>
            </w:r>
          </w:p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6. </w:t>
            </w:r>
            <w:r>
              <w:rPr>
                <w:sz w:val="22"/>
                <w:szCs w:val="22"/>
              </w:rPr>
              <w:t>Создание и о</w:t>
            </w:r>
            <w:r w:rsidRPr="006B3E51">
              <w:rPr>
                <w:sz w:val="22"/>
                <w:szCs w:val="22"/>
              </w:rPr>
              <w:t>борудование учебно – консультационных пунктов для обучения неработающего населения.</w:t>
            </w:r>
          </w:p>
        </w:tc>
      </w:tr>
      <w:tr w:rsidR="00AB3B18" w:rsidTr="006B3E51"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jc w:val="center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2015 - 2019 годы</w:t>
            </w:r>
          </w:p>
        </w:tc>
      </w:tr>
      <w:tr w:rsidR="00AB3B18" w:rsidTr="00DD316E">
        <w:tc>
          <w:tcPr>
            <w:tcW w:w="609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Источники  финансирования   подпрограммы по   </w:t>
            </w:r>
            <w:r w:rsidRPr="006B3E51">
              <w:rPr>
                <w:sz w:val="22"/>
                <w:szCs w:val="22"/>
              </w:rPr>
              <w:br/>
              <w:t xml:space="preserve">годам реализации и главным распорядителям    бюджетных средств, в том числе по  годам:   </w:t>
            </w: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Наименование </w:t>
            </w:r>
            <w:r w:rsidRPr="006B3E51">
              <w:rPr>
                <w:sz w:val="22"/>
                <w:szCs w:val="22"/>
              </w:rPr>
              <w:br/>
              <w:t xml:space="preserve">подпрограммы </w:t>
            </w:r>
          </w:p>
        </w:tc>
        <w:tc>
          <w:tcPr>
            <w:tcW w:w="76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Главный      </w:t>
            </w:r>
            <w:r w:rsidRPr="006B3E51">
              <w:rPr>
                <w:sz w:val="22"/>
                <w:szCs w:val="22"/>
              </w:rPr>
              <w:br/>
              <w:t>распорядитель</w:t>
            </w:r>
            <w:r w:rsidRPr="006B3E51">
              <w:rPr>
                <w:sz w:val="22"/>
                <w:szCs w:val="22"/>
              </w:rPr>
              <w:br/>
              <w:t xml:space="preserve">бюджетных    </w:t>
            </w:r>
            <w:r w:rsidRPr="006B3E51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66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Источник      </w:t>
            </w:r>
            <w:r w:rsidRPr="006B3E51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2405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AB3B18" w:rsidTr="006B3E51"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ED2B55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ED2B55">
            <w:pPr>
              <w:rPr>
                <w:rFonts w:cs="Times New Roman"/>
              </w:rPr>
            </w:pPr>
          </w:p>
        </w:tc>
        <w:tc>
          <w:tcPr>
            <w:tcW w:w="769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ED2B55">
            <w:pPr>
              <w:rPr>
                <w:rFonts w:cs="Times New Roman"/>
              </w:rPr>
            </w:pPr>
          </w:p>
        </w:tc>
        <w:tc>
          <w:tcPr>
            <w:tcW w:w="66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ED2B55">
            <w:pPr>
              <w:rPr>
                <w:rFonts w:cs="Times New Roman"/>
              </w:rPr>
            </w:pP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ind w:right="-78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2015 год     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ind w:left="-72" w:right="-76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2016 год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ind w:left="-74" w:right="-74" w:firstLine="74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2017 год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2018 год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2019 год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Итого</w:t>
            </w:r>
          </w:p>
        </w:tc>
      </w:tr>
      <w:tr w:rsidR="00AB3B18" w:rsidTr="00690E44"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ED2B55">
            <w:pPr>
              <w:rPr>
                <w:rFonts w:cs="Times New Roman"/>
              </w:rPr>
            </w:pP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bCs/>
                <w:sz w:val="22"/>
                <w:szCs w:val="22"/>
              </w:rPr>
              <w:t>Обеспечение мероприятий гражданской обороны</w:t>
            </w: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Всего:        </w:t>
            </w:r>
            <w:r w:rsidRPr="006B3E51">
              <w:rPr>
                <w:sz w:val="22"/>
                <w:szCs w:val="22"/>
              </w:rPr>
              <w:br/>
              <w:t xml:space="preserve">в том числе: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690E44">
            <w:pPr>
              <w:jc w:val="center"/>
            </w:pPr>
            <w:r>
              <w:rPr>
                <w:sz w:val="22"/>
                <w:szCs w:val="22"/>
              </w:rPr>
              <w:t>85,0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690E4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</w:tr>
      <w:tr w:rsidR="00AB3B18" w:rsidTr="00690E44">
        <w:trPr>
          <w:trHeight w:val="465"/>
        </w:trPr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ED2B55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ED2B55">
            <w:pPr>
              <w:rPr>
                <w:rFonts w:cs="Times New Roman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CE15DB" w:rsidRDefault="00AB3B18" w:rsidP="00ED2B55">
            <w:pPr>
              <w:rPr>
                <w:sz w:val="20"/>
                <w:szCs w:val="20"/>
              </w:rPr>
            </w:pPr>
            <w:r w:rsidRPr="00CE15DB">
              <w:rPr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85,0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</w:tr>
      <w:tr w:rsidR="00AB3B18" w:rsidTr="00DE3380">
        <w:trPr>
          <w:trHeight w:val="924"/>
        </w:trPr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ED2B55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ED2B55">
            <w:pPr>
              <w:rPr>
                <w:rFonts w:cs="Times New Roman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CE15DB" w:rsidRDefault="00AB3B18" w:rsidP="00ED2B55">
            <w:pPr>
              <w:rPr>
                <w:sz w:val="20"/>
                <w:szCs w:val="20"/>
              </w:rPr>
            </w:pPr>
            <w:r w:rsidRPr="00CE15DB">
              <w:rPr>
                <w:sz w:val="20"/>
                <w:szCs w:val="20"/>
              </w:rPr>
              <w:t xml:space="preserve">Средства      </w:t>
            </w:r>
            <w:r w:rsidRPr="00CE15DB">
              <w:rPr>
                <w:sz w:val="20"/>
                <w:szCs w:val="20"/>
              </w:rPr>
              <w:br/>
              <w:t xml:space="preserve">бюджета       </w:t>
            </w:r>
            <w:r w:rsidRPr="00CE15DB">
              <w:rPr>
                <w:sz w:val="20"/>
                <w:szCs w:val="20"/>
              </w:rPr>
              <w:br/>
              <w:t xml:space="preserve">Московской    </w:t>
            </w:r>
            <w:r w:rsidRPr="00CE15DB">
              <w:rPr>
                <w:sz w:val="20"/>
                <w:szCs w:val="20"/>
              </w:rPr>
              <w:br/>
              <w:t xml:space="preserve">области      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6B3E51" w:rsidRDefault="00AB3B18" w:rsidP="0081738D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6B3E51" w:rsidRDefault="00AB3B18" w:rsidP="0081738D">
            <w:pPr>
              <w:jc w:val="center"/>
            </w:pP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738D">
            <w:pPr>
              <w:jc w:val="center"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738D">
            <w:pPr>
              <w:jc w:val="center"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738D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738D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</w:tr>
      <w:tr w:rsidR="00AB3B18" w:rsidTr="00DE3380">
        <w:trPr>
          <w:trHeight w:val="460"/>
        </w:trPr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ED2B55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ED2B55">
            <w:pPr>
              <w:rPr>
                <w:rFonts w:cs="Times New Roman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3B18" w:rsidRPr="00CE15DB" w:rsidRDefault="00AB3B18" w:rsidP="00ED2B55">
            <w:pPr>
              <w:pStyle w:val="ConsPlusCell"/>
              <w:rPr>
                <w:sz w:val="20"/>
                <w:szCs w:val="20"/>
              </w:rPr>
            </w:pPr>
            <w:r w:rsidRPr="00CE15DB">
              <w:rPr>
                <w:sz w:val="20"/>
                <w:szCs w:val="20"/>
              </w:rPr>
              <w:t xml:space="preserve">Внебюджетные  источники    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/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</w:p>
        </w:tc>
      </w:tr>
      <w:tr w:rsidR="00AB3B18" w:rsidTr="006B3E51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Планируемые результаты          </w:t>
            </w:r>
            <w:r w:rsidRPr="006B3E51">
              <w:rPr>
                <w:sz w:val="22"/>
                <w:szCs w:val="22"/>
              </w:rPr>
              <w:br/>
              <w:t xml:space="preserve">реализации по подпрограммы      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ED2B55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Оснащение формирований гражданской обороны муниципальных организаций и учреждений имуществом гражданской обороны. </w:t>
            </w:r>
          </w:p>
        </w:tc>
      </w:tr>
    </w:tbl>
    <w:p w:rsidR="00AB3B18" w:rsidRPr="00CE15DB" w:rsidRDefault="00AB3B18" w:rsidP="00CE15DB">
      <w:pPr>
        <w:pStyle w:val="ListParagraph"/>
        <w:widowControl w:val="0"/>
        <w:autoSpaceDE w:val="0"/>
        <w:autoSpaceDN w:val="0"/>
        <w:adjustRightInd w:val="0"/>
        <w:ind w:left="-709"/>
        <w:jc w:val="center"/>
        <w:rPr>
          <w:b/>
          <w:sz w:val="36"/>
          <w:szCs w:val="36"/>
        </w:rPr>
      </w:pPr>
      <w:bookmarkStart w:id="0" w:name="Par1192"/>
      <w:bookmarkEnd w:id="0"/>
      <w:r w:rsidRPr="00CE15DB">
        <w:rPr>
          <w:b/>
          <w:sz w:val="36"/>
          <w:szCs w:val="36"/>
        </w:rPr>
        <w:t>Паспорт</w:t>
      </w:r>
    </w:p>
    <w:p w:rsidR="00AB3B18" w:rsidRPr="00CE15DB" w:rsidRDefault="00AB3B18" w:rsidP="00CE15DB">
      <w:pPr>
        <w:pStyle w:val="ListParagraph"/>
        <w:widowControl w:val="0"/>
        <w:autoSpaceDE w:val="0"/>
        <w:autoSpaceDN w:val="0"/>
        <w:adjustRightInd w:val="0"/>
        <w:ind w:left="-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CE15DB">
        <w:rPr>
          <w:b/>
          <w:sz w:val="28"/>
          <w:szCs w:val="28"/>
        </w:rPr>
        <w:t>униципальной  подпрограммы</w:t>
      </w:r>
    </w:p>
    <w:p w:rsidR="00AB3B18" w:rsidRPr="00CE15DB" w:rsidRDefault="00AB3B18" w:rsidP="00CE15DB">
      <w:pPr>
        <w:widowControl w:val="0"/>
        <w:autoSpaceDE w:val="0"/>
        <w:autoSpaceDN w:val="0"/>
        <w:adjustRightInd w:val="0"/>
        <w:ind w:left="-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CE15DB">
        <w:rPr>
          <w:b/>
          <w:sz w:val="28"/>
          <w:szCs w:val="28"/>
        </w:rPr>
        <w:t>Осуществление мероприятий по мобилизационной подготовке на территории ЗАТО городской округ Молодёжный»</w:t>
      </w:r>
    </w:p>
    <w:p w:rsidR="00AB3B18" w:rsidRDefault="00AB3B18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CE15DB">
        <w:rPr>
          <w:b/>
          <w:sz w:val="28"/>
          <w:szCs w:val="28"/>
        </w:rPr>
        <w:t xml:space="preserve">муниципальной программы </w:t>
      </w:r>
      <w:r w:rsidRPr="00CE15DB">
        <w:rPr>
          <w:rFonts w:cs="Times New Roman"/>
          <w:b/>
          <w:sz w:val="28"/>
          <w:szCs w:val="28"/>
        </w:rPr>
        <w:t>«Обеспечение безопасности жизнедеятельности населения ЗАТО городского округа Молодежный на 2015-2019 годы»</w:t>
      </w:r>
    </w:p>
    <w:tbl>
      <w:tblPr>
        <w:tblW w:w="5083" w:type="pct"/>
        <w:tblInd w:w="-59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211"/>
        <w:gridCol w:w="1106"/>
        <w:gridCol w:w="1530"/>
        <w:gridCol w:w="1317"/>
        <w:gridCol w:w="800"/>
        <w:gridCol w:w="800"/>
        <w:gridCol w:w="800"/>
        <w:gridCol w:w="800"/>
        <w:gridCol w:w="800"/>
        <w:gridCol w:w="784"/>
      </w:tblGrid>
      <w:tr w:rsidR="00AB3B18" w:rsidRPr="006B3E51" w:rsidTr="008158D9"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Наименование подпрограммы    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E12CD4">
              <w:t>Осуществление мероприятий по мобилизационной подготовке на территории</w:t>
            </w:r>
            <w:r>
              <w:t xml:space="preserve"> ЗАТО городской округ Молодежный</w:t>
            </w:r>
          </w:p>
        </w:tc>
      </w:tr>
      <w:tr w:rsidR="00AB3B18" w:rsidRPr="00DE3380" w:rsidTr="008158D9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Цель подпрограммы  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DE3380" w:rsidRDefault="00AB3B18" w:rsidP="008158D9">
            <w:pPr>
              <w:ind w:firstLine="350"/>
              <w:jc w:val="both"/>
            </w:pPr>
            <w:r w:rsidRPr="00E12CD4">
              <w:t>Создание условий, способствующих проведению мероприятий по мобилизационной подготовке и мобилизации, защите государственной тайны, технической защите информации</w:t>
            </w:r>
            <w:r>
              <w:t xml:space="preserve"> </w:t>
            </w:r>
            <w:r w:rsidRPr="00E12CD4">
              <w:t>на территории</w:t>
            </w:r>
            <w:r>
              <w:t xml:space="preserve"> ЗАТО городской округ Молодежный.</w:t>
            </w:r>
          </w:p>
        </w:tc>
      </w:tr>
      <w:tr w:rsidR="00AB3B18" w:rsidRPr="006B3E51" w:rsidTr="008158D9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Муниципальный заказчик        подпрограммы       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</w:tr>
      <w:tr w:rsidR="00AB3B18" w:rsidRPr="006B3E51" w:rsidTr="008158D9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3835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12CD4" w:rsidRDefault="00AB3B18" w:rsidP="00690E44">
            <w:pPr>
              <w:jc w:val="both"/>
              <w:rPr>
                <w:bCs/>
                <w:spacing w:val="-2"/>
              </w:rPr>
            </w:pPr>
            <w:r w:rsidRPr="00E12CD4">
              <w:rPr>
                <w:bCs/>
                <w:spacing w:val="-1"/>
              </w:rPr>
              <w:t>1.С</w:t>
            </w:r>
            <w:r w:rsidRPr="00E12CD4">
              <w:rPr>
                <w:bCs/>
                <w:spacing w:val="-2"/>
              </w:rPr>
              <w:t>оздание условий для ведения в Администрации</w:t>
            </w:r>
            <w:r>
              <w:rPr>
                <w:bCs/>
                <w:spacing w:val="-2"/>
              </w:rPr>
              <w:t xml:space="preserve"> </w:t>
            </w:r>
            <w:r w:rsidRPr="00E12CD4">
              <w:t>ЗАТО городской округ Молодежный</w:t>
            </w:r>
            <w:r w:rsidRPr="00E12CD4">
              <w:rPr>
                <w:bCs/>
                <w:spacing w:val="-2"/>
              </w:rPr>
              <w:t xml:space="preserve"> мобилизационного (секретного) делопроизводства в соответствии с </w:t>
            </w:r>
            <w:r w:rsidRPr="00E12CD4">
              <w:t>требованиями «Инструкции по обеспечению режима секретности в Российской Федерации», утвержденной постановлением Правительства Российской Федерации от 05.01.2004 № 3-1;</w:t>
            </w:r>
          </w:p>
          <w:p w:rsidR="00AB3B18" w:rsidRPr="00E12CD4" w:rsidRDefault="00AB3B18" w:rsidP="00690E44">
            <w:pPr>
              <w:shd w:val="clear" w:color="auto" w:fill="FFFFFF"/>
              <w:tabs>
                <w:tab w:val="left" w:pos="182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12CD4">
              <w:rPr>
                <w:bCs/>
                <w:spacing w:val="-5"/>
              </w:rPr>
              <w:t>2.Создание условий в Администрации</w:t>
            </w:r>
            <w:r>
              <w:rPr>
                <w:bCs/>
                <w:spacing w:val="-5"/>
              </w:rPr>
              <w:t xml:space="preserve"> </w:t>
            </w:r>
            <w:r w:rsidRPr="00E12CD4">
              <w:t>ЗАТО городской округ Молодежный</w:t>
            </w:r>
            <w:r w:rsidRPr="00E12CD4">
              <w:rPr>
                <w:bCs/>
                <w:spacing w:val="-4"/>
              </w:rPr>
              <w:t xml:space="preserve"> для </w:t>
            </w:r>
            <w:r w:rsidRPr="00E12CD4">
              <w:rPr>
                <w:bCs/>
                <w:spacing w:val="-5"/>
              </w:rPr>
              <w:t xml:space="preserve">обработки, </w:t>
            </w:r>
            <w:r w:rsidRPr="00E12CD4">
              <w:rPr>
                <w:bCs/>
                <w:spacing w:val="-6"/>
              </w:rPr>
              <w:t>при проведении мероприятий мобилизационной подготовки,</w:t>
            </w:r>
            <w:r w:rsidRPr="00E12CD4">
              <w:rPr>
                <w:bCs/>
                <w:spacing w:val="-5"/>
              </w:rPr>
              <w:t xml:space="preserve"> информации, содержащей сведения, составляющие </w:t>
            </w:r>
            <w:r w:rsidRPr="00E12CD4">
              <w:rPr>
                <w:bCs/>
                <w:spacing w:val="-3"/>
              </w:rPr>
              <w:t>государственную тайну, при использовании электронно-</w:t>
            </w:r>
            <w:r w:rsidRPr="00E12CD4">
              <w:rPr>
                <w:bCs/>
                <w:spacing w:val="-6"/>
              </w:rPr>
              <w:t>вычислительной техники;</w:t>
            </w:r>
          </w:p>
          <w:p w:rsidR="00AB3B18" w:rsidRPr="00E12CD4" w:rsidRDefault="00AB3B18" w:rsidP="00690E44">
            <w:pPr>
              <w:jc w:val="both"/>
              <w:rPr>
                <w:bCs/>
                <w:spacing w:val="-5"/>
              </w:rPr>
            </w:pPr>
            <w:r w:rsidRPr="00E12CD4">
              <w:rPr>
                <w:bCs/>
                <w:spacing w:val="-5"/>
              </w:rPr>
              <w:t>3.Формирование базы данных о состоянии мобилизационной подготовки экономики</w:t>
            </w:r>
            <w:r>
              <w:rPr>
                <w:bCs/>
                <w:spacing w:val="-5"/>
              </w:rPr>
              <w:t xml:space="preserve"> </w:t>
            </w:r>
            <w:r w:rsidRPr="00E12CD4">
              <w:t>ЗАТО городской округ Молодежный</w:t>
            </w:r>
            <w:r w:rsidRPr="00E12CD4">
              <w:rPr>
                <w:bCs/>
                <w:spacing w:val="-3"/>
              </w:rPr>
              <w:t xml:space="preserve">, бронировании граждан, пребывающих в запасе </w:t>
            </w:r>
            <w:r w:rsidRPr="00E12CD4">
              <w:rPr>
                <w:bCs/>
                <w:spacing w:val="-5"/>
              </w:rPr>
              <w:t>и работающих в организациях, расположенных на территории муниципального образования;</w:t>
            </w:r>
          </w:p>
          <w:p w:rsidR="00AB3B18" w:rsidRPr="006B3E51" w:rsidRDefault="00AB3B18" w:rsidP="00690E44">
            <w:pPr>
              <w:pStyle w:val="ConsPlusCell"/>
              <w:rPr>
                <w:sz w:val="22"/>
                <w:szCs w:val="22"/>
              </w:rPr>
            </w:pPr>
            <w:r w:rsidRPr="00E12CD4">
              <w:t>4</w:t>
            </w:r>
            <w:r>
              <w:t>.</w:t>
            </w:r>
            <w:r w:rsidRPr="00E12CD4">
              <w:t xml:space="preserve"> Поддержание органов местного самоуправления и подведомственных организаций  ЗАТО городской округ Молодежный в готовности к функционированию в условиях военного времени.</w:t>
            </w:r>
          </w:p>
        </w:tc>
      </w:tr>
      <w:tr w:rsidR="00AB3B18" w:rsidRPr="006B3E51" w:rsidTr="008158D9"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2015 - 2019 годы</w:t>
            </w:r>
          </w:p>
        </w:tc>
      </w:tr>
      <w:tr w:rsidR="00AB3B18" w:rsidRPr="006B3E51" w:rsidTr="00690E44">
        <w:tc>
          <w:tcPr>
            <w:tcW w:w="609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3B18" w:rsidRPr="00690E44" w:rsidRDefault="00AB3B18" w:rsidP="008158D9">
            <w:pPr>
              <w:pStyle w:val="ConsPlusCell"/>
              <w:rPr>
                <w:sz w:val="20"/>
                <w:szCs w:val="20"/>
              </w:rPr>
            </w:pPr>
            <w:r w:rsidRPr="00690E44">
              <w:rPr>
                <w:sz w:val="20"/>
                <w:szCs w:val="20"/>
              </w:rPr>
              <w:t xml:space="preserve">Источники  финансирования   подпрограммы по   </w:t>
            </w:r>
            <w:r w:rsidRPr="00690E44">
              <w:rPr>
                <w:sz w:val="20"/>
                <w:szCs w:val="20"/>
              </w:rPr>
              <w:br/>
              <w:t xml:space="preserve">годам реализации и главным распорядителям    бюджетных средств, в том числе по  годам:   </w:t>
            </w: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Наименование </w:t>
            </w:r>
            <w:r w:rsidRPr="006B3E51">
              <w:rPr>
                <w:sz w:val="22"/>
                <w:szCs w:val="22"/>
              </w:rPr>
              <w:br/>
              <w:t xml:space="preserve">подпрограммы </w:t>
            </w:r>
          </w:p>
        </w:tc>
        <w:tc>
          <w:tcPr>
            <w:tcW w:w="76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Главный      </w:t>
            </w:r>
            <w:r w:rsidRPr="006B3E51">
              <w:rPr>
                <w:sz w:val="22"/>
                <w:szCs w:val="22"/>
              </w:rPr>
              <w:br/>
              <w:t>распорядитель</w:t>
            </w:r>
            <w:r w:rsidRPr="006B3E51">
              <w:rPr>
                <w:sz w:val="22"/>
                <w:szCs w:val="22"/>
              </w:rPr>
              <w:br/>
              <w:t xml:space="preserve">бюджетных    </w:t>
            </w:r>
            <w:r w:rsidRPr="006B3E51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66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Источник      </w:t>
            </w:r>
            <w:r w:rsidRPr="006B3E51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2405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AB3B18" w:rsidRPr="006B3E51" w:rsidTr="008158D9"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rPr>
                <w:rFonts w:cs="Times New Roman"/>
              </w:rPr>
            </w:pPr>
          </w:p>
        </w:tc>
        <w:tc>
          <w:tcPr>
            <w:tcW w:w="769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rPr>
                <w:rFonts w:cs="Times New Roman"/>
              </w:rPr>
            </w:pPr>
          </w:p>
        </w:tc>
        <w:tc>
          <w:tcPr>
            <w:tcW w:w="66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rPr>
                <w:rFonts w:cs="Times New Roman"/>
              </w:rPr>
            </w:pP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ind w:right="-78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2015 год     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ind w:left="-72" w:right="-76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2016 год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ind w:left="-74" w:right="-74" w:firstLine="74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2017 год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2018 год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2019 год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Итого</w:t>
            </w:r>
          </w:p>
        </w:tc>
      </w:tr>
      <w:tr w:rsidR="00AB3B18" w:rsidRPr="006B3E51" w:rsidTr="008158D9"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rPr>
                <w:rFonts w:cs="Times New Roman"/>
              </w:rPr>
            </w:pPr>
          </w:p>
        </w:tc>
        <w:tc>
          <w:tcPr>
            <w:tcW w:w="5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0D6D67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bCs/>
                <w:sz w:val="22"/>
                <w:szCs w:val="22"/>
              </w:rPr>
              <w:t xml:space="preserve">Обеспечение мероприятий </w:t>
            </w:r>
            <w:r w:rsidRPr="00E12CD4">
              <w:t>по мобилизационной подготовке</w:t>
            </w: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Всего:        </w:t>
            </w:r>
            <w:r w:rsidRPr="006B3E51">
              <w:rPr>
                <w:sz w:val="22"/>
                <w:szCs w:val="22"/>
              </w:rPr>
              <w:br/>
              <w:t xml:space="preserve">в том числе:  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D85F0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D85F04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319,0</w:t>
            </w:r>
          </w:p>
        </w:tc>
      </w:tr>
      <w:tr w:rsidR="00AB3B18" w:rsidRPr="006B3E51" w:rsidTr="008158D9">
        <w:trPr>
          <w:trHeight w:val="465"/>
        </w:trPr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rPr>
                <w:rFonts w:cs="Times New Roman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CE15DB" w:rsidRDefault="00AB3B18" w:rsidP="008158D9">
            <w:pPr>
              <w:rPr>
                <w:sz w:val="20"/>
                <w:szCs w:val="20"/>
              </w:rPr>
            </w:pPr>
            <w:r w:rsidRPr="00CE15DB">
              <w:rPr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jc w:val="center"/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319,0</w:t>
            </w:r>
          </w:p>
        </w:tc>
      </w:tr>
      <w:tr w:rsidR="00AB3B18" w:rsidRPr="006B3E51" w:rsidTr="008158D9">
        <w:trPr>
          <w:trHeight w:val="924"/>
        </w:trPr>
        <w:tc>
          <w:tcPr>
            <w:tcW w:w="609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rPr>
                <w:rFonts w:cs="Times New Roman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690E44" w:rsidRDefault="00AB3B18" w:rsidP="008158D9">
            <w:pPr>
              <w:rPr>
                <w:sz w:val="18"/>
                <w:szCs w:val="18"/>
              </w:rPr>
            </w:pPr>
            <w:r w:rsidRPr="00690E44">
              <w:rPr>
                <w:sz w:val="18"/>
                <w:szCs w:val="18"/>
              </w:rPr>
              <w:t xml:space="preserve">Средства      </w:t>
            </w:r>
            <w:r w:rsidRPr="00690E44">
              <w:rPr>
                <w:sz w:val="18"/>
                <w:szCs w:val="18"/>
              </w:rPr>
              <w:br/>
              <w:t xml:space="preserve">бюджета       </w:t>
            </w:r>
            <w:r w:rsidRPr="00690E44">
              <w:rPr>
                <w:sz w:val="18"/>
                <w:szCs w:val="18"/>
              </w:rPr>
              <w:br/>
              <w:t xml:space="preserve">Московской    </w:t>
            </w:r>
            <w:r w:rsidRPr="00690E44">
              <w:rPr>
                <w:sz w:val="18"/>
                <w:szCs w:val="18"/>
              </w:rPr>
              <w:br/>
              <w:t xml:space="preserve">области      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jc w:val="center"/>
            </w:pPr>
          </w:p>
        </w:tc>
        <w:tc>
          <w:tcPr>
            <w:tcW w:w="4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jc w:val="center"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jc w:val="center"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</w:tr>
      <w:tr w:rsidR="00AB3B18" w:rsidRPr="006B3E51" w:rsidTr="008158D9">
        <w:trPr>
          <w:trHeight w:val="460"/>
        </w:trPr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B3E51" w:rsidRDefault="00AB3B18" w:rsidP="008158D9">
            <w:pPr>
              <w:rPr>
                <w:rFonts w:cs="Times New Roman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3B18" w:rsidRPr="006B3E51" w:rsidRDefault="00AB3B18" w:rsidP="008158D9">
            <w:pPr>
              <w:rPr>
                <w:rFonts w:cs="Times New Roman"/>
              </w:rPr>
            </w:pPr>
          </w:p>
        </w:tc>
        <w:tc>
          <w:tcPr>
            <w:tcW w:w="769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3B18" w:rsidRPr="00690E44" w:rsidRDefault="00AB3B18" w:rsidP="008158D9">
            <w:pPr>
              <w:pStyle w:val="ConsPlusCell"/>
              <w:rPr>
                <w:sz w:val="18"/>
                <w:szCs w:val="18"/>
              </w:rPr>
            </w:pPr>
            <w:r w:rsidRPr="00690E44">
              <w:rPr>
                <w:sz w:val="18"/>
                <w:szCs w:val="18"/>
              </w:rPr>
              <w:t xml:space="preserve">Внебюджетные  источники    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/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</w:p>
        </w:tc>
      </w:tr>
      <w:tr w:rsidR="00AB3B18" w:rsidRPr="006B3E51" w:rsidTr="008158D9">
        <w:tc>
          <w:tcPr>
            <w:tcW w:w="1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Планируемые результаты          </w:t>
            </w:r>
            <w:r w:rsidRPr="006B3E51">
              <w:rPr>
                <w:sz w:val="22"/>
                <w:szCs w:val="22"/>
              </w:rPr>
              <w:br/>
              <w:t xml:space="preserve">реализации по подпрограммы         </w:t>
            </w:r>
          </w:p>
        </w:tc>
        <w:tc>
          <w:tcPr>
            <w:tcW w:w="38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B3E51" w:rsidRDefault="00AB3B18" w:rsidP="008158D9">
            <w:pPr>
              <w:pStyle w:val="ConsPlusCell"/>
              <w:rPr>
                <w:sz w:val="22"/>
                <w:szCs w:val="22"/>
              </w:rPr>
            </w:pPr>
            <w:r w:rsidRPr="00E12CD4">
              <w:t>Поддержание в постоянной готовности органов администрации</w:t>
            </w:r>
            <w:r>
              <w:t xml:space="preserve"> ЗАТО городской округ Молодежный</w:t>
            </w:r>
            <w:r w:rsidRPr="00E12CD4">
              <w:t xml:space="preserve">, муниципальных предприятий и учреждений </w:t>
            </w:r>
            <w:r>
              <w:t xml:space="preserve">ЗАТО городской округ Молодежный </w:t>
            </w:r>
            <w:r w:rsidRPr="00E12CD4">
              <w:t xml:space="preserve">к выполнению задач по мобилизационной подготовке, мобилизации, защите государственной тайны и обеспечению защиты от утечки по техническим каналам информации, составляющей государственную тайну, при ее обработке на объектах информатизации администрации </w:t>
            </w:r>
            <w:r>
              <w:t>ЗАТО городской округ Молодежный.</w:t>
            </w:r>
          </w:p>
        </w:tc>
      </w:tr>
    </w:tbl>
    <w:p w:rsidR="00AB3B18" w:rsidRDefault="00AB3B18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AB3B18" w:rsidRDefault="00AB3B18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AB3B18" w:rsidRDefault="00AB3B18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AB3B18" w:rsidRDefault="00AB3B18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AB3B18" w:rsidRPr="00CE15DB" w:rsidRDefault="00AB3B18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AB3B18" w:rsidRPr="00E12CD4" w:rsidRDefault="00AB3B18" w:rsidP="00CE15DB">
      <w:pPr>
        <w:widowControl w:val="0"/>
        <w:autoSpaceDE w:val="0"/>
        <w:autoSpaceDN w:val="0"/>
        <w:adjustRightInd w:val="0"/>
        <w:ind w:left="-709"/>
        <w:jc w:val="center"/>
      </w:pPr>
    </w:p>
    <w:p w:rsidR="00AB3B18" w:rsidRPr="00E12CD4" w:rsidRDefault="00AB3B18" w:rsidP="004259EC">
      <w:pPr>
        <w:widowControl w:val="0"/>
        <w:autoSpaceDE w:val="0"/>
        <w:autoSpaceDN w:val="0"/>
        <w:adjustRightInd w:val="0"/>
        <w:jc w:val="both"/>
      </w:pPr>
    </w:p>
    <w:p w:rsidR="00AB3B18" w:rsidRPr="00E12CD4" w:rsidRDefault="00AB3B18" w:rsidP="004259EC">
      <w:pPr>
        <w:widowControl w:val="0"/>
        <w:autoSpaceDE w:val="0"/>
        <w:autoSpaceDN w:val="0"/>
        <w:adjustRightInd w:val="0"/>
        <w:jc w:val="both"/>
      </w:pPr>
      <w:bookmarkStart w:id="1" w:name="Par1230"/>
      <w:bookmarkEnd w:id="1"/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  <w:bookmarkStart w:id="2" w:name="Par1268"/>
      <w:bookmarkEnd w:id="2"/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AB3B18" w:rsidRDefault="00AB3B18" w:rsidP="004259EC">
      <w:pPr>
        <w:pStyle w:val="NoSpacing"/>
        <w:jc w:val="right"/>
        <w:rPr>
          <w:sz w:val="22"/>
          <w:szCs w:val="22"/>
        </w:rPr>
        <w:sectPr w:rsidR="00AB3B18" w:rsidSect="006570D1">
          <w:pgSz w:w="11905" w:h="16838"/>
          <w:pgMar w:top="1134" w:right="851" w:bottom="1134" w:left="1418" w:header="720" w:footer="720" w:gutter="0"/>
          <w:cols w:space="720"/>
          <w:noEndnote/>
          <w:docGrid w:linePitch="326"/>
        </w:sectPr>
      </w:pPr>
    </w:p>
    <w:p w:rsidR="00AB3B18" w:rsidRPr="00E12CD4" w:rsidRDefault="00AB3B18" w:rsidP="004259EC">
      <w:pPr>
        <w:widowControl w:val="0"/>
        <w:autoSpaceDE w:val="0"/>
        <w:autoSpaceDN w:val="0"/>
        <w:adjustRightInd w:val="0"/>
        <w:jc w:val="both"/>
      </w:pPr>
    </w:p>
    <w:p w:rsidR="00AB3B18" w:rsidRPr="00207ACC" w:rsidRDefault="00AB3B18" w:rsidP="00CE15D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3" w:name="Par1422"/>
      <w:bookmarkEnd w:id="3"/>
      <w:r w:rsidRPr="00DE513B">
        <w:rPr>
          <w:b/>
          <w:sz w:val="28"/>
          <w:szCs w:val="28"/>
        </w:rPr>
        <w:t>Планируемые результаты реализации</w:t>
      </w:r>
    </w:p>
    <w:p w:rsidR="00AB3B18" w:rsidRPr="00DE513B" w:rsidRDefault="00AB3B18" w:rsidP="00DE513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DE513B">
        <w:rPr>
          <w:b/>
          <w:sz w:val="28"/>
          <w:szCs w:val="28"/>
        </w:rPr>
        <w:t xml:space="preserve">муниципальной программы </w:t>
      </w:r>
      <w:r w:rsidRPr="00DE513B">
        <w:rPr>
          <w:rFonts w:cs="Times New Roman"/>
          <w:b/>
          <w:sz w:val="28"/>
          <w:szCs w:val="28"/>
        </w:rPr>
        <w:t>«Обеспечение безопасности жизнедеятельности населения ЗАТО городского округа Молодежный на 2015-2019 годы»</w:t>
      </w:r>
    </w:p>
    <w:p w:rsidR="00AB3B18" w:rsidRDefault="00AB3B18" w:rsidP="00760A2C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AB3B18" w:rsidRPr="00E93121" w:rsidRDefault="00AB3B18" w:rsidP="00760A2C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tbl>
      <w:tblPr>
        <w:tblpPr w:leftFromText="180" w:rightFromText="180" w:vertAnchor="text" w:tblpY="1"/>
        <w:tblOverlap w:val="never"/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0"/>
        <w:gridCol w:w="2483"/>
        <w:gridCol w:w="1276"/>
        <w:gridCol w:w="992"/>
        <w:gridCol w:w="3119"/>
        <w:gridCol w:w="992"/>
        <w:gridCol w:w="1559"/>
        <w:gridCol w:w="851"/>
        <w:gridCol w:w="850"/>
        <w:gridCol w:w="851"/>
        <w:gridCol w:w="850"/>
        <w:gridCol w:w="852"/>
      </w:tblGrid>
      <w:tr w:rsidR="00AB3B18" w:rsidRPr="00E93121" w:rsidTr="00402C9E">
        <w:trPr>
          <w:tblHeader/>
        </w:trPr>
        <w:tc>
          <w:tcPr>
            <w:tcW w:w="460" w:type="dxa"/>
            <w:vMerge w:val="restart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№ п/п</w:t>
            </w:r>
          </w:p>
        </w:tc>
        <w:tc>
          <w:tcPr>
            <w:tcW w:w="2483" w:type="dxa"/>
            <w:vMerge w:val="restart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Задачи,        </w:t>
            </w:r>
            <w:r w:rsidRPr="00E93121">
              <w:rPr>
                <w:sz w:val="18"/>
                <w:szCs w:val="18"/>
              </w:rPr>
              <w:br/>
              <w:t>направленные на достижение цели</w:t>
            </w:r>
          </w:p>
        </w:tc>
        <w:tc>
          <w:tcPr>
            <w:tcW w:w="2268" w:type="dxa"/>
            <w:gridSpan w:val="2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Планируемый объем         </w:t>
            </w:r>
            <w:r w:rsidRPr="00E93121">
              <w:rPr>
                <w:sz w:val="18"/>
                <w:szCs w:val="18"/>
              </w:rPr>
              <w:br/>
              <w:t>финансирования на решение данной задачи (тыс. руб.)</w:t>
            </w:r>
          </w:p>
        </w:tc>
        <w:tc>
          <w:tcPr>
            <w:tcW w:w="3119" w:type="dxa"/>
            <w:vMerge w:val="restart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68" w:right="-89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Показатели,        </w:t>
            </w:r>
            <w:r w:rsidRPr="00E93121">
              <w:rPr>
                <w:sz w:val="18"/>
                <w:szCs w:val="18"/>
              </w:rPr>
              <w:br/>
              <w:t>характеризующие достижение цели</w:t>
            </w:r>
          </w:p>
        </w:tc>
        <w:tc>
          <w:tcPr>
            <w:tcW w:w="992" w:type="dxa"/>
            <w:vMerge w:val="restart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Единица       </w:t>
            </w:r>
            <w:r w:rsidRPr="00E93121">
              <w:rPr>
                <w:sz w:val="18"/>
                <w:szCs w:val="18"/>
              </w:rPr>
              <w:br/>
              <w:t>измерения</w:t>
            </w:r>
          </w:p>
        </w:tc>
        <w:tc>
          <w:tcPr>
            <w:tcW w:w="1559" w:type="dxa"/>
            <w:vMerge w:val="restart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43" w:right="-115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Базовое значение показателя          (на начало реализации подпрограммы)</w:t>
            </w:r>
          </w:p>
        </w:tc>
        <w:tc>
          <w:tcPr>
            <w:tcW w:w="4254" w:type="dxa"/>
            <w:gridSpan w:val="5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Планируемое значение показателя по годам реализации</w:t>
            </w:r>
          </w:p>
        </w:tc>
      </w:tr>
      <w:tr w:rsidR="00AB3B18" w:rsidRPr="00E93121" w:rsidTr="00402C9E">
        <w:trPr>
          <w:trHeight w:val="571"/>
          <w:tblHeader/>
        </w:trPr>
        <w:tc>
          <w:tcPr>
            <w:tcW w:w="460" w:type="dxa"/>
            <w:vMerge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83" w:type="dxa"/>
            <w:vMerge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Бюджет       </w:t>
            </w:r>
            <w:r w:rsidRPr="00E93121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муниципаль-ного образования</w:t>
            </w:r>
          </w:p>
        </w:tc>
        <w:tc>
          <w:tcPr>
            <w:tcW w:w="992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Другие      </w:t>
            </w:r>
            <w:r w:rsidRPr="00E93121">
              <w:rPr>
                <w:sz w:val="18"/>
                <w:szCs w:val="18"/>
              </w:rPr>
              <w:br/>
              <w:t>источники</w:t>
            </w:r>
          </w:p>
        </w:tc>
        <w:tc>
          <w:tcPr>
            <w:tcW w:w="3119" w:type="dxa"/>
            <w:vMerge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</w:t>
            </w:r>
            <w:r w:rsidRPr="00E93121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85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  <w:r w:rsidRPr="00E93121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851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</w:t>
            </w:r>
            <w:r w:rsidRPr="00E93121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85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2018</w:t>
            </w:r>
            <w:r w:rsidRPr="00E93121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852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</w:t>
            </w:r>
            <w:r w:rsidRPr="00E93121">
              <w:rPr>
                <w:sz w:val="18"/>
                <w:szCs w:val="18"/>
              </w:rPr>
              <w:t xml:space="preserve"> год</w:t>
            </w:r>
          </w:p>
        </w:tc>
      </w:tr>
      <w:tr w:rsidR="00AB3B18" w:rsidRPr="00E93121" w:rsidTr="00402C9E">
        <w:trPr>
          <w:trHeight w:val="216"/>
          <w:tblHeader/>
        </w:trPr>
        <w:tc>
          <w:tcPr>
            <w:tcW w:w="46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1</w:t>
            </w:r>
          </w:p>
        </w:tc>
        <w:tc>
          <w:tcPr>
            <w:tcW w:w="2483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4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11</w:t>
            </w:r>
          </w:p>
        </w:tc>
        <w:tc>
          <w:tcPr>
            <w:tcW w:w="852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12</w:t>
            </w:r>
          </w:p>
        </w:tc>
      </w:tr>
      <w:tr w:rsidR="00AB3B18" w:rsidRPr="00E93121" w:rsidTr="00760A2C">
        <w:tc>
          <w:tcPr>
            <w:tcW w:w="15135" w:type="dxa"/>
            <w:gridSpan w:val="12"/>
          </w:tcPr>
          <w:p w:rsidR="00AB3B18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AB3B18" w:rsidRPr="00760A2C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0A2C">
              <w:rPr>
                <w:b/>
                <w:sz w:val="22"/>
                <w:szCs w:val="22"/>
              </w:rPr>
              <w:t xml:space="preserve">1. Планируемые результаты реализации  </w:t>
            </w:r>
            <w:r>
              <w:rPr>
                <w:b/>
                <w:sz w:val="22"/>
                <w:szCs w:val="22"/>
              </w:rPr>
              <w:t xml:space="preserve">муниципальной </w:t>
            </w:r>
            <w:r w:rsidRPr="00760A2C">
              <w:rPr>
                <w:b/>
                <w:sz w:val="22"/>
                <w:szCs w:val="22"/>
              </w:rPr>
              <w:t>подпрограммы  «Снижение рисков и смягчение последствий чрезвычайных ситуаций природного и техногенного характера »</w:t>
            </w:r>
          </w:p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</w:tr>
      <w:tr w:rsidR="00AB3B18" w:rsidRPr="00E93121" w:rsidTr="00402C9E">
        <w:trPr>
          <w:trHeight w:val="1981"/>
        </w:trPr>
        <w:tc>
          <w:tcPr>
            <w:tcW w:w="46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E93121">
              <w:rPr>
                <w:sz w:val="18"/>
                <w:szCs w:val="18"/>
              </w:rPr>
              <w:t>.1</w:t>
            </w:r>
          </w:p>
        </w:tc>
        <w:tc>
          <w:tcPr>
            <w:tcW w:w="2483" w:type="dxa"/>
          </w:tcPr>
          <w:p w:rsidR="00AB3B18" w:rsidRPr="00F62658" w:rsidRDefault="00AB3B18" w:rsidP="00760A2C">
            <w:pPr>
              <w:tabs>
                <w:tab w:val="left" w:pos="0"/>
              </w:tabs>
              <w:rPr>
                <w:sz w:val="18"/>
                <w:szCs w:val="18"/>
              </w:rPr>
            </w:pPr>
            <w:r w:rsidRPr="00F62658">
              <w:rPr>
                <w:sz w:val="18"/>
                <w:szCs w:val="18"/>
              </w:rPr>
              <w:t>Увеличение степени готовности личного состава формирований к реагированию и организации проведения аварийно – спасательных и других неотложных работ к нормативной степени готовности.</w:t>
            </w:r>
          </w:p>
        </w:tc>
        <w:tc>
          <w:tcPr>
            <w:tcW w:w="1276" w:type="dxa"/>
            <w:vAlign w:val="center"/>
          </w:tcPr>
          <w:p w:rsidR="00AB3B18" w:rsidRPr="00E93121" w:rsidRDefault="00AB3B18" w:rsidP="000F7A5B">
            <w:pPr>
              <w:tabs>
                <w:tab w:val="left" w:pos="142"/>
              </w:tabs>
              <w:ind w:left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 500,00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8C3DB0">
            <w:pPr>
              <w:tabs>
                <w:tab w:val="left" w:pos="-11"/>
              </w:tabs>
              <w:ind w:lef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tabs>
                <w:tab w:val="left" w:pos="43"/>
              </w:tabs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Увеличение отношения степени готовности личного состава формирований к реагированию и организации проведения аварийно-спасательных и других неотложных работ  к нормативной степени готовности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AB3B18" w:rsidRPr="00E93121" w:rsidRDefault="00AB3B1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E93121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852" w:type="dxa"/>
            <w:vAlign w:val="center"/>
          </w:tcPr>
          <w:p w:rsidR="00AB3B18" w:rsidRPr="00E93121" w:rsidRDefault="00AB3B18" w:rsidP="00760A2C">
            <w:pPr>
              <w:tabs>
                <w:tab w:val="left" w:pos="142"/>
              </w:tabs>
              <w:ind w:left="1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</w:tr>
      <w:tr w:rsidR="00AB3B18" w:rsidRPr="00E93121" w:rsidTr="00402C9E">
        <w:tc>
          <w:tcPr>
            <w:tcW w:w="460" w:type="dxa"/>
          </w:tcPr>
          <w:p w:rsidR="00AB3B18" w:rsidRPr="00E93121" w:rsidRDefault="00AB3B18" w:rsidP="00760A2C">
            <w:pPr>
              <w:pStyle w:val="NoSpacing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2483" w:type="dxa"/>
          </w:tcPr>
          <w:p w:rsidR="00AB3B18" w:rsidRPr="000366E6" w:rsidRDefault="00AB3B18" w:rsidP="00760A2C">
            <w:pPr>
              <w:pStyle w:val="ConsPlusCell"/>
              <w:rPr>
                <w:sz w:val="18"/>
                <w:szCs w:val="18"/>
              </w:rPr>
            </w:pPr>
            <w:r w:rsidRPr="000366E6">
              <w:rPr>
                <w:sz w:val="18"/>
                <w:szCs w:val="18"/>
              </w:rPr>
              <w:t xml:space="preserve">Накопление резервного фонда финансовых, материальных ресурсов </w:t>
            </w:r>
            <w:r>
              <w:rPr>
                <w:sz w:val="18"/>
                <w:szCs w:val="18"/>
              </w:rPr>
              <w:t>ЗАТО городского округа Молодежный</w:t>
            </w:r>
            <w:r w:rsidRPr="000366E6">
              <w:rPr>
                <w:sz w:val="18"/>
                <w:szCs w:val="18"/>
              </w:rPr>
              <w:t xml:space="preserve"> для ликвидации чрезвычайных ситуаций межмуниципального и регионального характера.</w:t>
            </w:r>
          </w:p>
        </w:tc>
        <w:tc>
          <w:tcPr>
            <w:tcW w:w="1276" w:type="dxa"/>
            <w:vAlign w:val="center"/>
          </w:tcPr>
          <w:p w:rsidR="00AB3B18" w:rsidRPr="00E93121" w:rsidRDefault="00AB3B18" w:rsidP="008C3DB0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250,0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8C3DB0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pStyle w:val="NoSpacing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 xml:space="preserve">Соотношение фактического и нормативного объема накопления резервного фонда материальных ресурсов Московской области для ликвидации чрезвычайных ситуаций межмуниципального и регионального характера на территории </w:t>
            </w:r>
            <w:r>
              <w:rPr>
                <w:sz w:val="18"/>
                <w:szCs w:val="18"/>
              </w:rPr>
              <w:t>муниципального образования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8C3DB0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559" w:type="dxa"/>
            <w:vAlign w:val="center"/>
          </w:tcPr>
          <w:p w:rsidR="00AB3B18" w:rsidRPr="00E93121" w:rsidRDefault="00AB3B18" w:rsidP="008C3DB0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</w:t>
            </w:r>
            <w:r w:rsidRPr="00E93121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8C3DB0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>6</w:t>
            </w:r>
            <w:r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8C3DB0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8C3DB0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8C3DB0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</w:t>
            </w:r>
            <w:r w:rsidRPr="00E93121">
              <w:rPr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2" w:type="dxa"/>
            <w:vAlign w:val="center"/>
          </w:tcPr>
          <w:p w:rsidR="00AB3B18" w:rsidRPr="00E93121" w:rsidRDefault="00AB3B18" w:rsidP="008C3DB0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</w:t>
            </w:r>
          </w:p>
        </w:tc>
      </w:tr>
      <w:tr w:rsidR="00AB3B18" w:rsidRPr="00E93121" w:rsidTr="00760A2C">
        <w:trPr>
          <w:trHeight w:val="265"/>
        </w:trPr>
        <w:tc>
          <w:tcPr>
            <w:tcW w:w="15135" w:type="dxa"/>
            <w:gridSpan w:val="12"/>
          </w:tcPr>
          <w:p w:rsidR="00AB3B18" w:rsidRDefault="00AB3B18" w:rsidP="00B5587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AB3B18" w:rsidRPr="00760A2C" w:rsidRDefault="00AB3B18" w:rsidP="00B5587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0A2C">
              <w:rPr>
                <w:b/>
                <w:sz w:val="22"/>
                <w:szCs w:val="22"/>
              </w:rPr>
              <w:t xml:space="preserve">2. Планируемые результаты реализации </w:t>
            </w:r>
            <w:r>
              <w:rPr>
                <w:b/>
                <w:sz w:val="22"/>
                <w:szCs w:val="22"/>
              </w:rPr>
              <w:t xml:space="preserve">муниципальной </w:t>
            </w:r>
            <w:r w:rsidRPr="00760A2C">
              <w:rPr>
                <w:b/>
                <w:sz w:val="22"/>
                <w:szCs w:val="22"/>
              </w:rPr>
              <w:t>подпрограммы «Развитие и совершенствование систем оповещения и информирования населения»</w:t>
            </w:r>
          </w:p>
        </w:tc>
      </w:tr>
      <w:tr w:rsidR="00AB3B18" w:rsidRPr="00E93121" w:rsidTr="00402C9E">
        <w:trPr>
          <w:trHeight w:val="265"/>
        </w:trPr>
        <w:tc>
          <w:tcPr>
            <w:tcW w:w="46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E93121">
              <w:rPr>
                <w:sz w:val="18"/>
                <w:szCs w:val="18"/>
              </w:rPr>
              <w:t>.1</w:t>
            </w:r>
          </w:p>
        </w:tc>
        <w:tc>
          <w:tcPr>
            <w:tcW w:w="2483" w:type="dxa"/>
          </w:tcPr>
          <w:p w:rsidR="00AB3B18" w:rsidRPr="00F62658" w:rsidRDefault="00AB3B18" w:rsidP="00760A2C">
            <w:pPr>
              <w:pStyle w:val="ConsPlusCell"/>
              <w:rPr>
                <w:sz w:val="18"/>
                <w:szCs w:val="18"/>
              </w:rPr>
            </w:pPr>
            <w:r w:rsidRPr="00F62658">
              <w:rPr>
                <w:sz w:val="18"/>
                <w:szCs w:val="18"/>
              </w:rPr>
              <w:t>Своевременное оповещение населения</w:t>
            </w:r>
            <w:r>
              <w:rPr>
                <w:sz w:val="18"/>
                <w:szCs w:val="18"/>
              </w:rPr>
              <w:t xml:space="preserve"> ЗАТО городского округа Молодежный</w:t>
            </w:r>
            <w:r w:rsidRPr="00F62658">
              <w:rPr>
                <w:sz w:val="18"/>
                <w:szCs w:val="18"/>
              </w:rPr>
              <w:t xml:space="preserve"> о возможной чрезвычайной ситуации, доведение сигналов гражданской обороны  по средствам централизованного оповещения и информирования.</w:t>
            </w:r>
          </w:p>
        </w:tc>
        <w:tc>
          <w:tcPr>
            <w:tcW w:w="1276" w:type="dxa"/>
            <w:vAlign w:val="center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Развитие и совершенствование системы оповещения, охват населения централизованным оповещением и информированием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AB3B18" w:rsidRPr="00E93121" w:rsidTr="00402C9E">
        <w:trPr>
          <w:trHeight w:val="265"/>
        </w:trPr>
        <w:tc>
          <w:tcPr>
            <w:tcW w:w="46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</w:tc>
        <w:tc>
          <w:tcPr>
            <w:tcW w:w="2483" w:type="dxa"/>
          </w:tcPr>
          <w:p w:rsidR="00AB3B18" w:rsidRPr="00F62658" w:rsidRDefault="00AB3B18" w:rsidP="00760A2C">
            <w:pPr>
              <w:pStyle w:val="ConsPlusCell"/>
              <w:tabs>
                <w:tab w:val="center" w:pos="4677"/>
                <w:tab w:val="right" w:pos="9355"/>
              </w:tabs>
              <w:rPr>
                <w:sz w:val="18"/>
                <w:szCs w:val="18"/>
              </w:rPr>
            </w:pPr>
            <w:r w:rsidRPr="00F62658">
              <w:rPr>
                <w:sz w:val="18"/>
                <w:szCs w:val="18"/>
              </w:rPr>
              <w:t>Оснащение дежурно-диспетчерских служб, экстренного реагирования города не</w:t>
            </w:r>
            <w:r>
              <w:rPr>
                <w:sz w:val="18"/>
                <w:szCs w:val="18"/>
              </w:rPr>
              <w:t>обходимой аппаратурой  «системы</w:t>
            </w:r>
            <w:r w:rsidRPr="00F62658">
              <w:rPr>
                <w:sz w:val="18"/>
                <w:szCs w:val="18"/>
              </w:rPr>
              <w:t>112»</w:t>
            </w:r>
          </w:p>
        </w:tc>
        <w:tc>
          <w:tcPr>
            <w:tcW w:w="1276" w:type="dxa"/>
            <w:vAlign w:val="center"/>
          </w:tcPr>
          <w:p w:rsidR="00AB3B18" w:rsidRPr="00CC373E" w:rsidRDefault="00AB3B18" w:rsidP="008C3DB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C373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Align w:val="center"/>
          </w:tcPr>
          <w:p w:rsidR="00AB3B18" w:rsidRPr="00CC373E" w:rsidRDefault="00AB3B18" w:rsidP="008C3DB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C373E">
              <w:rPr>
                <w:sz w:val="20"/>
                <w:szCs w:val="20"/>
              </w:rPr>
              <w:t>0,00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93121">
              <w:rPr>
                <w:sz w:val="18"/>
                <w:szCs w:val="18"/>
              </w:rPr>
              <w:t>Сокращение среднего времени совместного реагирования нескольких экстренных оперативных служб на обращения населения по единому номеру «112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AB3B18" w:rsidRPr="00E93121" w:rsidTr="00760A2C">
        <w:trPr>
          <w:trHeight w:val="265"/>
        </w:trPr>
        <w:tc>
          <w:tcPr>
            <w:tcW w:w="15135" w:type="dxa"/>
            <w:gridSpan w:val="12"/>
          </w:tcPr>
          <w:p w:rsidR="00AB3B18" w:rsidRDefault="00AB3B18" w:rsidP="00760A2C">
            <w:pPr>
              <w:tabs>
                <w:tab w:val="left" w:pos="142"/>
              </w:tabs>
              <w:ind w:left="142"/>
              <w:jc w:val="center"/>
              <w:rPr>
                <w:b/>
              </w:rPr>
            </w:pPr>
          </w:p>
          <w:p w:rsidR="00AB3B18" w:rsidRDefault="00AB3B18" w:rsidP="00760A2C">
            <w:pPr>
              <w:tabs>
                <w:tab w:val="left" w:pos="142"/>
              </w:tabs>
              <w:ind w:left="142"/>
              <w:jc w:val="center"/>
              <w:rPr>
                <w:b/>
              </w:rPr>
            </w:pPr>
            <w:r w:rsidRPr="00760A2C">
              <w:rPr>
                <w:b/>
                <w:sz w:val="22"/>
                <w:szCs w:val="22"/>
              </w:rPr>
              <w:t xml:space="preserve">3. Планируемые результаты реализации </w:t>
            </w:r>
            <w:r>
              <w:rPr>
                <w:b/>
                <w:sz w:val="22"/>
                <w:szCs w:val="22"/>
              </w:rPr>
              <w:t xml:space="preserve">муниципальной </w:t>
            </w:r>
            <w:r w:rsidRPr="00760A2C">
              <w:rPr>
                <w:b/>
                <w:sz w:val="22"/>
                <w:szCs w:val="22"/>
              </w:rPr>
              <w:t>подпрограммы  «Обеспечение первичных мер пожарной безопасности »</w:t>
            </w:r>
          </w:p>
          <w:p w:rsidR="00AB3B18" w:rsidRPr="00760A2C" w:rsidRDefault="00AB3B18" w:rsidP="00760A2C">
            <w:pPr>
              <w:tabs>
                <w:tab w:val="left" w:pos="142"/>
              </w:tabs>
              <w:ind w:left="142"/>
              <w:jc w:val="center"/>
              <w:rPr>
                <w:b/>
              </w:rPr>
            </w:pPr>
          </w:p>
        </w:tc>
      </w:tr>
      <w:tr w:rsidR="00AB3B18" w:rsidRPr="00E93121" w:rsidTr="00402C9E">
        <w:trPr>
          <w:trHeight w:val="1731"/>
        </w:trPr>
        <w:tc>
          <w:tcPr>
            <w:tcW w:w="46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E93121">
              <w:rPr>
                <w:sz w:val="18"/>
                <w:szCs w:val="18"/>
              </w:rPr>
              <w:t>.1</w:t>
            </w:r>
          </w:p>
        </w:tc>
        <w:tc>
          <w:tcPr>
            <w:tcW w:w="2483" w:type="dxa"/>
          </w:tcPr>
          <w:p w:rsidR="00AB3B18" w:rsidRPr="00F62658" w:rsidRDefault="00AB3B18" w:rsidP="00760A2C">
            <w:pPr>
              <w:pStyle w:val="NoSpacing"/>
              <w:ind w:left="-34" w:right="-122"/>
              <w:rPr>
                <w:sz w:val="18"/>
                <w:szCs w:val="18"/>
              </w:rPr>
            </w:pPr>
            <w:r w:rsidRPr="00F62658">
              <w:rPr>
                <w:sz w:val="18"/>
                <w:szCs w:val="18"/>
              </w:rPr>
              <w:t>Уменьшение количества погибших и травмированных людей на пожарах.</w:t>
            </w:r>
          </w:p>
        </w:tc>
        <w:tc>
          <w:tcPr>
            <w:tcW w:w="1276" w:type="dxa"/>
            <w:vAlign w:val="center"/>
          </w:tcPr>
          <w:p w:rsidR="00AB3B18" w:rsidRPr="00CC373E" w:rsidRDefault="00AB3B18" w:rsidP="008C3DB0">
            <w:pPr>
              <w:pStyle w:val="NoSpacing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0</w:t>
            </w:r>
            <w:r w:rsidRPr="00CC373E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vAlign w:val="center"/>
          </w:tcPr>
          <w:p w:rsidR="00AB3B18" w:rsidRPr="00CC373E" w:rsidRDefault="00AB3B18" w:rsidP="008C3DB0">
            <w:pPr>
              <w:pStyle w:val="NoSpacing"/>
              <w:jc w:val="center"/>
              <w:rPr>
                <w:sz w:val="20"/>
                <w:szCs w:val="20"/>
                <w:lang w:eastAsia="en-US"/>
              </w:rPr>
            </w:pPr>
            <w:r w:rsidRPr="00CC373E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pStyle w:val="NoSpacing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 xml:space="preserve">Снижение доли погибших и травмированных людей на пожарах, произошедших на территории </w:t>
            </w:r>
            <w:r>
              <w:rPr>
                <w:sz w:val="18"/>
                <w:szCs w:val="18"/>
                <w:lang w:eastAsia="en-US"/>
              </w:rPr>
              <w:t>ЗАТО</w:t>
            </w:r>
          </w:p>
          <w:p w:rsidR="00AB3B18" w:rsidRPr="00E93121" w:rsidRDefault="00AB3B18" w:rsidP="00760A2C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городского округа Молодежный</w:t>
            </w:r>
            <w:r w:rsidRPr="00E9312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по сравнению с показателем 2014</w:t>
            </w:r>
            <w:r w:rsidRPr="00E93121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>9</w:t>
            </w:r>
            <w:r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8C3DB0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>9</w:t>
            </w:r>
            <w:r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2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8C3DB0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95</w:t>
            </w:r>
          </w:p>
        </w:tc>
      </w:tr>
      <w:tr w:rsidR="00AB3B18" w:rsidRPr="00E93121" w:rsidTr="00402C9E">
        <w:trPr>
          <w:trHeight w:val="265"/>
        </w:trPr>
        <w:tc>
          <w:tcPr>
            <w:tcW w:w="46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E93121">
              <w:rPr>
                <w:sz w:val="18"/>
                <w:szCs w:val="18"/>
              </w:rPr>
              <w:t>.2</w:t>
            </w:r>
          </w:p>
        </w:tc>
        <w:tc>
          <w:tcPr>
            <w:tcW w:w="2483" w:type="dxa"/>
          </w:tcPr>
          <w:p w:rsidR="00AB3B18" w:rsidRPr="00F62658" w:rsidRDefault="00AB3B18" w:rsidP="00760A2C">
            <w:pPr>
              <w:pStyle w:val="ConsPlusCell"/>
              <w:rPr>
                <w:sz w:val="18"/>
                <w:szCs w:val="18"/>
              </w:rPr>
            </w:pPr>
            <w:r w:rsidRPr="00F62658">
              <w:rPr>
                <w:sz w:val="18"/>
                <w:szCs w:val="18"/>
              </w:rPr>
              <w:t xml:space="preserve">Снижение количества пожаров на территории </w:t>
            </w:r>
            <w:r>
              <w:rPr>
                <w:sz w:val="18"/>
                <w:szCs w:val="18"/>
              </w:rPr>
              <w:t>ЗАТО городского округа Молодежный</w:t>
            </w:r>
            <w:r w:rsidRPr="00F62658">
              <w:rPr>
                <w:sz w:val="18"/>
                <w:szCs w:val="18"/>
              </w:rPr>
              <w:t>.</w:t>
            </w:r>
          </w:p>
          <w:p w:rsidR="00AB3B18" w:rsidRPr="00F62658" w:rsidRDefault="00AB3B18" w:rsidP="00760A2C">
            <w:pPr>
              <w:pStyle w:val="NoSpacing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B3B18" w:rsidRPr="00CC373E" w:rsidRDefault="00AB3B18" w:rsidP="008C3DB0">
            <w:pPr>
              <w:pStyle w:val="NoSpacing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25,0</w:t>
            </w:r>
          </w:p>
        </w:tc>
        <w:tc>
          <w:tcPr>
            <w:tcW w:w="992" w:type="dxa"/>
            <w:vAlign w:val="center"/>
          </w:tcPr>
          <w:p w:rsidR="00AB3B18" w:rsidRPr="00CC373E" w:rsidRDefault="00AB3B18" w:rsidP="008C3DB0">
            <w:pPr>
              <w:pStyle w:val="NoSpacing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pStyle w:val="NoSpacing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eastAsia="en-US"/>
              </w:rPr>
              <w:t xml:space="preserve">Снижение доли пожаров, произошедших на территории Московской области, от общего числа происшествий и ЧС </w:t>
            </w:r>
            <w:r>
              <w:rPr>
                <w:sz w:val="18"/>
                <w:szCs w:val="18"/>
                <w:lang w:eastAsia="en-US"/>
              </w:rPr>
              <w:t>на территории ЗАТО городского округа Молодежный по сравнению с показателем 2014</w:t>
            </w:r>
            <w:r w:rsidRPr="00E93121">
              <w:rPr>
                <w:sz w:val="18"/>
                <w:szCs w:val="18"/>
                <w:lang w:eastAsia="en-US"/>
              </w:rPr>
              <w:t xml:space="preserve"> года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val="en-US"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9</w:t>
            </w:r>
            <w:r w:rsidRPr="00E93121">
              <w:rPr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9</w:t>
            </w:r>
            <w:r w:rsidRPr="00E93121">
              <w:rPr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9</w:t>
            </w:r>
            <w:r>
              <w:rPr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9</w:t>
            </w:r>
            <w:r w:rsidRPr="00E93121">
              <w:rPr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2" w:type="dxa"/>
            <w:vAlign w:val="center"/>
          </w:tcPr>
          <w:p w:rsidR="00AB3B18" w:rsidRPr="00E93121" w:rsidRDefault="00AB3B18" w:rsidP="00224B72">
            <w:pPr>
              <w:pStyle w:val="NoSpacing"/>
              <w:rPr>
                <w:sz w:val="18"/>
                <w:szCs w:val="18"/>
                <w:lang w:eastAsia="en-US"/>
              </w:rPr>
            </w:pPr>
          </w:p>
          <w:p w:rsidR="00AB3B18" w:rsidRPr="00E93121" w:rsidRDefault="00AB3B18" w:rsidP="00224B72">
            <w:pPr>
              <w:pStyle w:val="NoSpacing"/>
              <w:jc w:val="center"/>
              <w:rPr>
                <w:sz w:val="18"/>
                <w:szCs w:val="18"/>
                <w:lang w:eastAsia="en-US"/>
              </w:rPr>
            </w:pPr>
            <w:r w:rsidRPr="00E93121">
              <w:rPr>
                <w:sz w:val="18"/>
                <w:szCs w:val="18"/>
                <w:lang w:val="en-US" w:eastAsia="en-US"/>
              </w:rPr>
              <w:t>9</w:t>
            </w:r>
            <w:r w:rsidRPr="00E93121">
              <w:rPr>
                <w:sz w:val="18"/>
                <w:szCs w:val="18"/>
                <w:lang w:eastAsia="en-US"/>
              </w:rPr>
              <w:t>4</w:t>
            </w:r>
          </w:p>
        </w:tc>
      </w:tr>
      <w:tr w:rsidR="00AB3B18" w:rsidRPr="00E93121" w:rsidTr="00760A2C">
        <w:trPr>
          <w:trHeight w:val="667"/>
        </w:trPr>
        <w:tc>
          <w:tcPr>
            <w:tcW w:w="15135" w:type="dxa"/>
            <w:gridSpan w:val="12"/>
          </w:tcPr>
          <w:p w:rsidR="00AB3B18" w:rsidRPr="00E93121" w:rsidRDefault="00AB3B18" w:rsidP="00760A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AB3B18" w:rsidRPr="00224B72" w:rsidRDefault="00AB3B18" w:rsidP="00760A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4B72">
              <w:rPr>
                <w:b/>
                <w:sz w:val="22"/>
                <w:szCs w:val="22"/>
              </w:rPr>
              <w:t xml:space="preserve">4. Планируемые результаты реализации </w:t>
            </w:r>
            <w:r>
              <w:rPr>
                <w:b/>
                <w:sz w:val="22"/>
                <w:szCs w:val="22"/>
              </w:rPr>
              <w:t xml:space="preserve">муниципальной </w:t>
            </w:r>
            <w:r w:rsidRPr="00224B72">
              <w:rPr>
                <w:b/>
                <w:sz w:val="22"/>
                <w:szCs w:val="22"/>
              </w:rPr>
              <w:t>подпрограммы  «Обеспечение мероприятий гражданской обороны »</w:t>
            </w:r>
          </w:p>
          <w:p w:rsidR="00AB3B18" w:rsidRPr="00E93121" w:rsidRDefault="00AB3B18" w:rsidP="00760A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AB3B18" w:rsidRPr="00E93121" w:rsidTr="00402C9E">
        <w:trPr>
          <w:trHeight w:val="216"/>
          <w:tblHeader/>
        </w:trPr>
        <w:tc>
          <w:tcPr>
            <w:tcW w:w="46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</w:t>
            </w:r>
          </w:p>
        </w:tc>
        <w:tc>
          <w:tcPr>
            <w:tcW w:w="2483" w:type="dxa"/>
          </w:tcPr>
          <w:p w:rsidR="00AB3B18" w:rsidRPr="00F34781" w:rsidRDefault="00AB3B18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4781">
              <w:rPr>
                <w:sz w:val="18"/>
                <w:szCs w:val="18"/>
              </w:rPr>
              <w:t>Создание запасов материально технических, продовольственных и иных средств в целях гражданской обороны.</w:t>
            </w:r>
          </w:p>
        </w:tc>
        <w:tc>
          <w:tcPr>
            <w:tcW w:w="1276" w:type="dxa"/>
            <w:vAlign w:val="center"/>
          </w:tcPr>
          <w:p w:rsidR="00AB3B18" w:rsidRPr="00CC373E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310,0</w:t>
            </w:r>
          </w:p>
        </w:tc>
        <w:tc>
          <w:tcPr>
            <w:tcW w:w="992" w:type="dxa"/>
            <w:vAlign w:val="center"/>
          </w:tcPr>
          <w:p w:rsidR="00AB3B18" w:rsidRPr="00CC373E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C373E">
              <w:rPr>
                <w:sz w:val="20"/>
                <w:szCs w:val="20"/>
              </w:rPr>
              <w:t>0,00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Уровень  обеспеченности имуществом гражданской обороны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85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AB3B18" w:rsidRPr="00E93121" w:rsidTr="00402C9E">
        <w:trPr>
          <w:trHeight w:val="216"/>
          <w:tblHeader/>
        </w:trPr>
        <w:tc>
          <w:tcPr>
            <w:tcW w:w="46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</w:t>
            </w:r>
          </w:p>
        </w:tc>
        <w:tc>
          <w:tcPr>
            <w:tcW w:w="2483" w:type="dxa"/>
          </w:tcPr>
          <w:p w:rsidR="00AB3B18" w:rsidRPr="00F34781" w:rsidRDefault="00AB3B18" w:rsidP="00760A2C">
            <w:pPr>
              <w:pStyle w:val="ConsPlusCell"/>
              <w:rPr>
                <w:sz w:val="18"/>
                <w:szCs w:val="18"/>
              </w:rPr>
            </w:pPr>
            <w:r w:rsidRPr="00F34781">
              <w:rPr>
                <w:sz w:val="18"/>
                <w:szCs w:val="18"/>
              </w:rPr>
              <w:t>Повышение уровня реагирования территориального органа уполномоченного на решение задач гражданской обороны и защиты населения от чрезвычайных ситуаций.</w:t>
            </w:r>
          </w:p>
        </w:tc>
        <w:tc>
          <w:tcPr>
            <w:tcW w:w="1276" w:type="dxa"/>
            <w:vAlign w:val="center"/>
          </w:tcPr>
          <w:p w:rsidR="00AB3B18" w:rsidRPr="00CC373E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Align w:val="center"/>
          </w:tcPr>
          <w:p w:rsidR="00AB3B18" w:rsidRPr="00CC373E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C373E">
              <w:rPr>
                <w:sz w:val="20"/>
                <w:szCs w:val="20"/>
              </w:rPr>
              <w:t>0,00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Уровень готовности территориального органа ГОЧС к реагированию на чрезвычайные ситуации и выполнению мероприятий гражданской обороны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85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</w:tr>
      <w:tr w:rsidR="00AB3B18" w:rsidRPr="00E93121" w:rsidTr="00402C9E">
        <w:trPr>
          <w:trHeight w:val="216"/>
          <w:tblHeader/>
        </w:trPr>
        <w:tc>
          <w:tcPr>
            <w:tcW w:w="46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</w:t>
            </w:r>
          </w:p>
        </w:tc>
        <w:tc>
          <w:tcPr>
            <w:tcW w:w="2483" w:type="dxa"/>
          </w:tcPr>
          <w:p w:rsidR="00AB3B18" w:rsidRPr="002510AC" w:rsidRDefault="00AB3B18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510AC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борудование и о</w:t>
            </w:r>
            <w:r w:rsidRPr="002510AC">
              <w:rPr>
                <w:sz w:val="18"/>
                <w:szCs w:val="18"/>
              </w:rPr>
              <w:t>снащение пунктов выдачи средств индивидуальной защиты неработающему населению</w:t>
            </w:r>
            <w:r>
              <w:rPr>
                <w:sz w:val="18"/>
                <w:szCs w:val="18"/>
              </w:rPr>
              <w:t xml:space="preserve"> имуществом</w:t>
            </w:r>
          </w:p>
        </w:tc>
        <w:tc>
          <w:tcPr>
            <w:tcW w:w="1276" w:type="dxa"/>
            <w:vAlign w:val="center"/>
          </w:tcPr>
          <w:p w:rsidR="00AB3B18" w:rsidRPr="00CC373E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CC373E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пунктов выдачи СИЗ неработающему населению информационными стендами, табличками, указателями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85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AB3B18" w:rsidRPr="00E93121" w:rsidTr="00402C9E">
        <w:trPr>
          <w:trHeight w:val="1719"/>
          <w:tblHeader/>
        </w:trPr>
        <w:tc>
          <w:tcPr>
            <w:tcW w:w="46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</w:t>
            </w:r>
          </w:p>
        </w:tc>
        <w:tc>
          <w:tcPr>
            <w:tcW w:w="2483" w:type="dxa"/>
          </w:tcPr>
          <w:p w:rsidR="00AB3B18" w:rsidRDefault="00AB3B18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4781">
              <w:rPr>
                <w:sz w:val="18"/>
                <w:szCs w:val="18"/>
              </w:rPr>
              <w:t xml:space="preserve">Обучение руководящего состава гражданской обороны </w:t>
            </w:r>
            <w:r>
              <w:rPr>
                <w:sz w:val="18"/>
                <w:szCs w:val="18"/>
              </w:rPr>
              <w:t>ЗАТО городского округа Молодежный</w:t>
            </w:r>
            <w:r w:rsidRPr="00F34781">
              <w:rPr>
                <w:sz w:val="18"/>
                <w:szCs w:val="18"/>
              </w:rPr>
              <w:t xml:space="preserve"> и спасательных служб</w:t>
            </w:r>
          </w:p>
          <w:p w:rsidR="00AB3B18" w:rsidRDefault="00AB3B18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AB3B18" w:rsidRPr="00F34781" w:rsidRDefault="00AB3B18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AB3B18" w:rsidRPr="00CC373E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Pr="00CC373E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Поддержание 100% уровня обучения должностных лиц Администрации в УМЦ ГКУ МО «Звенигород» по вопросам гражданской обороны, предупреждения и ликвидации чрезвычайных ситуаций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85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AB3B18" w:rsidRPr="00E93121" w:rsidTr="00402C9E">
        <w:trPr>
          <w:trHeight w:val="1413"/>
          <w:tblHeader/>
        </w:trPr>
        <w:tc>
          <w:tcPr>
            <w:tcW w:w="460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</w:t>
            </w:r>
          </w:p>
        </w:tc>
        <w:tc>
          <w:tcPr>
            <w:tcW w:w="2483" w:type="dxa"/>
          </w:tcPr>
          <w:p w:rsidR="00AB3B18" w:rsidRPr="00F34781" w:rsidRDefault="00AB3B18" w:rsidP="00CE15D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4781">
              <w:rPr>
                <w:sz w:val="18"/>
                <w:szCs w:val="18"/>
              </w:rPr>
              <w:t>Оборудование учебно – консультационных пунктов для о</w:t>
            </w:r>
            <w:r>
              <w:rPr>
                <w:sz w:val="18"/>
                <w:szCs w:val="18"/>
              </w:rPr>
              <w:t>бучения неработающего населения</w:t>
            </w:r>
          </w:p>
        </w:tc>
        <w:tc>
          <w:tcPr>
            <w:tcW w:w="1276" w:type="dxa"/>
            <w:vAlign w:val="center"/>
          </w:tcPr>
          <w:p w:rsidR="00AB3B18" w:rsidRPr="00CC373E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CC373E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AB3B18" w:rsidRPr="00E93121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Поддержание 100% уровня готовности УКП  по вопросам гражданской обороны, предупреждения и ликвидации чрезвычайных ситуаций</w:t>
            </w:r>
          </w:p>
        </w:tc>
        <w:tc>
          <w:tcPr>
            <w:tcW w:w="99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559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851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850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852" w:type="dxa"/>
            <w:vAlign w:val="center"/>
          </w:tcPr>
          <w:p w:rsidR="00AB3B18" w:rsidRPr="00E93121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</w:tr>
      <w:tr w:rsidR="00AB3B18" w:rsidRPr="00E93121" w:rsidTr="00D55269">
        <w:trPr>
          <w:trHeight w:val="699"/>
          <w:tblHeader/>
        </w:trPr>
        <w:tc>
          <w:tcPr>
            <w:tcW w:w="15135" w:type="dxa"/>
            <w:gridSpan w:val="12"/>
            <w:vAlign w:val="center"/>
          </w:tcPr>
          <w:p w:rsidR="00AB3B18" w:rsidRPr="00D55269" w:rsidRDefault="00AB3B18" w:rsidP="00D55269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224B72">
              <w:rPr>
                <w:b/>
                <w:sz w:val="22"/>
                <w:szCs w:val="22"/>
              </w:rPr>
              <w:t xml:space="preserve">. Планируемые результаты реализации </w:t>
            </w:r>
            <w:r>
              <w:rPr>
                <w:b/>
                <w:sz w:val="22"/>
                <w:szCs w:val="22"/>
              </w:rPr>
              <w:t xml:space="preserve">муниципальной </w:t>
            </w:r>
            <w:r w:rsidRPr="00224B72">
              <w:rPr>
                <w:b/>
                <w:sz w:val="22"/>
                <w:szCs w:val="22"/>
              </w:rPr>
              <w:t xml:space="preserve">подпрограммы  </w:t>
            </w:r>
            <w:r w:rsidRPr="00A87912">
              <w:rPr>
                <w:b/>
              </w:rPr>
              <w:t>"Осуществление мероприятий по мобилизационной подготовке на территории ЗАТО городской округ Молодёжный»</w:t>
            </w:r>
          </w:p>
        </w:tc>
      </w:tr>
      <w:tr w:rsidR="00AB3B18" w:rsidRPr="00E93121" w:rsidTr="00402C9E">
        <w:trPr>
          <w:trHeight w:val="1413"/>
          <w:tblHeader/>
        </w:trPr>
        <w:tc>
          <w:tcPr>
            <w:tcW w:w="460" w:type="dxa"/>
          </w:tcPr>
          <w:p w:rsidR="00AB3B18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</w:t>
            </w:r>
          </w:p>
        </w:tc>
        <w:tc>
          <w:tcPr>
            <w:tcW w:w="2483" w:type="dxa"/>
          </w:tcPr>
          <w:p w:rsidR="00AB3B18" w:rsidRPr="00D55269" w:rsidRDefault="00AB3B18" w:rsidP="00D5526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269">
              <w:rPr>
                <w:sz w:val="18"/>
                <w:szCs w:val="18"/>
              </w:rPr>
              <w:t>Поддержание органов управления администрации ЗАТО городской округ Молодежный в готовности к функционированию в условиях военного времени</w:t>
            </w:r>
          </w:p>
        </w:tc>
        <w:tc>
          <w:tcPr>
            <w:tcW w:w="1276" w:type="dxa"/>
            <w:vAlign w:val="center"/>
          </w:tcPr>
          <w:p w:rsidR="00AB3B18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vAlign w:val="center"/>
          </w:tcPr>
          <w:p w:rsidR="00AB3B18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AB3B18" w:rsidRPr="00D55269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269">
              <w:rPr>
                <w:sz w:val="18"/>
                <w:szCs w:val="18"/>
              </w:rPr>
              <w:t>Готовность органов управления  администрации ЗАТО городской округ Молодежный в готовности к функционированию в условиях военного времени</w:t>
            </w:r>
          </w:p>
        </w:tc>
        <w:tc>
          <w:tcPr>
            <w:tcW w:w="992" w:type="dxa"/>
          </w:tcPr>
          <w:p w:rsidR="00AB3B18" w:rsidRPr="00D55269" w:rsidRDefault="00AB3B18" w:rsidP="00EE01DF">
            <w:pPr>
              <w:ind w:right="-108" w:hanging="108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>"Готовы к выполнению мероприятий" - 1;</w:t>
            </w:r>
          </w:p>
          <w:p w:rsidR="00AB3B18" w:rsidRPr="00D55269" w:rsidRDefault="00AB3B18" w:rsidP="00EE01DF">
            <w:pPr>
              <w:ind w:right="-108" w:hanging="108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 xml:space="preserve"> "Не в полной мере " - 2;</w:t>
            </w:r>
          </w:p>
          <w:p w:rsidR="00AB3B18" w:rsidRPr="00D55269" w:rsidRDefault="00AB3B18" w:rsidP="00EE01D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right="-108" w:hanging="108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 xml:space="preserve"> "Не готовы " - 3</w:t>
            </w:r>
          </w:p>
        </w:tc>
        <w:tc>
          <w:tcPr>
            <w:tcW w:w="1559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2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AB3B18" w:rsidRPr="00E93121" w:rsidTr="00402C9E">
        <w:trPr>
          <w:trHeight w:val="1413"/>
          <w:tblHeader/>
        </w:trPr>
        <w:tc>
          <w:tcPr>
            <w:tcW w:w="460" w:type="dxa"/>
          </w:tcPr>
          <w:p w:rsidR="00AB3B18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</w:t>
            </w:r>
          </w:p>
        </w:tc>
        <w:tc>
          <w:tcPr>
            <w:tcW w:w="2483" w:type="dxa"/>
          </w:tcPr>
          <w:p w:rsidR="00AB3B18" w:rsidRPr="00D55269" w:rsidRDefault="00AB3B18" w:rsidP="00D5526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269">
              <w:rPr>
                <w:sz w:val="18"/>
                <w:szCs w:val="18"/>
              </w:rPr>
              <w:t>Обеспечение разработки и ведения мобилизационного плана экономики ЗАТО городской округ Молодежный</w:t>
            </w:r>
          </w:p>
        </w:tc>
        <w:tc>
          <w:tcPr>
            <w:tcW w:w="1276" w:type="dxa"/>
            <w:vAlign w:val="center"/>
          </w:tcPr>
          <w:p w:rsidR="00AB3B18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290,0</w:t>
            </w:r>
          </w:p>
        </w:tc>
        <w:tc>
          <w:tcPr>
            <w:tcW w:w="992" w:type="dxa"/>
            <w:vAlign w:val="center"/>
          </w:tcPr>
          <w:p w:rsidR="00AB3B18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w="3119" w:type="dxa"/>
          </w:tcPr>
          <w:p w:rsidR="00AB3B18" w:rsidRPr="00D55269" w:rsidRDefault="00AB3B18" w:rsidP="00760A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269">
              <w:rPr>
                <w:sz w:val="18"/>
                <w:szCs w:val="18"/>
              </w:rPr>
              <w:t>Полнота и качество разработки документов мобилизационных планов экономики применительно к условиям 2010 года</w:t>
            </w:r>
          </w:p>
        </w:tc>
        <w:tc>
          <w:tcPr>
            <w:tcW w:w="992" w:type="dxa"/>
          </w:tcPr>
          <w:p w:rsidR="00AB3B18" w:rsidRPr="00D55269" w:rsidRDefault="00AB3B18" w:rsidP="00EE01DF">
            <w:pPr>
              <w:ind w:right="-108" w:hanging="108"/>
              <w:jc w:val="both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 xml:space="preserve">"Разработанные документы " - 1; </w:t>
            </w:r>
          </w:p>
          <w:p w:rsidR="00AB3B18" w:rsidRPr="00D55269" w:rsidRDefault="00AB3B18" w:rsidP="00EE01DF">
            <w:pPr>
              <w:ind w:right="-108" w:hanging="108"/>
              <w:jc w:val="both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>" не в полной мере " - 2;</w:t>
            </w:r>
          </w:p>
          <w:p w:rsidR="00AB3B18" w:rsidRPr="00D55269" w:rsidRDefault="00AB3B18" w:rsidP="00EE01DF">
            <w:pPr>
              <w:ind w:right="-108" w:hanging="108"/>
              <w:jc w:val="both"/>
              <w:rPr>
                <w:sz w:val="16"/>
                <w:szCs w:val="16"/>
              </w:rPr>
            </w:pPr>
            <w:r w:rsidRPr="00D55269">
              <w:rPr>
                <w:sz w:val="16"/>
                <w:szCs w:val="16"/>
              </w:rPr>
              <w:t xml:space="preserve"> "</w:t>
            </w:r>
            <w:r>
              <w:rPr>
                <w:sz w:val="16"/>
                <w:szCs w:val="16"/>
              </w:rPr>
              <w:t>не р</w:t>
            </w:r>
            <w:r w:rsidRPr="00D55269">
              <w:rPr>
                <w:sz w:val="16"/>
                <w:szCs w:val="16"/>
              </w:rPr>
              <w:t>азработанные " - 3</w:t>
            </w:r>
          </w:p>
        </w:tc>
        <w:tc>
          <w:tcPr>
            <w:tcW w:w="1559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2" w:type="dxa"/>
            <w:vAlign w:val="center"/>
          </w:tcPr>
          <w:p w:rsidR="00AB3B18" w:rsidRDefault="00AB3B18" w:rsidP="00224B7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</w:tbl>
    <w:p w:rsidR="00AB3B18" w:rsidRDefault="00AB3B18" w:rsidP="00657373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B3B18" w:rsidRDefault="00AB3B18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AB3B18" w:rsidRDefault="00AB3B18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AB3B18" w:rsidRDefault="00AB3B18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AB3B18" w:rsidRDefault="00AB3B18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AB3B18" w:rsidRDefault="00AB3B18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AB3B18" w:rsidRDefault="00AB3B18" w:rsidP="00657373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0"/>
          <w:szCs w:val="20"/>
        </w:rPr>
      </w:pPr>
    </w:p>
    <w:p w:rsidR="00AB3B18" w:rsidRPr="00821287" w:rsidRDefault="00AB3B18" w:rsidP="00C41347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B55878">
        <w:rPr>
          <w:rFonts w:cs="Times New Roman"/>
          <w:b/>
          <w:sz w:val="28"/>
          <w:szCs w:val="28"/>
        </w:rPr>
        <w:t xml:space="preserve">Перечень мероприятий </w:t>
      </w:r>
      <w:r>
        <w:rPr>
          <w:rFonts w:cs="Times New Roman"/>
          <w:b/>
          <w:sz w:val="28"/>
          <w:szCs w:val="28"/>
        </w:rPr>
        <w:t xml:space="preserve">муниципальных </w:t>
      </w:r>
      <w:r w:rsidRPr="00B55878">
        <w:rPr>
          <w:rFonts w:cs="Times New Roman"/>
          <w:b/>
          <w:sz w:val="28"/>
          <w:szCs w:val="28"/>
        </w:rPr>
        <w:t xml:space="preserve">подпрограмм </w:t>
      </w:r>
      <w:r>
        <w:rPr>
          <w:rFonts w:cs="Times New Roman"/>
          <w:b/>
          <w:sz w:val="28"/>
          <w:szCs w:val="28"/>
        </w:rPr>
        <w:t xml:space="preserve">муниципальной </w:t>
      </w:r>
      <w:r w:rsidRPr="00B55878">
        <w:rPr>
          <w:rFonts w:cs="Times New Roman"/>
          <w:b/>
          <w:sz w:val="28"/>
          <w:szCs w:val="28"/>
        </w:rPr>
        <w:t xml:space="preserve">программы </w:t>
      </w:r>
      <w:r w:rsidRPr="00821287">
        <w:rPr>
          <w:rFonts w:cs="Times New Roman"/>
          <w:b/>
          <w:sz w:val="28"/>
          <w:szCs w:val="28"/>
        </w:rPr>
        <w:t>«Обеспечение безопасности жизнедеятельности населения ЗАТО городского округа Молодежный на 2015-2019 годы»</w:t>
      </w:r>
    </w:p>
    <w:p w:rsidR="00AB3B18" w:rsidRPr="004E1CAA" w:rsidRDefault="00AB3B18" w:rsidP="004E1CAA">
      <w:pPr>
        <w:pStyle w:val="ConsPlusNonformat"/>
        <w:jc w:val="center"/>
        <w:rPr>
          <w:sz w:val="24"/>
          <w:szCs w:val="24"/>
        </w:rPr>
      </w:pPr>
      <w:r w:rsidRPr="006C06BB">
        <w:t xml:space="preserve"> </w:t>
      </w:r>
    </w:p>
    <w:tbl>
      <w:tblPr>
        <w:tblW w:w="15144" w:type="dxa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80"/>
        <w:gridCol w:w="1363"/>
        <w:gridCol w:w="1373"/>
        <w:gridCol w:w="1604"/>
        <w:gridCol w:w="1134"/>
        <w:gridCol w:w="1134"/>
        <w:gridCol w:w="992"/>
        <w:gridCol w:w="992"/>
        <w:gridCol w:w="851"/>
        <w:gridCol w:w="992"/>
        <w:gridCol w:w="851"/>
        <w:gridCol w:w="834"/>
        <w:gridCol w:w="1434"/>
        <w:gridCol w:w="1110"/>
      </w:tblGrid>
      <w:tr w:rsidR="00AB3B18" w:rsidRPr="00EB120B" w:rsidTr="005C7F44">
        <w:trPr>
          <w:trHeight w:val="320"/>
          <w:tblHeader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N   </w:t>
            </w:r>
            <w:r w:rsidRPr="00EB120B">
              <w:rPr>
                <w:sz w:val="16"/>
                <w:szCs w:val="16"/>
              </w:rPr>
              <w:br/>
              <w:t xml:space="preserve">п./п. 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Меропри</w:t>
            </w:r>
            <w:r w:rsidRPr="00EB120B">
              <w:rPr>
                <w:sz w:val="16"/>
                <w:szCs w:val="16"/>
              </w:rPr>
              <w:t>ятия по реализации подпрограммы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Перечень стандартных процедур, обеспечивающих</w:t>
            </w:r>
            <w:r>
              <w:rPr>
                <w:sz w:val="16"/>
                <w:szCs w:val="16"/>
              </w:rPr>
              <w:t xml:space="preserve"> </w:t>
            </w:r>
            <w:r w:rsidRPr="00EB120B">
              <w:rPr>
                <w:sz w:val="16"/>
                <w:szCs w:val="16"/>
              </w:rPr>
              <w:t>выполнение мероприятия, с</w:t>
            </w:r>
            <w:r>
              <w:rPr>
                <w:sz w:val="16"/>
                <w:szCs w:val="16"/>
              </w:rPr>
              <w:t xml:space="preserve"> </w:t>
            </w:r>
            <w:r w:rsidRPr="00EB120B">
              <w:rPr>
                <w:sz w:val="16"/>
                <w:szCs w:val="16"/>
              </w:rPr>
              <w:t>указанием  предельных  сроков их исполнения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Срок    исполнения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Объем  финансирования </w:t>
            </w:r>
          </w:p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мероприятия</w:t>
            </w:r>
          </w:p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 текущем        </w:t>
            </w:r>
            <w:r w:rsidRPr="00EB120B">
              <w:rPr>
                <w:sz w:val="16"/>
                <w:szCs w:val="16"/>
              </w:rPr>
              <w:br/>
              <w:t xml:space="preserve">финансовом </w:t>
            </w:r>
          </w:p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году </w:t>
            </w:r>
          </w:p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(тыс. руб.)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Всего </w:t>
            </w:r>
            <w:r w:rsidRPr="00EB120B">
              <w:rPr>
                <w:sz w:val="16"/>
                <w:szCs w:val="16"/>
              </w:rPr>
              <w:br/>
              <w:t xml:space="preserve">(тыс. руб.) 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Объем финансирования по годам (тыс. руб.)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Ответственный за выполнение меропри</w:t>
            </w:r>
            <w:r w:rsidRPr="00EB120B">
              <w:rPr>
                <w:sz w:val="16"/>
                <w:szCs w:val="16"/>
              </w:rPr>
              <w:t xml:space="preserve">ятия </w:t>
            </w:r>
          </w:p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подпрог</w:t>
            </w:r>
            <w:r w:rsidRPr="00EB120B">
              <w:rPr>
                <w:sz w:val="16"/>
                <w:szCs w:val="16"/>
              </w:rPr>
              <w:t xml:space="preserve">раммы 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Результаты  </w:t>
            </w:r>
            <w:r>
              <w:rPr>
                <w:sz w:val="16"/>
                <w:szCs w:val="16"/>
              </w:rPr>
              <w:t xml:space="preserve"> </w:t>
            </w:r>
            <w:r w:rsidRPr="00EB120B">
              <w:rPr>
                <w:sz w:val="16"/>
                <w:szCs w:val="16"/>
              </w:rPr>
              <w:t xml:space="preserve">выполнения  </w:t>
            </w:r>
            <w:r>
              <w:rPr>
                <w:sz w:val="16"/>
                <w:szCs w:val="16"/>
              </w:rPr>
              <w:t xml:space="preserve"> </w:t>
            </w:r>
            <w:r w:rsidRPr="00EB120B">
              <w:rPr>
                <w:sz w:val="16"/>
                <w:szCs w:val="16"/>
              </w:rPr>
              <w:t xml:space="preserve">мероприятий </w:t>
            </w:r>
            <w:r>
              <w:rPr>
                <w:sz w:val="16"/>
                <w:szCs w:val="16"/>
              </w:rPr>
              <w:t xml:space="preserve"> </w:t>
            </w:r>
            <w:r w:rsidRPr="00EB120B">
              <w:rPr>
                <w:sz w:val="16"/>
                <w:szCs w:val="16"/>
              </w:rPr>
              <w:t>подпрограммы</w:t>
            </w:r>
          </w:p>
        </w:tc>
      </w:tr>
      <w:tr w:rsidR="00AB3B18" w:rsidRPr="00EB120B" w:rsidTr="005C7F44">
        <w:trPr>
          <w:trHeight w:val="1280"/>
          <w:tblHeader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B43181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</w:t>
            </w:r>
            <w:r w:rsidRPr="00B43181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B43181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</w:t>
            </w:r>
            <w:r w:rsidRPr="00B43181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B43181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2017</w:t>
            </w:r>
            <w:r w:rsidRPr="00B43181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B43181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</w:t>
            </w:r>
            <w:r w:rsidRPr="00B43181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B43181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</w:t>
            </w:r>
            <w:r w:rsidRPr="00B43181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70"/>
          <w:tblHeader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2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11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12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13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C60943">
            <w:pPr>
              <w:pStyle w:val="ConsPlusCell"/>
              <w:jc w:val="center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14</w:t>
            </w:r>
          </w:p>
        </w:tc>
      </w:tr>
      <w:tr w:rsidR="00AB3B18" w:rsidRPr="00EB120B" w:rsidTr="005C7F44">
        <w:trPr>
          <w:trHeight w:val="320"/>
        </w:trPr>
        <w:tc>
          <w:tcPr>
            <w:tcW w:w="48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0366E6" w:rsidRDefault="00AB3B18" w:rsidP="002E2EA6">
            <w:pPr>
              <w:pStyle w:val="ConsPlusCell"/>
              <w:rPr>
                <w:b/>
                <w:sz w:val="18"/>
                <w:szCs w:val="18"/>
              </w:rPr>
            </w:pPr>
            <w:r w:rsidRPr="006D0F05">
              <w:rPr>
                <w:b/>
                <w:color w:val="333333"/>
                <w:sz w:val="16"/>
                <w:szCs w:val="16"/>
              </w:rPr>
              <w:t>Задача 1.</w:t>
            </w:r>
            <w:r>
              <w:rPr>
                <w:color w:val="333333"/>
                <w:sz w:val="20"/>
                <w:szCs w:val="20"/>
              </w:rPr>
              <w:t xml:space="preserve"> </w:t>
            </w:r>
            <w:r w:rsidRPr="006D0F05">
              <w:rPr>
                <w:sz w:val="16"/>
                <w:szCs w:val="16"/>
              </w:rPr>
              <w:t>Накопление резервного фонда финансовых, материальных ресурсов ЗАТО городского округа Молодежный для ликвидации чрезвычайных ситуаций межмуниципального и регионального характера</w:t>
            </w:r>
            <w:r w:rsidRPr="00821287">
              <w:rPr>
                <w:sz w:val="22"/>
                <w:szCs w:val="22"/>
              </w:rPr>
              <w:t>.</w:t>
            </w:r>
          </w:p>
        </w:tc>
        <w:tc>
          <w:tcPr>
            <w:tcW w:w="13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Pr="00520715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520715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151,0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151,0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C80C16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20"/>
        </w:trPr>
        <w:tc>
          <w:tcPr>
            <w:tcW w:w="48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0366E6" w:rsidRDefault="00AB3B18" w:rsidP="002E2EA6">
            <w:pPr>
              <w:pStyle w:val="ConsPlusCell"/>
              <w:rPr>
                <w:b/>
                <w:sz w:val="18"/>
                <w:szCs w:val="18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C41347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Средства бюджета ЗАТО городской округ Молодежный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520715" w:rsidRDefault="00AB3B18" w:rsidP="006D0F05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течение</w:t>
            </w:r>
          </w:p>
          <w:p w:rsidR="00AB3B18" w:rsidRPr="00520715" w:rsidRDefault="00AB3B18" w:rsidP="006D0F05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2015-2019</w:t>
            </w:r>
            <w:r w:rsidRPr="00520715">
              <w:rPr>
                <w:b/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151,0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151,0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6D0F0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C80C16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20"/>
        </w:trPr>
        <w:tc>
          <w:tcPr>
            <w:tcW w:w="4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1.  </w:t>
            </w:r>
          </w:p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.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2E2EA6">
            <w:pPr>
              <w:pStyle w:val="ConsPlusCell"/>
              <w:rPr>
                <w:b/>
                <w:sz w:val="18"/>
                <w:szCs w:val="18"/>
              </w:rPr>
            </w:pPr>
            <w:r w:rsidRPr="006D0F05">
              <w:rPr>
                <w:b/>
                <w:color w:val="000000"/>
                <w:sz w:val="16"/>
                <w:szCs w:val="16"/>
              </w:rPr>
              <w:t xml:space="preserve">Основное мероприятие </w:t>
            </w:r>
            <w:r>
              <w:rPr>
                <w:b/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366E6">
              <w:rPr>
                <w:b/>
                <w:sz w:val="18"/>
                <w:szCs w:val="18"/>
              </w:rPr>
              <w:t xml:space="preserve"> </w:t>
            </w:r>
          </w:p>
          <w:p w:rsidR="00AB3B18" w:rsidRPr="002E2EA6" w:rsidRDefault="00AB3B18" w:rsidP="002E2EA6">
            <w:pPr>
              <w:pStyle w:val="ConsPlusCell"/>
              <w:rPr>
                <w:b/>
                <w:sz w:val="16"/>
                <w:szCs w:val="16"/>
              </w:rPr>
            </w:pPr>
            <w:r w:rsidRPr="006D0F05">
              <w:rPr>
                <w:sz w:val="16"/>
                <w:szCs w:val="16"/>
              </w:rPr>
              <w:t>«Снижение рисков и смягчение последствий чрезвычайных ситуаций природного  и техногенного характера»</w:t>
            </w:r>
            <w:r w:rsidRPr="006D0316">
              <w:rPr>
                <w:b/>
                <w:sz w:val="16"/>
                <w:szCs w:val="16"/>
              </w:rPr>
              <w:t xml:space="preserve">              </w:t>
            </w:r>
          </w:p>
        </w:tc>
        <w:tc>
          <w:tcPr>
            <w:tcW w:w="13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16136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151,0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16136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151,0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C80C16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564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C41347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Средства бюджета ЗАТО городской округ Молодежный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течение</w:t>
            </w:r>
          </w:p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2015-2019</w:t>
            </w:r>
            <w:r w:rsidRPr="00520715">
              <w:rPr>
                <w:b/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56688" w:rsidRDefault="00AB3B1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16136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151,0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16136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151,0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55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Средства      </w:t>
            </w:r>
            <w:r w:rsidRPr="00520715">
              <w:rPr>
                <w:b/>
                <w:sz w:val="16"/>
                <w:szCs w:val="16"/>
              </w:rPr>
              <w:br/>
              <w:t>бюджета Московской обл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7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Внебюджетные  </w:t>
            </w:r>
            <w:r w:rsidRPr="00520715">
              <w:rPr>
                <w:b/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2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6D0F05">
            <w:pPr>
              <w:rPr>
                <w:rFonts w:cs="Times New Roman"/>
              </w:rPr>
            </w:pPr>
            <w:r>
              <w:rPr>
                <w:rFonts w:cs="Times New Roman"/>
                <w:sz w:val="16"/>
                <w:szCs w:val="16"/>
              </w:rPr>
              <w:br/>
            </w:r>
            <w:r w:rsidRPr="006D0F05">
              <w:rPr>
                <w:b/>
                <w:sz w:val="16"/>
                <w:szCs w:val="16"/>
              </w:rPr>
              <w:t>Мероприятие 1.1.</w:t>
            </w:r>
            <w:r>
              <w:rPr>
                <w:sz w:val="20"/>
                <w:szCs w:val="20"/>
              </w:rPr>
              <w:t xml:space="preserve"> 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  <w:r w:rsidRPr="006D0F05">
              <w:rPr>
                <w:rFonts w:cs="Times New Roman"/>
                <w:color w:val="000000"/>
                <w:sz w:val="16"/>
                <w:szCs w:val="16"/>
              </w:rPr>
              <w:t>Р</w:t>
            </w:r>
            <w:r>
              <w:rPr>
                <w:sz w:val="16"/>
                <w:szCs w:val="16"/>
              </w:rPr>
              <w:t>езервный фонд по предупреждению и ликвидации чрезвычайных ситуаций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142BD3" w:rsidRDefault="00AB3B18" w:rsidP="000E709C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AF246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522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Default="00AB3B18" w:rsidP="00AF2461">
            <w:pPr>
              <w:pStyle w:val="ConsPlusCell"/>
              <w:rPr>
                <w:sz w:val="16"/>
                <w:szCs w:val="16"/>
              </w:rPr>
            </w:pPr>
          </w:p>
          <w:p w:rsidR="00AB3B18" w:rsidRPr="00EB120B" w:rsidRDefault="00AB3B18" w:rsidP="00FB7C65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16136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51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5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7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6D0F05">
            <w:pPr>
              <w:rPr>
                <w:rFonts w:cs="Times New Roman"/>
                <w:color w:val="000000"/>
              </w:rPr>
            </w:pPr>
            <w:r w:rsidRPr="006D0F05">
              <w:rPr>
                <w:b/>
                <w:sz w:val="16"/>
                <w:szCs w:val="16"/>
              </w:rPr>
              <w:t>Мероприятие 1.</w:t>
            </w:r>
            <w:r>
              <w:rPr>
                <w:b/>
                <w:sz w:val="16"/>
                <w:szCs w:val="16"/>
              </w:rPr>
              <w:t>2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Pr="00EB120B" w:rsidRDefault="00AB3B18" w:rsidP="006D0F05">
            <w:pPr>
              <w:rPr>
                <w:rFonts w:cs="Times New Roman"/>
                <w:sz w:val="16"/>
                <w:szCs w:val="16"/>
              </w:rPr>
            </w:pPr>
            <w:r w:rsidRPr="00EB120B">
              <w:rPr>
                <w:rFonts w:cs="Times New Roman"/>
                <w:sz w:val="16"/>
                <w:szCs w:val="16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Создание резервов материально – технических средств для ликвидации чрезвычайных ситуаций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Модернизация местной системы оповещения на 2015-2016  года.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Default="00AB3B18" w:rsidP="001B5098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AB3B18" w:rsidRPr="00EB120B" w:rsidRDefault="00AB3B18" w:rsidP="001B5098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16136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16136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16136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</w:t>
            </w:r>
            <w:r w:rsidRPr="00EB120B">
              <w:rPr>
                <w:sz w:val="16"/>
                <w:szCs w:val="16"/>
              </w:rPr>
              <w:t>-2018г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1B5098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AB3B18" w:rsidRPr="00EB120B" w:rsidRDefault="00AB3B18" w:rsidP="001B5098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16136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16136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16136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726306">
        <w:trPr>
          <w:trHeight w:val="1514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289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2E2EA6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2E2EA6">
              <w:rPr>
                <w:b/>
                <w:sz w:val="16"/>
                <w:szCs w:val="16"/>
              </w:rPr>
              <w:t>2.</w:t>
            </w:r>
          </w:p>
          <w:p w:rsidR="00AB3B18" w:rsidRPr="002E2EA6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6D0F05" w:rsidRDefault="00AB3B18" w:rsidP="00D66E0F">
            <w:pPr>
              <w:pStyle w:val="ConsPlusCell"/>
              <w:rPr>
                <w:b/>
                <w:color w:val="333333"/>
                <w:sz w:val="16"/>
                <w:szCs w:val="16"/>
              </w:rPr>
            </w:pPr>
            <w:r w:rsidRPr="006D0F05">
              <w:rPr>
                <w:b/>
                <w:color w:val="333333"/>
                <w:sz w:val="16"/>
                <w:szCs w:val="16"/>
              </w:rPr>
              <w:t xml:space="preserve">Задача </w:t>
            </w:r>
            <w:r>
              <w:rPr>
                <w:b/>
                <w:color w:val="333333"/>
                <w:sz w:val="16"/>
                <w:szCs w:val="16"/>
              </w:rPr>
              <w:t>2</w:t>
            </w:r>
            <w:r w:rsidRPr="006D0F05">
              <w:rPr>
                <w:b/>
                <w:color w:val="333333"/>
                <w:sz w:val="16"/>
                <w:szCs w:val="16"/>
              </w:rPr>
              <w:t>.</w:t>
            </w:r>
            <w:r w:rsidRPr="00821287">
              <w:rPr>
                <w:sz w:val="22"/>
                <w:szCs w:val="22"/>
              </w:rPr>
              <w:t xml:space="preserve"> </w:t>
            </w:r>
            <w:r w:rsidRPr="00D66E0F">
              <w:rPr>
                <w:sz w:val="16"/>
                <w:szCs w:val="16"/>
              </w:rPr>
              <w:t>Своевременное оповещение населения ЗАТО городского округа Молодежный о возможной чрезвычайной ситуации, доведение сигналов гражданской обороны  по средствам централизованного оповещения и информирования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Pr="00520715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Default="00AB3B18" w:rsidP="0000167A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00167A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00167A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00167A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00167A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00167A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00167A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00167A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Pr="00520715" w:rsidRDefault="00AB3B18" w:rsidP="0000167A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течение</w:t>
            </w:r>
          </w:p>
          <w:p w:rsidR="00AB3B18" w:rsidRPr="00EB120B" w:rsidRDefault="00AB3B18" w:rsidP="0000167A">
            <w:pPr>
              <w:pStyle w:val="ConsPlusCell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2015-2019</w:t>
            </w:r>
            <w:r w:rsidRPr="00520715">
              <w:rPr>
                <w:b/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  <w:r w:rsidRPr="00146A14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C80C16" w:rsidRDefault="00AB3B18" w:rsidP="00081E81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263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2E2EA6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FB7C65" w:rsidRDefault="00AB3B18" w:rsidP="00D66E0F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Pr="00C41347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Средства бюджета ЗАТО городской округ Молодежный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</w:p>
          <w:p w:rsidR="00AB3B18" w:rsidRPr="00520715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течение</w:t>
            </w:r>
          </w:p>
          <w:p w:rsidR="00AB3B18" w:rsidRPr="00EB120B" w:rsidRDefault="00AB3B18" w:rsidP="00EA410E">
            <w:pPr>
              <w:pStyle w:val="ConsPlusCell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2015-2019</w:t>
            </w:r>
            <w:r w:rsidRPr="00520715">
              <w:rPr>
                <w:b/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Pr="00146A14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Pr="00146A14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  <w:r w:rsidRPr="00146A14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Pr="00146A14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Pr="00146A14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Pr="00146A14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Pr="00146A14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jc w:val="center"/>
              <w:rPr>
                <w:b/>
                <w:sz w:val="16"/>
                <w:szCs w:val="16"/>
              </w:rPr>
            </w:pPr>
          </w:p>
          <w:p w:rsidR="00AB3B18" w:rsidRPr="00146A14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C80C16" w:rsidRDefault="00AB3B18" w:rsidP="00081E81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263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D66E0F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Основное мероприятие 1.</w:t>
            </w:r>
            <w:r>
              <w:rPr>
                <w:sz w:val="20"/>
                <w:szCs w:val="20"/>
              </w:rPr>
              <w:t xml:space="preserve"> 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Pr="002E2EA6" w:rsidRDefault="00AB3B18" w:rsidP="00C41347">
            <w:pPr>
              <w:pStyle w:val="ConsPlusCell"/>
              <w:rPr>
                <w:b/>
                <w:sz w:val="16"/>
                <w:szCs w:val="16"/>
              </w:rPr>
            </w:pPr>
            <w:r w:rsidRPr="00D66E0F">
              <w:rPr>
                <w:sz w:val="16"/>
                <w:szCs w:val="16"/>
              </w:rPr>
              <w:t>Развитие и совершенствование систем оповещения и информирования населения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520715" w:rsidRDefault="00AB3B18" w:rsidP="00080AD4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16136B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  <w:r w:rsidRPr="00146A14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D46454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46A14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081E81">
            <w:pPr>
              <w:pStyle w:val="ConsPlusCell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0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C41347" w:rsidRDefault="00AB3B18" w:rsidP="00080AD4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Средства бюджета ЗАТО городской округ Молодежный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FB7C65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течение</w:t>
            </w:r>
          </w:p>
          <w:p w:rsidR="00AB3B18" w:rsidRPr="00EB120B" w:rsidRDefault="00AB3B18" w:rsidP="00FB7C65">
            <w:pPr>
              <w:pStyle w:val="ConsPlusCell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2015-2019</w:t>
            </w:r>
            <w:r w:rsidRPr="00520715">
              <w:rPr>
                <w:b/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46A14" w:rsidRDefault="00AB3B1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46A14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  <w:r w:rsidRPr="00146A14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46A14" w:rsidRDefault="00AB3B18" w:rsidP="00D46454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46A14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46A14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46A14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46A14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 w:rsidRPr="00146A14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0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080AD4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Средства      </w:t>
            </w:r>
            <w:r w:rsidRPr="00520715">
              <w:rPr>
                <w:b/>
                <w:sz w:val="16"/>
                <w:szCs w:val="16"/>
              </w:rPr>
              <w:br/>
              <w:t>бюджета Московской обл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FB7C65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течение</w:t>
            </w:r>
          </w:p>
          <w:p w:rsidR="00AB3B18" w:rsidRPr="00EB120B" w:rsidRDefault="00AB3B18" w:rsidP="00FB7C65">
            <w:pPr>
              <w:pStyle w:val="ConsPlusCell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2015-2019</w:t>
            </w:r>
            <w:r w:rsidRPr="00520715">
              <w:rPr>
                <w:b/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705F36" w:rsidRDefault="00AB3B18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705F36" w:rsidRDefault="00AB3B18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705F36" w:rsidRDefault="00AB3B18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705F36" w:rsidRDefault="00AB3B18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705F36" w:rsidRDefault="00AB3B18" w:rsidP="00080AD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0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080AD4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Внебюджетные  </w:t>
            </w:r>
            <w:r w:rsidRPr="00520715">
              <w:rPr>
                <w:b/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67728" w:rsidRDefault="00AB3B18" w:rsidP="00D464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67728" w:rsidRDefault="00AB3B18" w:rsidP="00D464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67728" w:rsidRDefault="00AB3B18" w:rsidP="00D464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67728" w:rsidRDefault="00AB3B18" w:rsidP="00D464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67728" w:rsidRDefault="00AB3B18" w:rsidP="00D464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0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D36FAB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1.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Default="00AB3B18" w:rsidP="00C41347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2.1.</w:t>
            </w:r>
            <w:r w:rsidRPr="00EB120B">
              <w:rPr>
                <w:sz w:val="16"/>
                <w:szCs w:val="16"/>
              </w:rPr>
              <w:t>Поддержание в состоянии постоянной готовности к использова</w:t>
            </w:r>
            <w:r>
              <w:rPr>
                <w:sz w:val="16"/>
                <w:szCs w:val="16"/>
              </w:rPr>
              <w:t>нию систем оповещения населения</w:t>
            </w:r>
          </w:p>
          <w:p w:rsidR="00AB3B18" w:rsidRPr="00EB120B" w:rsidRDefault="00AB3B18" w:rsidP="00C41347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Техническое содержание систем оповещения населения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AF246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AF2461" w:rsidRDefault="00AB3B18" w:rsidP="00D46454">
            <w:pPr>
              <w:jc w:val="center"/>
              <w:rPr>
                <w:sz w:val="16"/>
                <w:szCs w:val="16"/>
              </w:rPr>
            </w:pPr>
            <w:r w:rsidRPr="00AF2461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AF2461" w:rsidRDefault="00AB3B18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AF2461" w:rsidRDefault="00AB3B18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AF2461" w:rsidRDefault="00AB3B18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AF2461" w:rsidRDefault="00AB3B18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56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AF246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AF2461" w:rsidRDefault="00AB3B18" w:rsidP="00D46454">
            <w:pPr>
              <w:jc w:val="center"/>
              <w:rPr>
                <w:sz w:val="16"/>
                <w:szCs w:val="16"/>
              </w:rPr>
            </w:pPr>
            <w:r w:rsidRPr="00AF2461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AF2461" w:rsidRDefault="00AB3B18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AF2461" w:rsidRDefault="00AB3B18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AF2461" w:rsidRDefault="00AB3B18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AF2461" w:rsidRDefault="00AB3B18" w:rsidP="00D464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583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89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D36FAB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2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Pr="00EB120B" w:rsidRDefault="00AB3B18" w:rsidP="00C41347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</w:t>
            </w:r>
            <w:r w:rsidRPr="00B05F0D">
              <w:rPr>
                <w:sz w:val="16"/>
                <w:szCs w:val="16"/>
              </w:rPr>
              <w:t>.Оснащение дежурно-диспетчерских служб, экстренного реагирования города необходимой аппаратурой  «системы 112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8158D9" w:rsidRDefault="00AB3B18" w:rsidP="008158D9">
            <w:pPr>
              <w:widowControl w:val="0"/>
              <w:autoSpaceDE w:val="0"/>
              <w:autoSpaceDN w:val="0"/>
              <w:adjustRightInd w:val="0"/>
              <w:spacing w:line="272" w:lineRule="exact"/>
              <w:ind w:left="105"/>
              <w:jc w:val="center"/>
              <w:rPr>
                <w:color w:val="000000"/>
                <w:sz w:val="16"/>
                <w:szCs w:val="16"/>
              </w:rPr>
            </w:pPr>
            <w:r w:rsidRPr="008158D9">
              <w:rPr>
                <w:color w:val="000000"/>
                <w:sz w:val="16"/>
                <w:szCs w:val="16"/>
              </w:rPr>
              <w:t>Проектно-сметная документация</w:t>
            </w:r>
          </w:p>
          <w:p w:rsidR="00AB3B18" w:rsidRPr="00B05F0D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7935CD" w:rsidRDefault="00AB3B18" w:rsidP="00080AD4">
            <w:pPr>
              <w:pStyle w:val="ConsPlusCell"/>
              <w:ind w:left="-59" w:right="-75"/>
              <w:rPr>
                <w:sz w:val="15"/>
                <w:szCs w:val="15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080AD4">
            <w:pPr>
              <w:jc w:val="center"/>
            </w:pPr>
            <w:r w:rsidRPr="00A1019C"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80AD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198"/>
        </w:trPr>
        <w:tc>
          <w:tcPr>
            <w:tcW w:w="48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605E93" w:rsidRDefault="00AB3B18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980806" w:rsidRDefault="00AB3B18" w:rsidP="00980806">
            <w:pPr>
              <w:jc w:val="center"/>
              <w:rPr>
                <w:b/>
                <w:sz w:val="16"/>
                <w:szCs w:val="16"/>
              </w:rPr>
            </w:pPr>
            <w:r w:rsidRPr="006D0F05">
              <w:rPr>
                <w:b/>
                <w:color w:val="333333"/>
                <w:sz w:val="16"/>
                <w:szCs w:val="16"/>
              </w:rPr>
              <w:t xml:space="preserve">Задача </w:t>
            </w:r>
            <w:r>
              <w:rPr>
                <w:b/>
                <w:color w:val="333333"/>
                <w:sz w:val="16"/>
                <w:szCs w:val="16"/>
              </w:rPr>
              <w:t>3</w:t>
            </w:r>
            <w:r w:rsidRPr="006D0F05">
              <w:rPr>
                <w:b/>
                <w:color w:val="333333"/>
                <w:sz w:val="16"/>
                <w:szCs w:val="16"/>
              </w:rPr>
              <w:t>.</w:t>
            </w:r>
            <w:r w:rsidRPr="00821287">
              <w:rPr>
                <w:sz w:val="22"/>
                <w:szCs w:val="22"/>
              </w:rPr>
              <w:t xml:space="preserve"> </w:t>
            </w:r>
            <w:r w:rsidRPr="00980806">
              <w:rPr>
                <w:sz w:val="16"/>
                <w:szCs w:val="16"/>
              </w:rPr>
              <w:t>Снижение количества пожаров на территории ЗАТО городского округа Молодежный.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Pr="00C41347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</w:p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</w:p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</w:p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</w:p>
          <w:p w:rsidR="00AB3B18" w:rsidRPr="00EB120B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EA410E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705F36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E01610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C80C16" w:rsidRDefault="00AB3B18" w:rsidP="00C80C16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198"/>
        </w:trPr>
        <w:tc>
          <w:tcPr>
            <w:tcW w:w="48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605E93" w:rsidRDefault="00AB3B18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05E93" w:rsidRDefault="00AB3B18" w:rsidP="00C4134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C41347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B120B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EA410E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705F36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E01610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C80C16" w:rsidRDefault="00AB3B18" w:rsidP="00C80C16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198"/>
        </w:trPr>
        <w:tc>
          <w:tcPr>
            <w:tcW w:w="4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3B18" w:rsidRPr="00605E93" w:rsidRDefault="00AB3B18" w:rsidP="002E2EA6">
            <w:pPr>
              <w:rPr>
                <w:rFonts w:cs="Times New Roman"/>
                <w:b/>
                <w:sz w:val="16"/>
                <w:szCs w:val="16"/>
              </w:rPr>
            </w:pPr>
            <w:r w:rsidRPr="00605E93">
              <w:rPr>
                <w:rFonts w:cs="Times New Roman"/>
                <w:b/>
                <w:sz w:val="16"/>
                <w:szCs w:val="16"/>
              </w:rPr>
              <w:t xml:space="preserve"> 3.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980806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Основное мероприятие 1.</w:t>
            </w:r>
            <w:r>
              <w:rPr>
                <w:sz w:val="20"/>
                <w:szCs w:val="20"/>
              </w:rPr>
              <w:t xml:space="preserve"> 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Pr="00980806" w:rsidRDefault="00AB3B18" w:rsidP="00C41347">
            <w:pPr>
              <w:jc w:val="center"/>
              <w:rPr>
                <w:rFonts w:cs="Times New Roman"/>
                <w:sz w:val="16"/>
                <w:szCs w:val="16"/>
              </w:rPr>
            </w:pPr>
            <w:r w:rsidRPr="00980806">
              <w:rPr>
                <w:sz w:val="16"/>
                <w:szCs w:val="16"/>
              </w:rPr>
              <w:t>Обеспечение пожарной безопасности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C41347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7073E6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705F36" w:rsidRDefault="00AB3B1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E01610" w:rsidRDefault="00AB3B18" w:rsidP="0016136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356688" w:rsidRDefault="00AB3B1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7935CD" w:rsidRDefault="00AB3B18" w:rsidP="00C80C16">
            <w:pPr>
              <w:pStyle w:val="ConsPlusCell"/>
              <w:ind w:left="-59" w:right="-75"/>
              <w:rPr>
                <w:sz w:val="15"/>
                <w:szCs w:val="15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  <w:r w:rsidRPr="007935CD">
              <w:rPr>
                <w:sz w:val="15"/>
                <w:szCs w:val="15"/>
              </w:rPr>
              <w:t xml:space="preserve"> </w:t>
            </w:r>
          </w:p>
          <w:p w:rsidR="00AB3B18" w:rsidRPr="007935CD" w:rsidRDefault="00AB3B18" w:rsidP="007935CD">
            <w:pPr>
              <w:pStyle w:val="ConsPlusCell"/>
              <w:ind w:left="-59" w:right="-75"/>
              <w:rPr>
                <w:sz w:val="15"/>
                <w:szCs w:val="15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C41347" w:rsidRDefault="00AB3B18" w:rsidP="007935C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01610" w:rsidRDefault="00AB3B18" w:rsidP="0016136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56688" w:rsidRDefault="00AB3B1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56688" w:rsidRDefault="00AB3B1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56688" w:rsidRDefault="00AB3B1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56688" w:rsidRDefault="00AB3B1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56688" w:rsidRDefault="00AB3B1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356688">
              <w:rPr>
                <w:b/>
                <w:sz w:val="16"/>
                <w:szCs w:val="16"/>
              </w:rPr>
              <w:t>5,0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8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C41347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Средства      </w:t>
            </w:r>
            <w:r w:rsidRPr="00C41347">
              <w:rPr>
                <w:b/>
                <w:sz w:val="16"/>
                <w:szCs w:val="16"/>
              </w:rPr>
              <w:br/>
              <w:t>бюджета Московской обл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705F36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C41347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 xml:space="preserve">Внебюджетные  </w:t>
            </w:r>
            <w:r w:rsidRPr="00C41347">
              <w:rPr>
                <w:b/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705F36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705F36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980806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1.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Default="00AB3B18" w:rsidP="00BD5A0D">
            <w:pPr>
              <w:rPr>
                <w:sz w:val="16"/>
                <w:szCs w:val="16"/>
              </w:rPr>
            </w:pPr>
            <w:r w:rsidRPr="006F4694">
              <w:rPr>
                <w:sz w:val="16"/>
                <w:szCs w:val="16"/>
              </w:rPr>
              <w:t>Уменьшение количества погибших и травмированных людей на пожарах</w:t>
            </w:r>
          </w:p>
          <w:p w:rsidR="00AB3B18" w:rsidRDefault="00AB3B18" w:rsidP="00BD5A0D">
            <w:pPr>
              <w:rPr>
                <w:sz w:val="16"/>
                <w:szCs w:val="16"/>
              </w:rPr>
            </w:pPr>
          </w:p>
          <w:p w:rsidR="00AB3B18" w:rsidRDefault="00AB3B18" w:rsidP="00BD5A0D">
            <w:pPr>
              <w:rPr>
                <w:sz w:val="16"/>
                <w:szCs w:val="16"/>
              </w:rPr>
            </w:pPr>
          </w:p>
          <w:p w:rsidR="00AB3B18" w:rsidRDefault="00AB3B18" w:rsidP="00BD5A0D">
            <w:pPr>
              <w:rPr>
                <w:sz w:val="16"/>
                <w:szCs w:val="16"/>
              </w:rPr>
            </w:pPr>
          </w:p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6F4694" w:rsidRDefault="00AB3B18" w:rsidP="00142BD3">
            <w:pPr>
              <w:rPr>
                <w:rFonts w:cs="Times New Roman"/>
                <w:sz w:val="16"/>
                <w:szCs w:val="16"/>
              </w:rPr>
            </w:pPr>
            <w:r w:rsidRPr="00142BD3">
              <w:rPr>
                <w:rFonts w:cs="Times New Roman"/>
                <w:color w:val="000000"/>
                <w:sz w:val="16"/>
                <w:szCs w:val="16"/>
                <w:shd w:val="clear" w:color="auto" w:fill="FFFFFF"/>
              </w:rPr>
              <w:t>Проведение противопожарной пропаганды и обучение населения мерам пожарной безопасности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7073E6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D75E48">
            <w:pPr>
              <w:pStyle w:val="ConsPlusCell"/>
              <w:ind w:left="-59" w:right="-75"/>
              <w:rPr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76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BD5A0D">
            <w:pPr>
              <w:rPr>
                <w:sz w:val="16"/>
                <w:szCs w:val="16"/>
              </w:rPr>
            </w:pPr>
          </w:p>
          <w:p w:rsidR="00AB3B18" w:rsidRDefault="00AB3B18" w:rsidP="00980806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2.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Default="00AB3B18" w:rsidP="00BD5A0D">
            <w:pPr>
              <w:rPr>
                <w:sz w:val="16"/>
                <w:szCs w:val="16"/>
              </w:rPr>
            </w:pPr>
            <w:r w:rsidRPr="006F4694">
              <w:rPr>
                <w:sz w:val="16"/>
                <w:szCs w:val="16"/>
              </w:rPr>
              <w:t xml:space="preserve">Снижение количества пожаров </w:t>
            </w:r>
            <w:r>
              <w:rPr>
                <w:sz w:val="16"/>
                <w:szCs w:val="16"/>
              </w:rPr>
              <w:t>на территории городского округа</w:t>
            </w:r>
          </w:p>
          <w:p w:rsidR="00AB3B18" w:rsidRDefault="00AB3B18" w:rsidP="00BD5A0D">
            <w:pPr>
              <w:rPr>
                <w:sz w:val="16"/>
                <w:szCs w:val="16"/>
              </w:rPr>
            </w:pPr>
          </w:p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6F4694" w:rsidRDefault="00AB3B18" w:rsidP="008158D9">
            <w:pPr>
              <w:pStyle w:val="ConsPlusCell"/>
              <w:jc w:val="both"/>
              <w:rPr>
                <w:sz w:val="16"/>
                <w:szCs w:val="16"/>
              </w:rPr>
            </w:pPr>
            <w:r w:rsidRPr="008158D9">
              <w:rPr>
                <w:sz w:val="16"/>
                <w:szCs w:val="16"/>
                <w:shd w:val="clear" w:color="auto" w:fill="FFFFFF"/>
              </w:rPr>
              <w:t>Изготовление и установка информационных щитов, рекламной продукции, листовок, памяток, организация информирования населения посредством СМИ</w:t>
            </w:r>
            <w:r>
              <w:rPr>
                <w:sz w:val="16"/>
                <w:szCs w:val="16"/>
              </w:rPr>
              <w:t>.</w:t>
            </w:r>
          </w:p>
          <w:p w:rsidR="00AB3B18" w:rsidRPr="006F4694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7073E6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16136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D75E48">
            <w:pPr>
              <w:pStyle w:val="ConsPlusCell"/>
              <w:ind w:left="-59" w:right="-75"/>
              <w:rPr>
                <w:sz w:val="15"/>
                <w:szCs w:val="15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  <w:r>
              <w:rPr>
                <w:sz w:val="15"/>
                <w:szCs w:val="15"/>
              </w:rPr>
              <w:t>.</w:t>
            </w:r>
          </w:p>
          <w:p w:rsidR="00AB3B18" w:rsidRPr="009D2637" w:rsidRDefault="00AB3B18" w:rsidP="009D2637">
            <w:pPr>
              <w:pStyle w:val="ConsPlusCell"/>
              <w:ind w:left="-59" w:right="-7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Библиотека.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EB120B" w:rsidRDefault="00AB3B18" w:rsidP="007073E6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16136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76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BD5A0D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027CC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80AD4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B120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1578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736BFC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980806">
            <w:pPr>
              <w:jc w:val="center"/>
              <w:rPr>
                <w:b/>
                <w:color w:val="333333"/>
                <w:sz w:val="16"/>
                <w:szCs w:val="16"/>
              </w:rPr>
            </w:pPr>
            <w:r w:rsidRPr="006D0F05">
              <w:rPr>
                <w:b/>
                <w:color w:val="333333"/>
                <w:sz w:val="16"/>
                <w:szCs w:val="16"/>
              </w:rPr>
              <w:t xml:space="preserve">Задача </w:t>
            </w:r>
            <w:r>
              <w:rPr>
                <w:b/>
                <w:color w:val="333333"/>
                <w:sz w:val="16"/>
                <w:szCs w:val="16"/>
              </w:rPr>
              <w:t>4</w:t>
            </w:r>
            <w:r w:rsidRPr="006D0F05">
              <w:rPr>
                <w:b/>
                <w:color w:val="333333"/>
                <w:sz w:val="16"/>
                <w:szCs w:val="16"/>
              </w:rPr>
              <w:t>.</w:t>
            </w:r>
          </w:p>
          <w:p w:rsidR="00AB3B18" w:rsidRPr="00AE3FE2" w:rsidRDefault="00AB3B18" w:rsidP="00980806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AE3FE2">
              <w:rPr>
                <w:sz w:val="16"/>
                <w:szCs w:val="16"/>
              </w:rPr>
              <w:t>Повышение уровня реагирования территориального органа уполномоченного на решение задач гражданской обороны и защиты населения от чрезвычайных ситуаций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  <w:p w:rsidR="00AB3B18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Итого         </w:t>
            </w:r>
          </w:p>
          <w:p w:rsidR="00AB3B18" w:rsidRPr="00520715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</w:p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</w:p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</w:p>
          <w:p w:rsidR="00AB3B18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</w:p>
          <w:p w:rsidR="00AB3B18" w:rsidRPr="00EB120B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053C1A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053C1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C80C16" w:rsidRDefault="00AB3B1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121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736BFC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520715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>Средства бюджета ЗАТО городской округ Молодежный</w:t>
            </w:r>
            <w:r w:rsidRPr="00520715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B120B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053C1A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053C1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EA41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85,0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C80C16" w:rsidRDefault="00AB3B18" w:rsidP="007935CD">
            <w:pPr>
              <w:pStyle w:val="ConsPlusCell"/>
              <w:ind w:left="-59" w:right="-75"/>
              <w:rPr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121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736BFC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Основное мероприятие 1 </w:t>
            </w:r>
            <w:r w:rsidRPr="00AE3FE2">
              <w:rPr>
                <w:rFonts w:cs="Times New Roman"/>
                <w:sz w:val="16"/>
                <w:szCs w:val="16"/>
              </w:rPr>
              <w:t>Обеспечение мероприятий гражданской обороны</w:t>
            </w:r>
          </w:p>
          <w:p w:rsidR="00AB3B18" w:rsidRDefault="00AB3B18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AB3B18" w:rsidRDefault="00AB3B18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AB3B18" w:rsidRDefault="00AB3B18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AB3B18" w:rsidRDefault="00AB3B18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AB3B18" w:rsidRDefault="00AB3B18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AB3B18" w:rsidRDefault="00AB3B18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  <w:p w:rsidR="00AB3B18" w:rsidRPr="00520715" w:rsidRDefault="00AB3B18" w:rsidP="00736BFC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Итого         </w:t>
            </w:r>
          </w:p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053C1A" w:rsidRDefault="00AB3B1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053C1A" w:rsidRDefault="00AB3B1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1B5098" w:rsidRDefault="00AB3B18" w:rsidP="003566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7935CD" w:rsidRDefault="00AB3B18" w:rsidP="007935CD">
            <w:pPr>
              <w:pStyle w:val="ConsPlusCell"/>
              <w:ind w:left="-59" w:right="-75"/>
              <w:rPr>
                <w:b/>
                <w:sz w:val="15"/>
                <w:szCs w:val="15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2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C41347" w:rsidRDefault="00AB3B18" w:rsidP="007935CD">
            <w:pPr>
              <w:pStyle w:val="ConsPlusCell"/>
              <w:rPr>
                <w:b/>
                <w:sz w:val="16"/>
                <w:szCs w:val="16"/>
              </w:rPr>
            </w:pPr>
            <w:r w:rsidRPr="00C41347">
              <w:rPr>
                <w:b/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 w:rsidRPr="00520715">
              <w:rPr>
                <w:rFonts w:ascii="Times New Roman" w:hAnsi="Times New Roman" w:cs="Times New Roman"/>
                <w:b/>
              </w:rPr>
              <w:t>В течени</w:t>
            </w:r>
            <w:r>
              <w:rPr>
                <w:rFonts w:ascii="Times New Roman" w:hAnsi="Times New Roman" w:cs="Times New Roman"/>
                <w:b/>
              </w:rPr>
              <w:t>е</w:t>
            </w:r>
          </w:p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>2014-2018г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356688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8158D9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B5098" w:rsidRDefault="00AB3B18" w:rsidP="008158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2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7935C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Средства      </w:t>
            </w:r>
            <w:r w:rsidRPr="00520715">
              <w:rPr>
                <w:b/>
                <w:sz w:val="16"/>
                <w:szCs w:val="16"/>
              </w:rPr>
              <w:br/>
              <w:t>бюджета Московской обл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7935CD">
            <w:pPr>
              <w:pStyle w:val="ConsPlusCell"/>
              <w:rPr>
                <w:b/>
                <w:sz w:val="16"/>
                <w:szCs w:val="16"/>
              </w:rPr>
            </w:pPr>
            <w:r w:rsidRPr="00520715">
              <w:rPr>
                <w:b/>
                <w:sz w:val="16"/>
                <w:szCs w:val="16"/>
              </w:rPr>
              <w:t xml:space="preserve">Внебюджетные  </w:t>
            </w:r>
            <w:r w:rsidRPr="00520715">
              <w:rPr>
                <w:b/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AE3FE2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1.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Default="00AB3B18" w:rsidP="002E2EA6">
            <w:pPr>
              <w:rPr>
                <w:rFonts w:cs="Times New Roman"/>
                <w:b/>
                <w:sz w:val="16"/>
                <w:szCs w:val="16"/>
              </w:rPr>
            </w:pPr>
            <w:r w:rsidRPr="00B254B8">
              <w:rPr>
                <w:sz w:val="16"/>
                <w:szCs w:val="16"/>
              </w:rPr>
              <w:t>Создание запасов материально технических, продовольственных и иных средств в целях гражданской обороны</w:t>
            </w:r>
          </w:p>
          <w:p w:rsidR="00AB3B18" w:rsidRPr="00520715" w:rsidRDefault="00AB3B18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B254B8" w:rsidRDefault="00AB3B18" w:rsidP="00EE4814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Приобретение продовольственные средства, инженерные, медицинские, вещевое имущество, средстве связи и оповещения, средства радиационной хим. и биологической защищенности.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 w:rsidRPr="00EB120B">
              <w:rPr>
                <w:rFonts w:ascii="Times New Roman" w:hAnsi="Times New Roman" w:cs="Times New Roman"/>
              </w:rPr>
              <w:t>В те</w:t>
            </w:r>
            <w:r>
              <w:rPr>
                <w:rFonts w:ascii="Times New Roman" w:hAnsi="Times New Roman" w:cs="Times New Roman"/>
              </w:rPr>
              <w:t>чение</w:t>
            </w:r>
          </w:p>
          <w:p w:rsidR="00AB3B18" w:rsidRPr="00520715" w:rsidRDefault="00AB3B1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D5FAC" w:rsidRDefault="00AB3B18" w:rsidP="004878D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D5FAC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D5FAC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D5FAC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D5FAC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ED5FAC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C80C16">
            <w:pPr>
              <w:pStyle w:val="ConsPlusCell"/>
              <w:ind w:left="-59" w:right="-75"/>
              <w:rPr>
                <w:b/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  <w:r w:rsidRPr="00D75E48">
              <w:rPr>
                <w:sz w:val="15"/>
                <w:szCs w:val="15"/>
              </w:rPr>
              <w:t xml:space="preserve"> </w:t>
            </w:r>
          </w:p>
          <w:p w:rsidR="00AB3B18" w:rsidRPr="00520715" w:rsidRDefault="00AB3B18" w:rsidP="00053C1A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27CCA" w:rsidRDefault="00AB3B18" w:rsidP="00027C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D5FAC" w:rsidRDefault="00AB3B18" w:rsidP="004878D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D5FAC" w:rsidRDefault="00AB3B18" w:rsidP="0081738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D5FAC" w:rsidRDefault="00AB3B18" w:rsidP="0081738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D5FAC" w:rsidRDefault="00AB3B18" w:rsidP="0081738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D5FAC" w:rsidRDefault="00AB3B18" w:rsidP="0016136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D5FAC" w:rsidRDefault="00AB3B18" w:rsidP="0081738D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04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1113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AE3FE2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2.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Default="00AB3B18" w:rsidP="002E2EA6">
            <w:pPr>
              <w:rPr>
                <w:rFonts w:cs="Times New Roman"/>
                <w:b/>
                <w:sz w:val="16"/>
                <w:szCs w:val="16"/>
              </w:rPr>
            </w:pPr>
            <w:r w:rsidRPr="009F44B1">
              <w:rPr>
                <w:sz w:val="16"/>
                <w:szCs w:val="16"/>
              </w:rPr>
              <w:t>Повышение уровня реагирования территориального органа уполномоченного на решение задач гражданской обороны и защиты населения от чрезвычайных ситуаций.</w:t>
            </w:r>
          </w:p>
          <w:p w:rsidR="00AB3B18" w:rsidRPr="00520715" w:rsidRDefault="00AB3B18" w:rsidP="002E2EA6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9F44B1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3C3CBE">
            <w:pPr>
              <w:pStyle w:val="ConsPlusCell"/>
              <w:rPr>
                <w:b/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81E81" w:rsidRDefault="00AB3B18" w:rsidP="008225D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51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</w:p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AE3FE2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3.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Pr="00B254B8" w:rsidRDefault="00AB3B18" w:rsidP="00D2434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254B8">
              <w:rPr>
                <w:sz w:val="16"/>
                <w:szCs w:val="16"/>
              </w:rPr>
              <w:t>Оснащение пунктов выдачи средств индивидуальной защиты неработающему населению</w:t>
            </w:r>
          </w:p>
          <w:p w:rsidR="00AB3B18" w:rsidRDefault="00AB3B18" w:rsidP="00D24343">
            <w:pPr>
              <w:rPr>
                <w:rFonts w:cs="Times New Roman"/>
                <w:b/>
                <w:sz w:val="16"/>
                <w:szCs w:val="16"/>
              </w:rPr>
            </w:pPr>
          </w:p>
          <w:p w:rsidR="00AB3B18" w:rsidRPr="00520715" w:rsidRDefault="00AB3B18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B254B8" w:rsidRDefault="00AB3B18" w:rsidP="002E2EA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D46ED8">
            <w:pPr>
              <w:pStyle w:val="ConsPlusCell"/>
              <w:jc w:val="center"/>
              <w:rPr>
                <w:sz w:val="16"/>
                <w:szCs w:val="16"/>
              </w:rPr>
            </w:pPr>
            <w:r w:rsidRPr="00081E81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1A7F6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CF6479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CF6479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CF6479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3C3CBE">
            <w:pPr>
              <w:pStyle w:val="ConsPlusCell"/>
              <w:rPr>
                <w:b/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Default="00AB3B18" w:rsidP="00081E81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AB3B18" w:rsidRPr="00081E81" w:rsidRDefault="00AB3B18" w:rsidP="00081E81">
            <w:pPr>
              <w:pStyle w:val="ConsPlusCell"/>
              <w:jc w:val="center"/>
              <w:rPr>
                <w:sz w:val="16"/>
                <w:szCs w:val="16"/>
              </w:rPr>
            </w:pPr>
            <w:r w:rsidRPr="00081E81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A7F6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81E81" w:rsidRDefault="00AB3B18" w:rsidP="0016136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81E81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CF6479" w:rsidRDefault="00AB3B1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CF6479" w:rsidRDefault="00AB3B1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CF6479" w:rsidRDefault="00AB3B1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167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5C7F44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4.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Pr="00B254B8" w:rsidRDefault="00AB3B18" w:rsidP="00D2434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B254B8">
              <w:rPr>
                <w:sz w:val="16"/>
                <w:szCs w:val="16"/>
              </w:rPr>
              <w:t>Обучение руководящего состава гражд</w:t>
            </w:r>
            <w:r>
              <w:rPr>
                <w:sz w:val="16"/>
                <w:szCs w:val="16"/>
              </w:rPr>
              <w:t>анской</w:t>
            </w:r>
          </w:p>
          <w:p w:rsidR="00AB3B18" w:rsidRPr="00B254B8" w:rsidRDefault="00AB3B18" w:rsidP="00D2434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обороны </w:t>
            </w:r>
            <w:r w:rsidRPr="00B254B8">
              <w:rPr>
                <w:sz w:val="16"/>
                <w:szCs w:val="16"/>
              </w:rPr>
              <w:t xml:space="preserve"> и спасательных служб</w:t>
            </w:r>
            <w:r>
              <w:rPr>
                <w:sz w:val="16"/>
                <w:szCs w:val="16"/>
              </w:rPr>
              <w:t>, в том числе проведение учений и тренировок</w:t>
            </w:r>
          </w:p>
          <w:p w:rsidR="00AB3B18" w:rsidRPr="00520715" w:rsidRDefault="00AB3B18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B254B8" w:rsidRDefault="00AB3B18" w:rsidP="002E2EA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1A7F6B" w:rsidRDefault="00AB3B18" w:rsidP="00D46ED8">
            <w:pPr>
              <w:pStyle w:val="ConsPlusCell"/>
              <w:jc w:val="center"/>
              <w:rPr>
                <w:sz w:val="16"/>
                <w:szCs w:val="16"/>
              </w:rPr>
            </w:pPr>
            <w:r w:rsidRPr="001A7F6B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1A7F6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Pr="001A7F6B">
              <w:rPr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CF6479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 w:rsidRPr="00CF647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CF6479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 w:rsidRPr="00CF6479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1A7F6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Pr="001A7F6B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1A7F6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Pr="001A7F6B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1A7F6B" w:rsidRDefault="00AB3B18" w:rsidP="00D46454">
            <w:pPr>
              <w:pStyle w:val="ConsPlusCell"/>
              <w:jc w:val="center"/>
              <w:rPr>
                <w:sz w:val="16"/>
                <w:szCs w:val="16"/>
              </w:rPr>
            </w:pPr>
            <w:r w:rsidRPr="001A7F6B">
              <w:rPr>
                <w:sz w:val="16"/>
                <w:szCs w:val="16"/>
              </w:rPr>
              <w:t>15,00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3C3CBE">
            <w:pPr>
              <w:pStyle w:val="ConsPlusCell"/>
              <w:rPr>
                <w:b/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D46ED8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AB3B18" w:rsidRPr="001A7F6B" w:rsidRDefault="00AB3B18" w:rsidP="00D46ED8">
            <w:pPr>
              <w:pStyle w:val="ConsPlusCell"/>
              <w:jc w:val="center"/>
              <w:rPr>
                <w:sz w:val="16"/>
                <w:szCs w:val="16"/>
              </w:rPr>
            </w:pPr>
            <w:r w:rsidRPr="001A7F6B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A7F6B" w:rsidRDefault="00AB3B1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Pr="001A7F6B">
              <w:rPr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CF6479" w:rsidRDefault="00AB3B1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 w:rsidRPr="00CF647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CF6479" w:rsidRDefault="00AB3B1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 w:rsidRPr="00CF6479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A7F6B" w:rsidRDefault="00AB3B1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Pr="001A7F6B">
              <w:rPr>
                <w:sz w:val="16"/>
                <w:szCs w:val="16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A7F6B" w:rsidRDefault="00AB3B1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Pr="001A7F6B">
              <w:rPr>
                <w:sz w:val="16"/>
                <w:szCs w:val="16"/>
              </w:rPr>
              <w:t>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A7F6B" w:rsidRDefault="00AB3B18" w:rsidP="008E4DFF">
            <w:pPr>
              <w:pStyle w:val="ConsPlusCell"/>
              <w:jc w:val="center"/>
              <w:rPr>
                <w:sz w:val="16"/>
                <w:szCs w:val="16"/>
              </w:rPr>
            </w:pPr>
            <w:r w:rsidRPr="001A7F6B">
              <w:rPr>
                <w:sz w:val="16"/>
                <w:szCs w:val="16"/>
              </w:rPr>
              <w:t>15,00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24343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D24343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AE3FE2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5.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Pr="00520715" w:rsidRDefault="00AB3B18" w:rsidP="00D24343">
            <w:pPr>
              <w:rPr>
                <w:rFonts w:cs="Times New Roman"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 о</w:t>
            </w:r>
            <w:r w:rsidRPr="009F44B1">
              <w:rPr>
                <w:sz w:val="16"/>
                <w:szCs w:val="16"/>
              </w:rPr>
              <w:t>боруд</w:t>
            </w:r>
            <w:r>
              <w:rPr>
                <w:sz w:val="16"/>
                <w:szCs w:val="16"/>
              </w:rPr>
              <w:t>ование учебно – консультационнного пункта</w:t>
            </w:r>
            <w:r w:rsidRPr="009F44B1">
              <w:rPr>
                <w:sz w:val="16"/>
                <w:szCs w:val="16"/>
              </w:rPr>
              <w:t xml:space="preserve"> для обучения неработающего населения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9F44B1" w:rsidRDefault="00AB3B18" w:rsidP="00027CCA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Итого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3C3CBE" w:rsidRDefault="00AB3B18" w:rsidP="00D46ED8">
            <w:pPr>
              <w:pStyle w:val="ConsPlusCell"/>
              <w:jc w:val="center"/>
              <w:rPr>
                <w:sz w:val="16"/>
                <w:szCs w:val="16"/>
              </w:rPr>
            </w:pPr>
            <w:r w:rsidRPr="003C3CBE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1A7F6B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081E81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CF6479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CF6479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CF6479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3C3CBE">
            <w:pPr>
              <w:pStyle w:val="ConsPlusCell"/>
              <w:rPr>
                <w:b/>
                <w:sz w:val="16"/>
                <w:szCs w:val="16"/>
              </w:rPr>
            </w:pPr>
            <w:r w:rsidRPr="00C80C16">
              <w:rPr>
                <w:sz w:val="16"/>
                <w:szCs w:val="16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C41347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7073E6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7073E6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C3CBE" w:rsidRDefault="00AB3B18" w:rsidP="00D46ED8">
            <w:pPr>
              <w:pStyle w:val="ConsPlusCell"/>
              <w:jc w:val="center"/>
              <w:rPr>
                <w:sz w:val="16"/>
                <w:szCs w:val="16"/>
              </w:rPr>
            </w:pPr>
            <w:r w:rsidRPr="003C3CBE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1A7F6B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81E81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081E81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CF6479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CF6479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CF6479" w:rsidRDefault="00AB3B18" w:rsidP="00A103E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8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Средства      </w:t>
            </w:r>
            <w:r w:rsidRPr="00EB120B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726306">
        <w:trPr>
          <w:trHeight w:val="949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E4DFF">
            <w:pPr>
              <w:pStyle w:val="ConsPlusCell"/>
              <w:rPr>
                <w:sz w:val="16"/>
                <w:szCs w:val="16"/>
              </w:rPr>
            </w:pPr>
            <w:r w:rsidRPr="00EB120B">
              <w:rPr>
                <w:sz w:val="16"/>
                <w:szCs w:val="16"/>
              </w:rPr>
              <w:t xml:space="preserve">Внебюджетные  </w:t>
            </w:r>
            <w:r w:rsidRPr="00EB120B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161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C57E0A">
            <w:pPr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AE3FE2">
            <w:pPr>
              <w:jc w:val="center"/>
              <w:rPr>
                <w:b/>
                <w:color w:val="333333"/>
                <w:sz w:val="16"/>
                <w:szCs w:val="16"/>
              </w:rPr>
            </w:pPr>
            <w:r w:rsidRPr="006D0F05">
              <w:rPr>
                <w:b/>
                <w:color w:val="333333"/>
                <w:sz w:val="16"/>
                <w:szCs w:val="16"/>
              </w:rPr>
              <w:t xml:space="preserve">Задача </w:t>
            </w:r>
            <w:r>
              <w:rPr>
                <w:b/>
                <w:color w:val="333333"/>
                <w:sz w:val="16"/>
                <w:szCs w:val="16"/>
              </w:rPr>
              <w:t>5</w:t>
            </w:r>
            <w:r w:rsidRPr="006D0F05">
              <w:rPr>
                <w:b/>
                <w:color w:val="333333"/>
                <w:sz w:val="16"/>
                <w:szCs w:val="16"/>
              </w:rPr>
              <w:t>.</w:t>
            </w:r>
          </w:p>
          <w:p w:rsidR="00AB3B18" w:rsidRPr="0000167A" w:rsidRDefault="00AB3B18" w:rsidP="00BD5A0D">
            <w:pPr>
              <w:rPr>
                <w:b/>
                <w:sz w:val="16"/>
                <w:szCs w:val="16"/>
              </w:rPr>
            </w:pPr>
            <w:r w:rsidRPr="0000167A">
              <w:rPr>
                <w:sz w:val="16"/>
                <w:szCs w:val="16"/>
              </w:rPr>
              <w:t>Поддержание органов местного самоуправления и подведомственных организаций  ЗАТО городской округ Молодежный в готовности к функционированию в условиях военного времени.</w:t>
            </w:r>
          </w:p>
        </w:tc>
        <w:tc>
          <w:tcPr>
            <w:tcW w:w="1373" w:type="dxa"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6570D1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  <w:r w:rsidRPr="006570D1">
              <w:rPr>
                <w:b/>
                <w:sz w:val="16"/>
                <w:szCs w:val="16"/>
              </w:rPr>
              <w:t xml:space="preserve">Итого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B120B" w:rsidRDefault="00AB3B18" w:rsidP="00EA410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319,0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114,0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130,0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70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C57E0A">
            <w:pPr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E01DF" w:rsidRDefault="00AB3B18" w:rsidP="00BD5A0D">
            <w:pPr>
              <w:rPr>
                <w:b/>
                <w:sz w:val="16"/>
                <w:szCs w:val="16"/>
              </w:rPr>
            </w:pP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6570D1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  <w:r w:rsidRPr="006570D1">
              <w:rPr>
                <w:b/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B120B" w:rsidRDefault="00AB3B18" w:rsidP="00EA410E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EA410E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319,0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114,0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130,0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E60CFA" w:rsidRDefault="00AB3B18" w:rsidP="00EA410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10" w:type="dxa"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63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3B18" w:rsidRPr="00C57E0A" w:rsidRDefault="00AB3B18" w:rsidP="00C57E0A">
            <w:r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00167A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Основное 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1.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Pr="0000167A" w:rsidRDefault="00AB3B18" w:rsidP="00BD5A0D">
            <w:pPr>
              <w:rPr>
                <w:sz w:val="16"/>
                <w:szCs w:val="16"/>
              </w:rPr>
            </w:pPr>
            <w:r w:rsidRPr="0000167A">
              <w:rPr>
                <w:sz w:val="16"/>
                <w:szCs w:val="16"/>
              </w:rPr>
              <w:t>Осуществление мероприятий по мобилизационной подготовке на территории ЗАТО городской округ Молодёжный</w:t>
            </w:r>
          </w:p>
          <w:p w:rsidR="00AB3B18" w:rsidRPr="00EE01DF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6570D1" w:rsidRDefault="00AB3B18" w:rsidP="00EE01DF">
            <w:pPr>
              <w:pStyle w:val="ConsPlusCell"/>
              <w:rPr>
                <w:b/>
                <w:sz w:val="16"/>
                <w:szCs w:val="16"/>
              </w:rPr>
            </w:pPr>
            <w:r w:rsidRPr="006570D1">
              <w:rPr>
                <w:b/>
                <w:sz w:val="16"/>
                <w:szCs w:val="16"/>
              </w:rPr>
              <w:t xml:space="preserve">Итого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B120B" w:rsidRDefault="00AB3B18" w:rsidP="000A606E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0A606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0A606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0A606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319,0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16136B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114,0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0A606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0A606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B25472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130,0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E60CFA" w:rsidRDefault="00AB3B18" w:rsidP="000A606E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E60CFA"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14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3B18" w:rsidRPr="000A606E" w:rsidRDefault="00AB3B1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Специалист по мобилизационной подготовке</w:t>
            </w:r>
          </w:p>
        </w:tc>
        <w:tc>
          <w:tcPr>
            <w:tcW w:w="1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3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C57E0A" w:rsidRDefault="00AB3B18" w:rsidP="00C57E0A"/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E01DF" w:rsidRDefault="00AB3B18" w:rsidP="00BD5A0D">
            <w:pPr>
              <w:rPr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570D1" w:rsidRDefault="00AB3B18" w:rsidP="008158D9">
            <w:pPr>
              <w:pStyle w:val="ConsPlusCell"/>
              <w:rPr>
                <w:b/>
                <w:sz w:val="16"/>
                <w:szCs w:val="16"/>
              </w:rPr>
            </w:pPr>
            <w:r w:rsidRPr="006570D1">
              <w:rPr>
                <w:b/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8158D9">
            <w:pPr>
              <w:pStyle w:val="Con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</w:t>
            </w:r>
          </w:p>
          <w:p w:rsidR="00AB3B18" w:rsidRPr="00520715" w:rsidRDefault="00AB3B18" w:rsidP="008158D9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2015-2019</w:t>
            </w:r>
            <w:r w:rsidRPr="00EB120B">
              <w:rPr>
                <w:sz w:val="16"/>
                <w:szCs w:val="16"/>
              </w:rP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 w:rsidRPr="006570D1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B2547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B2547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52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C57E0A" w:rsidRDefault="00AB3B18" w:rsidP="00C57E0A"/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EE01DF" w:rsidRDefault="00AB3B18" w:rsidP="00BD5A0D">
            <w:pPr>
              <w:rPr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570D1" w:rsidRDefault="00AB3B18" w:rsidP="008158D9">
            <w:pPr>
              <w:pStyle w:val="ConsPlusCell"/>
              <w:rPr>
                <w:b/>
                <w:sz w:val="16"/>
                <w:szCs w:val="16"/>
              </w:rPr>
            </w:pPr>
            <w:r w:rsidRPr="006570D1">
              <w:rPr>
                <w:b/>
                <w:sz w:val="16"/>
                <w:szCs w:val="16"/>
              </w:rPr>
              <w:t xml:space="preserve">Средства      </w:t>
            </w:r>
            <w:r w:rsidRPr="006570D1">
              <w:rPr>
                <w:b/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0A606E">
            <w:pPr>
              <w:pStyle w:val="ConsPlusCel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570D1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27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C57E0A" w:rsidRDefault="00AB3B18" w:rsidP="00C57E0A"/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EE01DF" w:rsidRDefault="00AB3B18" w:rsidP="00BD5A0D">
            <w:pPr>
              <w:rPr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6570D1" w:rsidRDefault="00AB3B18" w:rsidP="008158D9">
            <w:pPr>
              <w:pStyle w:val="ConsPlusCell"/>
              <w:rPr>
                <w:b/>
                <w:sz w:val="16"/>
                <w:szCs w:val="16"/>
              </w:rPr>
            </w:pPr>
            <w:r w:rsidRPr="006570D1">
              <w:rPr>
                <w:b/>
                <w:sz w:val="16"/>
                <w:szCs w:val="16"/>
              </w:rPr>
              <w:t xml:space="preserve">Внебюджетные  </w:t>
            </w:r>
            <w:r w:rsidRPr="006570D1">
              <w:rPr>
                <w:b/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0A606E">
            <w:pPr>
              <w:pStyle w:val="ConsPlusCel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6570D1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Default="00AB3B18" w:rsidP="000A606E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45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2E2EA6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00167A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1.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  <w:r w:rsidRPr="006570D1">
              <w:rPr>
                <w:sz w:val="16"/>
                <w:szCs w:val="16"/>
              </w:rPr>
              <w:t>Поддержание органов управления администрации ЗАТО городской округ Молодежный в готовности к функционированию в условиях военного времени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072DA6" w:rsidRDefault="00AB3B18" w:rsidP="00BD5A0D">
            <w:pPr>
              <w:pStyle w:val="ConsPlusCell"/>
              <w:rPr>
                <w:sz w:val="16"/>
                <w:szCs w:val="16"/>
              </w:rPr>
            </w:pPr>
            <w:r w:rsidRPr="00072DA6">
              <w:rPr>
                <w:sz w:val="16"/>
                <w:szCs w:val="16"/>
              </w:rPr>
              <w:t>Обучение и повышение квалификации работников мобилизационных органов, руководителей и должностных лиц органов местного самоуправления, связанных с мобилизационной работой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0A606E" w:rsidRDefault="00AB3B18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Итого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304EE7" w:rsidRDefault="00AB3B18" w:rsidP="006570D1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течение 2015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6570D1" w:rsidRDefault="00AB3B18" w:rsidP="00B2547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6570D1" w:rsidRDefault="00AB3B18" w:rsidP="00B2547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Специалист по мобилизационной подготовке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9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C57E0A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6570D1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0A606E" w:rsidRDefault="00AB3B18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304EE7" w:rsidRDefault="00AB3B18" w:rsidP="006570D1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течение</w:t>
            </w:r>
            <w:r w:rsidRPr="00304EE7">
              <w:rPr>
                <w:sz w:val="16"/>
                <w:szCs w:val="16"/>
              </w:rPr>
              <w:t xml:space="preserve"> 2015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2302C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50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C57E0A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6570D1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0A606E" w:rsidRDefault="00AB3B18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Средства      </w:t>
            </w:r>
            <w:r w:rsidRPr="000A606E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6570D1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12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C57E0A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6570D1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0A606E" w:rsidRDefault="00AB3B18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Внебюджетные  </w:t>
            </w:r>
            <w:r w:rsidRPr="000A606E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6570D1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6570D1" w:rsidRDefault="00AB3B18" w:rsidP="006570D1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330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Default="00AB3B18" w:rsidP="0000167A">
            <w:pPr>
              <w:rPr>
                <w:rFonts w:cs="Times New Roman"/>
                <w:color w:val="000000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6D0F05">
              <w:rPr>
                <w:b/>
                <w:sz w:val="16"/>
                <w:szCs w:val="16"/>
              </w:rPr>
              <w:t xml:space="preserve">ероприятие </w:t>
            </w:r>
            <w:r>
              <w:rPr>
                <w:b/>
                <w:sz w:val="16"/>
                <w:szCs w:val="16"/>
              </w:rPr>
              <w:t>1</w:t>
            </w:r>
            <w:r w:rsidRPr="006D0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2.</w:t>
            </w:r>
            <w:r w:rsidRPr="00E70A9E">
              <w:rPr>
                <w:rFonts w:cs="Times New Roman"/>
                <w:color w:val="000000"/>
              </w:rPr>
              <w:t xml:space="preserve"> </w:t>
            </w:r>
          </w:p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  <w:r w:rsidRPr="00D24343">
              <w:rPr>
                <w:sz w:val="16"/>
                <w:szCs w:val="16"/>
              </w:rPr>
              <w:t>Материально-техническое обеспечение мобилизационной работы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D24343" w:rsidRDefault="00AB3B18" w:rsidP="00D24343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Проведение</w:t>
            </w:r>
            <w:r w:rsidRPr="00D24343">
              <w:rPr>
                <w:sz w:val="16"/>
                <w:szCs w:val="16"/>
              </w:rPr>
              <w:t xml:space="preserve"> </w:t>
            </w:r>
            <w:r w:rsidRPr="00D24343">
              <w:rPr>
                <w:spacing w:val="12"/>
                <w:sz w:val="16"/>
                <w:szCs w:val="16"/>
              </w:rPr>
              <w:t>атте</w:t>
            </w:r>
            <w:r w:rsidRPr="00D24343">
              <w:rPr>
                <w:spacing w:val="12"/>
                <w:sz w:val="16"/>
                <w:szCs w:val="16"/>
              </w:rPr>
              <w:softHyphen/>
              <w:t xml:space="preserve">стационных испытаний и </w:t>
            </w:r>
            <w:r>
              <w:rPr>
                <w:sz w:val="16"/>
                <w:szCs w:val="16"/>
              </w:rPr>
              <w:t xml:space="preserve">оформление </w:t>
            </w:r>
            <w:r w:rsidRPr="00D24343">
              <w:rPr>
                <w:sz w:val="16"/>
                <w:szCs w:val="16"/>
              </w:rPr>
              <w:t xml:space="preserve">аттестата соответствия объектов вычислительной техники </w:t>
            </w:r>
            <w:r w:rsidRPr="00D24343">
              <w:rPr>
                <w:spacing w:val="25"/>
                <w:sz w:val="16"/>
                <w:szCs w:val="16"/>
              </w:rPr>
              <w:t xml:space="preserve">требованиям безопасности </w:t>
            </w:r>
            <w:r w:rsidRPr="00D24343">
              <w:rPr>
                <w:spacing w:val="-1"/>
                <w:sz w:val="16"/>
                <w:szCs w:val="16"/>
              </w:rPr>
              <w:t xml:space="preserve">информации.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0A606E" w:rsidRDefault="00AB3B18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Итого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AB3B18" w:rsidRPr="00304EE7" w:rsidRDefault="00AB3B1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течение 2015-2019 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304EE7" w:rsidRDefault="00AB3B18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 w:rsidRPr="00304EE7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304EE7" w:rsidRDefault="00AB3B18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304EE7" w:rsidRDefault="00AB3B18" w:rsidP="00B2547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304EE7" w:rsidRDefault="00AB3B18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304EE7" w:rsidRDefault="00AB3B18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304EE7" w:rsidRDefault="00AB3B18" w:rsidP="00B25472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AB3B18" w:rsidRPr="00304EE7" w:rsidRDefault="00AB3B18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14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Специалист по мобилизационной подготовке</w:t>
            </w:r>
          </w:p>
        </w:tc>
        <w:tc>
          <w:tcPr>
            <w:tcW w:w="1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25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0A606E" w:rsidRDefault="00AB3B18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>Средства бюджета ЗАТО городской округ Молодежный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304EE7" w:rsidRDefault="00AB3B18" w:rsidP="00BD5A0D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течение</w:t>
            </w:r>
            <w:r w:rsidRPr="00304EE7">
              <w:rPr>
                <w:sz w:val="16"/>
                <w:szCs w:val="16"/>
              </w:rPr>
              <w:t xml:space="preserve"> 2015-2019 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04EE7" w:rsidRDefault="00AB3B18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 w:rsidRPr="00304EE7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04EE7" w:rsidRDefault="00AB3B18" w:rsidP="00304EE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04EE7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04EE7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04EE7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04EE7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304EE7" w:rsidRDefault="00AB3B18" w:rsidP="008158D9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C7F44">
        <w:trPr>
          <w:trHeight w:val="405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0A606E" w:rsidRDefault="00AB3B18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Средства      </w:t>
            </w:r>
            <w:r w:rsidRPr="000A606E">
              <w:rPr>
                <w:sz w:val="16"/>
                <w:szCs w:val="16"/>
              </w:rPr>
              <w:br/>
              <w:t>бюджета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5E38D8">
        <w:trPr>
          <w:trHeight w:val="692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BD5A0D">
            <w:pPr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0A606E" w:rsidRDefault="00AB3B18" w:rsidP="008158D9">
            <w:pPr>
              <w:pStyle w:val="ConsPlusCell"/>
              <w:rPr>
                <w:sz w:val="16"/>
                <w:szCs w:val="16"/>
              </w:rPr>
            </w:pPr>
            <w:r w:rsidRPr="000A606E">
              <w:rPr>
                <w:sz w:val="16"/>
                <w:szCs w:val="16"/>
              </w:rPr>
              <w:t xml:space="preserve">Внебюджетные  </w:t>
            </w:r>
            <w:r w:rsidRPr="000A606E">
              <w:rPr>
                <w:sz w:val="16"/>
                <w:szCs w:val="16"/>
              </w:rPr>
              <w:br/>
              <w:t xml:space="preserve">источники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B18" w:rsidRPr="00520715" w:rsidRDefault="00AB3B18" w:rsidP="00D4645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9407EC">
        <w:trPr>
          <w:trHeight w:val="775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B3B18" w:rsidRPr="00520715" w:rsidRDefault="00AB3B18" w:rsidP="00BD5A0D">
            <w:pPr>
              <w:pStyle w:val="ConsPlusCell"/>
              <w:rPr>
                <w:b/>
                <w:sz w:val="16"/>
                <w:szCs w:val="16"/>
              </w:rPr>
            </w:pP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3B18" w:rsidRPr="00726306" w:rsidRDefault="00AB3B18" w:rsidP="00B25472">
            <w:pPr>
              <w:pStyle w:val="ConsPlusCell"/>
              <w:rPr>
                <w:b/>
                <w:sz w:val="26"/>
                <w:szCs w:val="26"/>
              </w:rPr>
            </w:pPr>
            <w:r w:rsidRPr="00726306">
              <w:rPr>
                <w:b/>
                <w:sz w:val="26"/>
                <w:szCs w:val="26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726306" w:rsidRDefault="00AB3B18" w:rsidP="006D0F05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AB3B18" w:rsidRPr="00726306" w:rsidRDefault="00AB3B18" w:rsidP="006D0F05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течение</w:t>
            </w:r>
          </w:p>
          <w:p w:rsidR="00AB3B18" w:rsidRPr="00726306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26306">
              <w:rPr>
                <w:b/>
                <w:sz w:val="16"/>
                <w:szCs w:val="16"/>
              </w:rPr>
              <w:t>2015-2019г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726306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Pr="00726306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26306"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726306" w:rsidRDefault="00AB3B18" w:rsidP="00B17CC4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Pr="00726306" w:rsidRDefault="00AB3B18" w:rsidP="00E60CFA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26306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261</w:t>
            </w:r>
            <w:r w:rsidRPr="00726306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726306" w:rsidRDefault="00AB3B18" w:rsidP="00610233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Pr="00726306" w:rsidRDefault="00AB3B18" w:rsidP="00610233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26306">
              <w:rPr>
                <w:b/>
                <w:sz w:val="16"/>
                <w:szCs w:val="16"/>
              </w:rPr>
              <w:t>164,0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726306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Pr="00726306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26306">
              <w:rPr>
                <w:b/>
                <w:sz w:val="16"/>
                <w:szCs w:val="16"/>
              </w:rPr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726306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Pr="00726306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26306">
              <w:rPr>
                <w:b/>
                <w:sz w:val="16"/>
                <w:szCs w:val="16"/>
              </w:rPr>
              <w:t>226,0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726306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Pr="00726306" w:rsidRDefault="00AB3B18" w:rsidP="00E60CFA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Pr="00726306">
              <w:rPr>
                <w:b/>
                <w:sz w:val="16"/>
                <w:szCs w:val="16"/>
              </w:rPr>
              <w:t>6,0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3B18" w:rsidRPr="00726306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AB3B18" w:rsidRPr="00726306" w:rsidRDefault="00AB3B18" w:rsidP="006D0F05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726306">
              <w:rPr>
                <w:b/>
                <w:sz w:val="16"/>
                <w:szCs w:val="16"/>
              </w:rPr>
              <w:t>255,0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  <w:tr w:rsidR="00AB3B18" w:rsidRPr="00EB120B" w:rsidTr="000F7A5B">
        <w:trPr>
          <w:trHeight w:val="318"/>
        </w:trPr>
        <w:tc>
          <w:tcPr>
            <w:tcW w:w="15144" w:type="dxa"/>
            <w:gridSpan w:val="14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B3B18" w:rsidRPr="00EB120B" w:rsidRDefault="00AB3B18" w:rsidP="00BD5A0D">
            <w:pPr>
              <w:pStyle w:val="ConsPlusCell"/>
              <w:rPr>
                <w:sz w:val="16"/>
                <w:szCs w:val="16"/>
              </w:rPr>
            </w:pPr>
          </w:p>
        </w:tc>
      </w:tr>
    </w:tbl>
    <w:p w:rsidR="00AB3B18" w:rsidRDefault="00AB3B18" w:rsidP="00BD7AA8">
      <w:pPr>
        <w:widowControl w:val="0"/>
        <w:autoSpaceDE w:val="0"/>
        <w:autoSpaceDN w:val="0"/>
        <w:adjustRightInd w:val="0"/>
        <w:jc w:val="both"/>
      </w:pPr>
    </w:p>
    <w:p w:rsidR="00AB3B18" w:rsidRDefault="00AB3B18" w:rsidP="001616FD">
      <w:pPr>
        <w:widowControl w:val="0"/>
        <w:autoSpaceDE w:val="0"/>
        <w:autoSpaceDN w:val="0"/>
        <w:adjustRightInd w:val="0"/>
        <w:jc w:val="center"/>
        <w:rPr>
          <w:b/>
        </w:rPr>
      </w:pPr>
    </w:p>
    <w:sectPr w:rsidR="00AB3B18" w:rsidSect="004031EA">
      <w:footerReference w:type="default" r:id="rId7"/>
      <w:pgSz w:w="16838" w:h="11906" w:orient="landscape"/>
      <w:pgMar w:top="680" w:right="539" w:bottom="839" w:left="79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B18" w:rsidRDefault="00AB3B18" w:rsidP="0033435F">
      <w:r>
        <w:separator/>
      </w:r>
    </w:p>
  </w:endnote>
  <w:endnote w:type="continuationSeparator" w:id="1">
    <w:p w:rsidR="00AB3B18" w:rsidRDefault="00AB3B18" w:rsidP="00334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B18" w:rsidRDefault="00AB3B18">
    <w:pPr>
      <w:pStyle w:val="Footer"/>
      <w:jc w:val="right"/>
    </w:pPr>
    <w:fldSimple w:instr=" PAGE   \* MERGEFORMAT ">
      <w:r>
        <w:rPr>
          <w:noProof/>
        </w:rPr>
        <w:t>17</w:t>
      </w:r>
    </w:fldSimple>
  </w:p>
  <w:p w:rsidR="00AB3B18" w:rsidRDefault="00AB3B1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B18" w:rsidRDefault="00AB3B18" w:rsidP="0033435F">
      <w:r>
        <w:separator/>
      </w:r>
    </w:p>
  </w:footnote>
  <w:footnote w:type="continuationSeparator" w:id="1">
    <w:p w:rsidR="00AB3B18" w:rsidRDefault="00AB3B18" w:rsidP="003343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C401A"/>
    <w:multiLevelType w:val="hybridMultilevel"/>
    <w:tmpl w:val="EF760A88"/>
    <w:lvl w:ilvl="0" w:tplc="87FAFDBC">
      <w:numFmt w:val="bullet"/>
      <w:lvlText w:val="–"/>
      <w:lvlJc w:val="left"/>
      <w:pPr>
        <w:ind w:left="14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F3C2929"/>
    <w:multiLevelType w:val="hybridMultilevel"/>
    <w:tmpl w:val="7F80EA68"/>
    <w:lvl w:ilvl="0" w:tplc="87FAFDBC">
      <w:numFmt w:val="bullet"/>
      <w:lvlText w:val="–"/>
      <w:lvlJc w:val="left"/>
      <w:pPr>
        <w:ind w:left="14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22B7E21"/>
    <w:multiLevelType w:val="hybridMultilevel"/>
    <w:tmpl w:val="0E5A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AE63FB4"/>
    <w:multiLevelType w:val="multilevel"/>
    <w:tmpl w:val="56CAD9C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ind w:left="3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48A81C4F"/>
    <w:multiLevelType w:val="hybridMultilevel"/>
    <w:tmpl w:val="F6EC78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9566693"/>
    <w:multiLevelType w:val="hybridMultilevel"/>
    <w:tmpl w:val="C372771E"/>
    <w:lvl w:ilvl="0" w:tplc="87FAFDBC">
      <w:numFmt w:val="bullet"/>
      <w:lvlText w:val="–"/>
      <w:lvlJc w:val="left"/>
      <w:pPr>
        <w:ind w:left="14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DA059DA"/>
    <w:multiLevelType w:val="hybridMultilevel"/>
    <w:tmpl w:val="6DC8F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5DB9"/>
    <w:rsid w:val="00001468"/>
    <w:rsid w:val="0000167A"/>
    <w:rsid w:val="0000262F"/>
    <w:rsid w:val="000028A2"/>
    <w:rsid w:val="00003B32"/>
    <w:rsid w:val="00005F05"/>
    <w:rsid w:val="00005F5F"/>
    <w:rsid w:val="00006646"/>
    <w:rsid w:val="00006875"/>
    <w:rsid w:val="00006B34"/>
    <w:rsid w:val="00006BC8"/>
    <w:rsid w:val="00010207"/>
    <w:rsid w:val="00010A96"/>
    <w:rsid w:val="00010E91"/>
    <w:rsid w:val="00012EDD"/>
    <w:rsid w:val="00013856"/>
    <w:rsid w:val="00015383"/>
    <w:rsid w:val="00015450"/>
    <w:rsid w:val="00015AD2"/>
    <w:rsid w:val="00016009"/>
    <w:rsid w:val="00020C2A"/>
    <w:rsid w:val="00020F48"/>
    <w:rsid w:val="000225B3"/>
    <w:rsid w:val="000227F0"/>
    <w:rsid w:val="00025BFD"/>
    <w:rsid w:val="00025EE2"/>
    <w:rsid w:val="000262D0"/>
    <w:rsid w:val="00027CCA"/>
    <w:rsid w:val="00030637"/>
    <w:rsid w:val="000314E6"/>
    <w:rsid w:val="00031DF4"/>
    <w:rsid w:val="00031EC8"/>
    <w:rsid w:val="000320FB"/>
    <w:rsid w:val="000333CC"/>
    <w:rsid w:val="000335BB"/>
    <w:rsid w:val="00033602"/>
    <w:rsid w:val="00033A70"/>
    <w:rsid w:val="00033DBA"/>
    <w:rsid w:val="00033DBC"/>
    <w:rsid w:val="00034869"/>
    <w:rsid w:val="000349C7"/>
    <w:rsid w:val="00034C8F"/>
    <w:rsid w:val="0003531A"/>
    <w:rsid w:val="000359B3"/>
    <w:rsid w:val="0003610A"/>
    <w:rsid w:val="000366E6"/>
    <w:rsid w:val="00037230"/>
    <w:rsid w:val="000378A9"/>
    <w:rsid w:val="00040537"/>
    <w:rsid w:val="00041F7B"/>
    <w:rsid w:val="00042F24"/>
    <w:rsid w:val="00043960"/>
    <w:rsid w:val="000468B9"/>
    <w:rsid w:val="000469F7"/>
    <w:rsid w:val="00046AC8"/>
    <w:rsid w:val="00047575"/>
    <w:rsid w:val="00047F10"/>
    <w:rsid w:val="00050612"/>
    <w:rsid w:val="00050BFC"/>
    <w:rsid w:val="000533E2"/>
    <w:rsid w:val="00053C1A"/>
    <w:rsid w:val="00054213"/>
    <w:rsid w:val="00054473"/>
    <w:rsid w:val="00054592"/>
    <w:rsid w:val="0005481C"/>
    <w:rsid w:val="0005496B"/>
    <w:rsid w:val="00055AC0"/>
    <w:rsid w:val="00057B2F"/>
    <w:rsid w:val="00060DFD"/>
    <w:rsid w:val="00062276"/>
    <w:rsid w:val="0006258B"/>
    <w:rsid w:val="00062682"/>
    <w:rsid w:val="00062CD0"/>
    <w:rsid w:val="000650FD"/>
    <w:rsid w:val="00065192"/>
    <w:rsid w:val="00065281"/>
    <w:rsid w:val="00065444"/>
    <w:rsid w:val="00065E88"/>
    <w:rsid w:val="000664D4"/>
    <w:rsid w:val="00067355"/>
    <w:rsid w:val="00070E00"/>
    <w:rsid w:val="0007126C"/>
    <w:rsid w:val="00072747"/>
    <w:rsid w:val="00072DA6"/>
    <w:rsid w:val="00072F7A"/>
    <w:rsid w:val="0007326F"/>
    <w:rsid w:val="000733D5"/>
    <w:rsid w:val="00074712"/>
    <w:rsid w:val="000747A3"/>
    <w:rsid w:val="000750FF"/>
    <w:rsid w:val="0007519A"/>
    <w:rsid w:val="000757FD"/>
    <w:rsid w:val="00075E91"/>
    <w:rsid w:val="00075FF7"/>
    <w:rsid w:val="00076D61"/>
    <w:rsid w:val="00076DC9"/>
    <w:rsid w:val="0007791A"/>
    <w:rsid w:val="000779C3"/>
    <w:rsid w:val="00077CD3"/>
    <w:rsid w:val="00080593"/>
    <w:rsid w:val="0008077D"/>
    <w:rsid w:val="00080AD4"/>
    <w:rsid w:val="00080F9E"/>
    <w:rsid w:val="00081E81"/>
    <w:rsid w:val="00082548"/>
    <w:rsid w:val="00084901"/>
    <w:rsid w:val="000850A2"/>
    <w:rsid w:val="000852DC"/>
    <w:rsid w:val="000869AE"/>
    <w:rsid w:val="00086C45"/>
    <w:rsid w:val="00086E3D"/>
    <w:rsid w:val="00087E69"/>
    <w:rsid w:val="00087FE4"/>
    <w:rsid w:val="0009188C"/>
    <w:rsid w:val="00092835"/>
    <w:rsid w:val="00093169"/>
    <w:rsid w:val="000932CA"/>
    <w:rsid w:val="000950DF"/>
    <w:rsid w:val="0009528A"/>
    <w:rsid w:val="00095A83"/>
    <w:rsid w:val="00096038"/>
    <w:rsid w:val="0009614C"/>
    <w:rsid w:val="0009740E"/>
    <w:rsid w:val="000978DE"/>
    <w:rsid w:val="000A0683"/>
    <w:rsid w:val="000A0C45"/>
    <w:rsid w:val="000A1A66"/>
    <w:rsid w:val="000A1AE1"/>
    <w:rsid w:val="000A1BAB"/>
    <w:rsid w:val="000A36E8"/>
    <w:rsid w:val="000A4775"/>
    <w:rsid w:val="000A5416"/>
    <w:rsid w:val="000A606E"/>
    <w:rsid w:val="000A6715"/>
    <w:rsid w:val="000A712C"/>
    <w:rsid w:val="000A7558"/>
    <w:rsid w:val="000A77A5"/>
    <w:rsid w:val="000A7CB2"/>
    <w:rsid w:val="000B000D"/>
    <w:rsid w:val="000B0A65"/>
    <w:rsid w:val="000B0CB2"/>
    <w:rsid w:val="000B1640"/>
    <w:rsid w:val="000B1FA7"/>
    <w:rsid w:val="000B25D2"/>
    <w:rsid w:val="000B280E"/>
    <w:rsid w:val="000B34E9"/>
    <w:rsid w:val="000B3C2B"/>
    <w:rsid w:val="000B3F97"/>
    <w:rsid w:val="000B4334"/>
    <w:rsid w:val="000B44B6"/>
    <w:rsid w:val="000B505E"/>
    <w:rsid w:val="000B5137"/>
    <w:rsid w:val="000B5A98"/>
    <w:rsid w:val="000B6EE3"/>
    <w:rsid w:val="000B7010"/>
    <w:rsid w:val="000C1B58"/>
    <w:rsid w:val="000C1BC5"/>
    <w:rsid w:val="000C250B"/>
    <w:rsid w:val="000C2714"/>
    <w:rsid w:val="000C2CBE"/>
    <w:rsid w:val="000C3111"/>
    <w:rsid w:val="000C3B96"/>
    <w:rsid w:val="000C44F2"/>
    <w:rsid w:val="000C5DFF"/>
    <w:rsid w:val="000C6789"/>
    <w:rsid w:val="000C6B12"/>
    <w:rsid w:val="000C7531"/>
    <w:rsid w:val="000C78BA"/>
    <w:rsid w:val="000D0113"/>
    <w:rsid w:val="000D02D8"/>
    <w:rsid w:val="000D067B"/>
    <w:rsid w:val="000D0756"/>
    <w:rsid w:val="000D20A2"/>
    <w:rsid w:val="000D2C0F"/>
    <w:rsid w:val="000D353B"/>
    <w:rsid w:val="000D3E57"/>
    <w:rsid w:val="000D4651"/>
    <w:rsid w:val="000D4951"/>
    <w:rsid w:val="000D5C52"/>
    <w:rsid w:val="000D5D46"/>
    <w:rsid w:val="000D6516"/>
    <w:rsid w:val="000D6D67"/>
    <w:rsid w:val="000D6ED6"/>
    <w:rsid w:val="000D718C"/>
    <w:rsid w:val="000E1FAC"/>
    <w:rsid w:val="000E4355"/>
    <w:rsid w:val="000E45FC"/>
    <w:rsid w:val="000E4C76"/>
    <w:rsid w:val="000E4C9F"/>
    <w:rsid w:val="000E5B71"/>
    <w:rsid w:val="000E6858"/>
    <w:rsid w:val="000E709A"/>
    <w:rsid w:val="000E709C"/>
    <w:rsid w:val="000E7E09"/>
    <w:rsid w:val="000E7E8B"/>
    <w:rsid w:val="000E7EDD"/>
    <w:rsid w:val="000F017C"/>
    <w:rsid w:val="000F0B62"/>
    <w:rsid w:val="000F0E42"/>
    <w:rsid w:val="000F22AD"/>
    <w:rsid w:val="000F2621"/>
    <w:rsid w:val="000F2C20"/>
    <w:rsid w:val="000F36FB"/>
    <w:rsid w:val="000F4E80"/>
    <w:rsid w:val="000F5307"/>
    <w:rsid w:val="000F560F"/>
    <w:rsid w:val="000F6101"/>
    <w:rsid w:val="000F64FD"/>
    <w:rsid w:val="000F6DF8"/>
    <w:rsid w:val="000F708A"/>
    <w:rsid w:val="000F7A5B"/>
    <w:rsid w:val="00100764"/>
    <w:rsid w:val="0010281B"/>
    <w:rsid w:val="00103054"/>
    <w:rsid w:val="00103417"/>
    <w:rsid w:val="00104E35"/>
    <w:rsid w:val="0010532B"/>
    <w:rsid w:val="00105A0F"/>
    <w:rsid w:val="00105AD0"/>
    <w:rsid w:val="001063B3"/>
    <w:rsid w:val="001068A7"/>
    <w:rsid w:val="00106D56"/>
    <w:rsid w:val="0010712B"/>
    <w:rsid w:val="001074C1"/>
    <w:rsid w:val="001075E5"/>
    <w:rsid w:val="00110A30"/>
    <w:rsid w:val="00112483"/>
    <w:rsid w:val="001130AC"/>
    <w:rsid w:val="00113D37"/>
    <w:rsid w:val="00113E72"/>
    <w:rsid w:val="00114FE0"/>
    <w:rsid w:val="00115D5C"/>
    <w:rsid w:val="00117504"/>
    <w:rsid w:val="00120A81"/>
    <w:rsid w:val="00120C90"/>
    <w:rsid w:val="00121247"/>
    <w:rsid w:val="001213BE"/>
    <w:rsid w:val="00121941"/>
    <w:rsid w:val="001220F5"/>
    <w:rsid w:val="001221BF"/>
    <w:rsid w:val="00122EC0"/>
    <w:rsid w:val="00123EFA"/>
    <w:rsid w:val="0012405F"/>
    <w:rsid w:val="00124B40"/>
    <w:rsid w:val="00125CA4"/>
    <w:rsid w:val="00126328"/>
    <w:rsid w:val="0012759B"/>
    <w:rsid w:val="001278C2"/>
    <w:rsid w:val="00127D07"/>
    <w:rsid w:val="00127D36"/>
    <w:rsid w:val="00130044"/>
    <w:rsid w:val="001309E2"/>
    <w:rsid w:val="00130BA9"/>
    <w:rsid w:val="00130C0A"/>
    <w:rsid w:val="001312BE"/>
    <w:rsid w:val="00132E06"/>
    <w:rsid w:val="0013379B"/>
    <w:rsid w:val="00134276"/>
    <w:rsid w:val="0013453A"/>
    <w:rsid w:val="00134EF1"/>
    <w:rsid w:val="001350F8"/>
    <w:rsid w:val="0013768D"/>
    <w:rsid w:val="001402A5"/>
    <w:rsid w:val="001408E1"/>
    <w:rsid w:val="00140F50"/>
    <w:rsid w:val="001415DF"/>
    <w:rsid w:val="00141A9F"/>
    <w:rsid w:val="00141E5C"/>
    <w:rsid w:val="00142848"/>
    <w:rsid w:val="00142BD3"/>
    <w:rsid w:val="00142D88"/>
    <w:rsid w:val="001438BF"/>
    <w:rsid w:val="00143CC8"/>
    <w:rsid w:val="00145EC4"/>
    <w:rsid w:val="00146769"/>
    <w:rsid w:val="001468AD"/>
    <w:rsid w:val="00146A14"/>
    <w:rsid w:val="00146C7B"/>
    <w:rsid w:val="0015058B"/>
    <w:rsid w:val="001512DC"/>
    <w:rsid w:val="001518BE"/>
    <w:rsid w:val="00151C38"/>
    <w:rsid w:val="00151C87"/>
    <w:rsid w:val="00151CBB"/>
    <w:rsid w:val="00151F56"/>
    <w:rsid w:val="001527BF"/>
    <w:rsid w:val="00153104"/>
    <w:rsid w:val="0015336E"/>
    <w:rsid w:val="00153A07"/>
    <w:rsid w:val="001540DB"/>
    <w:rsid w:val="00154588"/>
    <w:rsid w:val="00157C53"/>
    <w:rsid w:val="00160B21"/>
    <w:rsid w:val="0016136B"/>
    <w:rsid w:val="001616FD"/>
    <w:rsid w:val="00162A9D"/>
    <w:rsid w:val="00162C22"/>
    <w:rsid w:val="00163845"/>
    <w:rsid w:val="0016438F"/>
    <w:rsid w:val="001647E6"/>
    <w:rsid w:val="001651D2"/>
    <w:rsid w:val="001653C2"/>
    <w:rsid w:val="001655BA"/>
    <w:rsid w:val="00166316"/>
    <w:rsid w:val="0016673E"/>
    <w:rsid w:val="0016694D"/>
    <w:rsid w:val="00166A2B"/>
    <w:rsid w:val="00166A51"/>
    <w:rsid w:val="00166ACD"/>
    <w:rsid w:val="00167C62"/>
    <w:rsid w:val="00167ED7"/>
    <w:rsid w:val="00167F1C"/>
    <w:rsid w:val="00170F00"/>
    <w:rsid w:val="00171894"/>
    <w:rsid w:val="00172171"/>
    <w:rsid w:val="001725E9"/>
    <w:rsid w:val="00172A99"/>
    <w:rsid w:val="00172C3A"/>
    <w:rsid w:val="00173617"/>
    <w:rsid w:val="00174070"/>
    <w:rsid w:val="0017588E"/>
    <w:rsid w:val="00175F76"/>
    <w:rsid w:val="001764C6"/>
    <w:rsid w:val="0017766C"/>
    <w:rsid w:val="00180513"/>
    <w:rsid w:val="001809A4"/>
    <w:rsid w:val="00181599"/>
    <w:rsid w:val="00181C50"/>
    <w:rsid w:val="00183866"/>
    <w:rsid w:val="00183B06"/>
    <w:rsid w:val="00183FE7"/>
    <w:rsid w:val="00184269"/>
    <w:rsid w:val="00184390"/>
    <w:rsid w:val="00184E9F"/>
    <w:rsid w:val="00185896"/>
    <w:rsid w:val="00186B7D"/>
    <w:rsid w:val="00186D1C"/>
    <w:rsid w:val="0018766A"/>
    <w:rsid w:val="00190E94"/>
    <w:rsid w:val="00191C06"/>
    <w:rsid w:val="00191C3A"/>
    <w:rsid w:val="001922FC"/>
    <w:rsid w:val="001935A7"/>
    <w:rsid w:val="00194C38"/>
    <w:rsid w:val="00195148"/>
    <w:rsid w:val="00195495"/>
    <w:rsid w:val="001959D6"/>
    <w:rsid w:val="001959F4"/>
    <w:rsid w:val="00197115"/>
    <w:rsid w:val="00197E11"/>
    <w:rsid w:val="00197E7B"/>
    <w:rsid w:val="001A074F"/>
    <w:rsid w:val="001A0AB8"/>
    <w:rsid w:val="001A0B27"/>
    <w:rsid w:val="001A1077"/>
    <w:rsid w:val="001A2871"/>
    <w:rsid w:val="001A3162"/>
    <w:rsid w:val="001A3730"/>
    <w:rsid w:val="001A4766"/>
    <w:rsid w:val="001A5E33"/>
    <w:rsid w:val="001A5EE0"/>
    <w:rsid w:val="001A635C"/>
    <w:rsid w:val="001A6C85"/>
    <w:rsid w:val="001A755E"/>
    <w:rsid w:val="001A7F6B"/>
    <w:rsid w:val="001B0E34"/>
    <w:rsid w:val="001B1F6A"/>
    <w:rsid w:val="001B2786"/>
    <w:rsid w:val="001B2834"/>
    <w:rsid w:val="001B2B18"/>
    <w:rsid w:val="001B482B"/>
    <w:rsid w:val="001B4D8B"/>
    <w:rsid w:val="001B4E45"/>
    <w:rsid w:val="001B5098"/>
    <w:rsid w:val="001B626D"/>
    <w:rsid w:val="001B651A"/>
    <w:rsid w:val="001B7030"/>
    <w:rsid w:val="001C0A08"/>
    <w:rsid w:val="001C18F3"/>
    <w:rsid w:val="001C1B54"/>
    <w:rsid w:val="001C211F"/>
    <w:rsid w:val="001C24B1"/>
    <w:rsid w:val="001C38C0"/>
    <w:rsid w:val="001C603A"/>
    <w:rsid w:val="001C6657"/>
    <w:rsid w:val="001C67D1"/>
    <w:rsid w:val="001C6C59"/>
    <w:rsid w:val="001D01D9"/>
    <w:rsid w:val="001D1173"/>
    <w:rsid w:val="001D12C7"/>
    <w:rsid w:val="001D1E87"/>
    <w:rsid w:val="001D2389"/>
    <w:rsid w:val="001D26A0"/>
    <w:rsid w:val="001D387C"/>
    <w:rsid w:val="001D3C11"/>
    <w:rsid w:val="001D3DFD"/>
    <w:rsid w:val="001D64A1"/>
    <w:rsid w:val="001D6D07"/>
    <w:rsid w:val="001D7021"/>
    <w:rsid w:val="001D7510"/>
    <w:rsid w:val="001D75C4"/>
    <w:rsid w:val="001D7BAA"/>
    <w:rsid w:val="001D7C45"/>
    <w:rsid w:val="001E00EE"/>
    <w:rsid w:val="001E098D"/>
    <w:rsid w:val="001E16E6"/>
    <w:rsid w:val="001E2139"/>
    <w:rsid w:val="001E2A46"/>
    <w:rsid w:val="001E323F"/>
    <w:rsid w:val="001E3F15"/>
    <w:rsid w:val="001E4C22"/>
    <w:rsid w:val="001E5446"/>
    <w:rsid w:val="001E5BBA"/>
    <w:rsid w:val="001E5CDC"/>
    <w:rsid w:val="001E6B38"/>
    <w:rsid w:val="001E74D0"/>
    <w:rsid w:val="001E7594"/>
    <w:rsid w:val="001F0107"/>
    <w:rsid w:val="001F044B"/>
    <w:rsid w:val="001F1972"/>
    <w:rsid w:val="001F2596"/>
    <w:rsid w:val="001F2BAC"/>
    <w:rsid w:val="001F3456"/>
    <w:rsid w:val="001F3995"/>
    <w:rsid w:val="001F5069"/>
    <w:rsid w:val="001F5617"/>
    <w:rsid w:val="001F5676"/>
    <w:rsid w:val="001F658F"/>
    <w:rsid w:val="001F6CBC"/>
    <w:rsid w:val="001F708D"/>
    <w:rsid w:val="00200891"/>
    <w:rsid w:val="002017D0"/>
    <w:rsid w:val="00201888"/>
    <w:rsid w:val="00201D9B"/>
    <w:rsid w:val="00202E8F"/>
    <w:rsid w:val="00203708"/>
    <w:rsid w:val="002039A8"/>
    <w:rsid w:val="00203ECA"/>
    <w:rsid w:val="002048B4"/>
    <w:rsid w:val="00206292"/>
    <w:rsid w:val="00206C51"/>
    <w:rsid w:val="00206C8D"/>
    <w:rsid w:val="002078E1"/>
    <w:rsid w:val="00207904"/>
    <w:rsid w:val="00207ACC"/>
    <w:rsid w:val="0021071B"/>
    <w:rsid w:val="002110C0"/>
    <w:rsid w:val="002111AF"/>
    <w:rsid w:val="0021136A"/>
    <w:rsid w:val="002132AF"/>
    <w:rsid w:val="0021389D"/>
    <w:rsid w:val="00214B63"/>
    <w:rsid w:val="0021533C"/>
    <w:rsid w:val="00215374"/>
    <w:rsid w:val="0021557E"/>
    <w:rsid w:val="0021589C"/>
    <w:rsid w:val="00215B25"/>
    <w:rsid w:val="002170A6"/>
    <w:rsid w:val="00217D6D"/>
    <w:rsid w:val="002206EA"/>
    <w:rsid w:val="0022101B"/>
    <w:rsid w:val="00221482"/>
    <w:rsid w:val="00221615"/>
    <w:rsid w:val="002216C5"/>
    <w:rsid w:val="002219B0"/>
    <w:rsid w:val="00222572"/>
    <w:rsid w:val="00223669"/>
    <w:rsid w:val="002238C2"/>
    <w:rsid w:val="00223B39"/>
    <w:rsid w:val="00223CAE"/>
    <w:rsid w:val="00224B72"/>
    <w:rsid w:val="0022740A"/>
    <w:rsid w:val="00227A8F"/>
    <w:rsid w:val="002300AD"/>
    <w:rsid w:val="002302CA"/>
    <w:rsid w:val="0023083B"/>
    <w:rsid w:val="002309B8"/>
    <w:rsid w:val="00231C9F"/>
    <w:rsid w:val="00231CFA"/>
    <w:rsid w:val="002323F3"/>
    <w:rsid w:val="0023287E"/>
    <w:rsid w:val="002337F6"/>
    <w:rsid w:val="00237DE0"/>
    <w:rsid w:val="00241B4D"/>
    <w:rsid w:val="00242757"/>
    <w:rsid w:val="00242A51"/>
    <w:rsid w:val="00242F7D"/>
    <w:rsid w:val="00242FDA"/>
    <w:rsid w:val="002430B7"/>
    <w:rsid w:val="00244901"/>
    <w:rsid w:val="00244DF5"/>
    <w:rsid w:val="002451F6"/>
    <w:rsid w:val="0024531A"/>
    <w:rsid w:val="00245483"/>
    <w:rsid w:val="00245CCF"/>
    <w:rsid w:val="002474A8"/>
    <w:rsid w:val="00250FF9"/>
    <w:rsid w:val="002510AC"/>
    <w:rsid w:val="00251F67"/>
    <w:rsid w:val="00252F7F"/>
    <w:rsid w:val="00255969"/>
    <w:rsid w:val="00256BD8"/>
    <w:rsid w:val="00256DDE"/>
    <w:rsid w:val="00257BE1"/>
    <w:rsid w:val="00257D0C"/>
    <w:rsid w:val="0026119C"/>
    <w:rsid w:val="00261966"/>
    <w:rsid w:val="002619F6"/>
    <w:rsid w:val="00262EE7"/>
    <w:rsid w:val="00263E03"/>
    <w:rsid w:val="002647DE"/>
    <w:rsid w:val="00265893"/>
    <w:rsid w:val="002666F6"/>
    <w:rsid w:val="00267207"/>
    <w:rsid w:val="0027003E"/>
    <w:rsid w:val="002708AD"/>
    <w:rsid w:val="00270DD0"/>
    <w:rsid w:val="00271387"/>
    <w:rsid w:val="00271795"/>
    <w:rsid w:val="00274010"/>
    <w:rsid w:val="00274119"/>
    <w:rsid w:val="00274924"/>
    <w:rsid w:val="00274C22"/>
    <w:rsid w:val="00274DA1"/>
    <w:rsid w:val="00275280"/>
    <w:rsid w:val="00277227"/>
    <w:rsid w:val="00280418"/>
    <w:rsid w:val="0028059D"/>
    <w:rsid w:val="00280EC4"/>
    <w:rsid w:val="002825A6"/>
    <w:rsid w:val="00282CC3"/>
    <w:rsid w:val="0028303A"/>
    <w:rsid w:val="002833C3"/>
    <w:rsid w:val="002845C3"/>
    <w:rsid w:val="00284F69"/>
    <w:rsid w:val="002859F1"/>
    <w:rsid w:val="00286941"/>
    <w:rsid w:val="00287B20"/>
    <w:rsid w:val="00290C70"/>
    <w:rsid w:val="002911CE"/>
    <w:rsid w:val="00291D04"/>
    <w:rsid w:val="00293653"/>
    <w:rsid w:val="00293960"/>
    <w:rsid w:val="0029460E"/>
    <w:rsid w:val="00295BF7"/>
    <w:rsid w:val="002961AB"/>
    <w:rsid w:val="00296420"/>
    <w:rsid w:val="002969A3"/>
    <w:rsid w:val="00297580"/>
    <w:rsid w:val="00297E65"/>
    <w:rsid w:val="002A102D"/>
    <w:rsid w:val="002A105D"/>
    <w:rsid w:val="002A11A5"/>
    <w:rsid w:val="002A1C66"/>
    <w:rsid w:val="002A3552"/>
    <w:rsid w:val="002A3BD5"/>
    <w:rsid w:val="002A4D50"/>
    <w:rsid w:val="002A4FDF"/>
    <w:rsid w:val="002A6A4A"/>
    <w:rsid w:val="002A6A8D"/>
    <w:rsid w:val="002A7BA7"/>
    <w:rsid w:val="002B0374"/>
    <w:rsid w:val="002B08B1"/>
    <w:rsid w:val="002B0B40"/>
    <w:rsid w:val="002B1385"/>
    <w:rsid w:val="002B1D8C"/>
    <w:rsid w:val="002B1EAC"/>
    <w:rsid w:val="002B20E6"/>
    <w:rsid w:val="002B390F"/>
    <w:rsid w:val="002B3E79"/>
    <w:rsid w:val="002B4B12"/>
    <w:rsid w:val="002B5AA8"/>
    <w:rsid w:val="002B6BAD"/>
    <w:rsid w:val="002B6F9E"/>
    <w:rsid w:val="002B72E7"/>
    <w:rsid w:val="002B75F2"/>
    <w:rsid w:val="002B77B5"/>
    <w:rsid w:val="002C0F6F"/>
    <w:rsid w:val="002C1334"/>
    <w:rsid w:val="002C288E"/>
    <w:rsid w:val="002C312B"/>
    <w:rsid w:val="002C4A7B"/>
    <w:rsid w:val="002C5870"/>
    <w:rsid w:val="002C63A3"/>
    <w:rsid w:val="002C6D10"/>
    <w:rsid w:val="002C6D8D"/>
    <w:rsid w:val="002C71EF"/>
    <w:rsid w:val="002C7BE5"/>
    <w:rsid w:val="002D0599"/>
    <w:rsid w:val="002D0E2D"/>
    <w:rsid w:val="002D1418"/>
    <w:rsid w:val="002D1E35"/>
    <w:rsid w:val="002D2F1E"/>
    <w:rsid w:val="002D43E5"/>
    <w:rsid w:val="002D4E5E"/>
    <w:rsid w:val="002D5A0B"/>
    <w:rsid w:val="002D6205"/>
    <w:rsid w:val="002D66D2"/>
    <w:rsid w:val="002D6E26"/>
    <w:rsid w:val="002E02A2"/>
    <w:rsid w:val="002E041D"/>
    <w:rsid w:val="002E05F5"/>
    <w:rsid w:val="002E18D2"/>
    <w:rsid w:val="002E1B57"/>
    <w:rsid w:val="002E2954"/>
    <w:rsid w:val="002E2EA6"/>
    <w:rsid w:val="002E4477"/>
    <w:rsid w:val="002E489E"/>
    <w:rsid w:val="002E5363"/>
    <w:rsid w:val="002E5D94"/>
    <w:rsid w:val="002E6DAF"/>
    <w:rsid w:val="002E7499"/>
    <w:rsid w:val="002E75DF"/>
    <w:rsid w:val="002F0063"/>
    <w:rsid w:val="002F3905"/>
    <w:rsid w:val="002F3ED4"/>
    <w:rsid w:val="002F3F05"/>
    <w:rsid w:val="002F4B7A"/>
    <w:rsid w:val="002F57CE"/>
    <w:rsid w:val="002F657B"/>
    <w:rsid w:val="002F67B5"/>
    <w:rsid w:val="002F6B91"/>
    <w:rsid w:val="002F74BE"/>
    <w:rsid w:val="0030063E"/>
    <w:rsid w:val="003008B5"/>
    <w:rsid w:val="00301279"/>
    <w:rsid w:val="0030296E"/>
    <w:rsid w:val="00302A69"/>
    <w:rsid w:val="003031A5"/>
    <w:rsid w:val="00303BA6"/>
    <w:rsid w:val="00303DAE"/>
    <w:rsid w:val="00303E1B"/>
    <w:rsid w:val="00304EE7"/>
    <w:rsid w:val="003055CC"/>
    <w:rsid w:val="0030588B"/>
    <w:rsid w:val="00305892"/>
    <w:rsid w:val="00305D4E"/>
    <w:rsid w:val="0031040C"/>
    <w:rsid w:val="00311506"/>
    <w:rsid w:val="003147A7"/>
    <w:rsid w:val="00315DE2"/>
    <w:rsid w:val="00316484"/>
    <w:rsid w:val="00317E7F"/>
    <w:rsid w:val="00320D70"/>
    <w:rsid w:val="0032451A"/>
    <w:rsid w:val="00324FB1"/>
    <w:rsid w:val="00326F70"/>
    <w:rsid w:val="00327D37"/>
    <w:rsid w:val="00330361"/>
    <w:rsid w:val="00330620"/>
    <w:rsid w:val="003306A5"/>
    <w:rsid w:val="003308F8"/>
    <w:rsid w:val="00331046"/>
    <w:rsid w:val="0033104A"/>
    <w:rsid w:val="0033217D"/>
    <w:rsid w:val="00332B1D"/>
    <w:rsid w:val="00332C0C"/>
    <w:rsid w:val="003340FD"/>
    <w:rsid w:val="0033435F"/>
    <w:rsid w:val="0033553A"/>
    <w:rsid w:val="00335FE7"/>
    <w:rsid w:val="0033625A"/>
    <w:rsid w:val="00336FC2"/>
    <w:rsid w:val="003371E6"/>
    <w:rsid w:val="00337376"/>
    <w:rsid w:val="003401DA"/>
    <w:rsid w:val="003402AB"/>
    <w:rsid w:val="00340FF4"/>
    <w:rsid w:val="00341275"/>
    <w:rsid w:val="00341619"/>
    <w:rsid w:val="00341711"/>
    <w:rsid w:val="003417FD"/>
    <w:rsid w:val="00342247"/>
    <w:rsid w:val="00343529"/>
    <w:rsid w:val="003436D2"/>
    <w:rsid w:val="0034386D"/>
    <w:rsid w:val="0034397D"/>
    <w:rsid w:val="00344190"/>
    <w:rsid w:val="0034429E"/>
    <w:rsid w:val="003442AC"/>
    <w:rsid w:val="00344A81"/>
    <w:rsid w:val="00345472"/>
    <w:rsid w:val="00346201"/>
    <w:rsid w:val="0034621E"/>
    <w:rsid w:val="003472D5"/>
    <w:rsid w:val="00347B07"/>
    <w:rsid w:val="00350337"/>
    <w:rsid w:val="00350E94"/>
    <w:rsid w:val="0035145A"/>
    <w:rsid w:val="003519E1"/>
    <w:rsid w:val="00352261"/>
    <w:rsid w:val="003525FB"/>
    <w:rsid w:val="00353814"/>
    <w:rsid w:val="00353ADB"/>
    <w:rsid w:val="00354956"/>
    <w:rsid w:val="00354F90"/>
    <w:rsid w:val="00356531"/>
    <w:rsid w:val="00356688"/>
    <w:rsid w:val="00357E93"/>
    <w:rsid w:val="00360583"/>
    <w:rsid w:val="003606A5"/>
    <w:rsid w:val="0036093F"/>
    <w:rsid w:val="00360C84"/>
    <w:rsid w:val="00361434"/>
    <w:rsid w:val="00361727"/>
    <w:rsid w:val="0036222F"/>
    <w:rsid w:val="00362D2A"/>
    <w:rsid w:val="00362D98"/>
    <w:rsid w:val="00362DE0"/>
    <w:rsid w:val="0036324B"/>
    <w:rsid w:val="0036392B"/>
    <w:rsid w:val="00363FBA"/>
    <w:rsid w:val="00364441"/>
    <w:rsid w:val="00364FC3"/>
    <w:rsid w:val="00365517"/>
    <w:rsid w:val="00365DA2"/>
    <w:rsid w:val="00365E3A"/>
    <w:rsid w:val="0036626D"/>
    <w:rsid w:val="00366281"/>
    <w:rsid w:val="00366FFF"/>
    <w:rsid w:val="00367DA2"/>
    <w:rsid w:val="00370F37"/>
    <w:rsid w:val="00371F89"/>
    <w:rsid w:val="00372025"/>
    <w:rsid w:val="00373764"/>
    <w:rsid w:val="00374027"/>
    <w:rsid w:val="00374A0E"/>
    <w:rsid w:val="00376EB0"/>
    <w:rsid w:val="00377C77"/>
    <w:rsid w:val="00380433"/>
    <w:rsid w:val="0038130A"/>
    <w:rsid w:val="00381DA0"/>
    <w:rsid w:val="00381FB1"/>
    <w:rsid w:val="003828DA"/>
    <w:rsid w:val="00383336"/>
    <w:rsid w:val="003857A4"/>
    <w:rsid w:val="00386A8B"/>
    <w:rsid w:val="0038711E"/>
    <w:rsid w:val="00387248"/>
    <w:rsid w:val="003874CA"/>
    <w:rsid w:val="00387880"/>
    <w:rsid w:val="00387D17"/>
    <w:rsid w:val="0039070B"/>
    <w:rsid w:val="003911FD"/>
    <w:rsid w:val="0039296C"/>
    <w:rsid w:val="00393221"/>
    <w:rsid w:val="00393313"/>
    <w:rsid w:val="003938E8"/>
    <w:rsid w:val="00393AF6"/>
    <w:rsid w:val="00393C2F"/>
    <w:rsid w:val="00393C43"/>
    <w:rsid w:val="00393C64"/>
    <w:rsid w:val="00393C92"/>
    <w:rsid w:val="003950CA"/>
    <w:rsid w:val="003964E8"/>
    <w:rsid w:val="0039661C"/>
    <w:rsid w:val="00396D51"/>
    <w:rsid w:val="00396F55"/>
    <w:rsid w:val="003975E9"/>
    <w:rsid w:val="00397CBB"/>
    <w:rsid w:val="00397FC0"/>
    <w:rsid w:val="003A0842"/>
    <w:rsid w:val="003A09CF"/>
    <w:rsid w:val="003A1A61"/>
    <w:rsid w:val="003A227E"/>
    <w:rsid w:val="003A22E4"/>
    <w:rsid w:val="003A5562"/>
    <w:rsid w:val="003A5B40"/>
    <w:rsid w:val="003A6132"/>
    <w:rsid w:val="003A75B9"/>
    <w:rsid w:val="003A7D19"/>
    <w:rsid w:val="003B0FBD"/>
    <w:rsid w:val="003B10DA"/>
    <w:rsid w:val="003B1641"/>
    <w:rsid w:val="003B170A"/>
    <w:rsid w:val="003B2DD0"/>
    <w:rsid w:val="003B391B"/>
    <w:rsid w:val="003B39DA"/>
    <w:rsid w:val="003B4107"/>
    <w:rsid w:val="003B5C9C"/>
    <w:rsid w:val="003B649A"/>
    <w:rsid w:val="003B6F95"/>
    <w:rsid w:val="003C0156"/>
    <w:rsid w:val="003C0160"/>
    <w:rsid w:val="003C04B3"/>
    <w:rsid w:val="003C0D28"/>
    <w:rsid w:val="003C26F8"/>
    <w:rsid w:val="003C33E8"/>
    <w:rsid w:val="003C39B9"/>
    <w:rsid w:val="003C3CBE"/>
    <w:rsid w:val="003C4495"/>
    <w:rsid w:val="003C4705"/>
    <w:rsid w:val="003C5D6C"/>
    <w:rsid w:val="003C644D"/>
    <w:rsid w:val="003C65CA"/>
    <w:rsid w:val="003C6911"/>
    <w:rsid w:val="003C790F"/>
    <w:rsid w:val="003C7D63"/>
    <w:rsid w:val="003D1390"/>
    <w:rsid w:val="003D206A"/>
    <w:rsid w:val="003D3F91"/>
    <w:rsid w:val="003D407F"/>
    <w:rsid w:val="003D4AB6"/>
    <w:rsid w:val="003D535C"/>
    <w:rsid w:val="003D6285"/>
    <w:rsid w:val="003D7793"/>
    <w:rsid w:val="003D7E7A"/>
    <w:rsid w:val="003E042F"/>
    <w:rsid w:val="003E1350"/>
    <w:rsid w:val="003E2970"/>
    <w:rsid w:val="003E2CFE"/>
    <w:rsid w:val="003E2D87"/>
    <w:rsid w:val="003E2E5C"/>
    <w:rsid w:val="003E31FB"/>
    <w:rsid w:val="003E4CA2"/>
    <w:rsid w:val="003E59AC"/>
    <w:rsid w:val="003E638B"/>
    <w:rsid w:val="003E71DA"/>
    <w:rsid w:val="003E751D"/>
    <w:rsid w:val="003E788E"/>
    <w:rsid w:val="003F0B86"/>
    <w:rsid w:val="003F3046"/>
    <w:rsid w:val="003F3B7F"/>
    <w:rsid w:val="003F3EF6"/>
    <w:rsid w:val="003F4362"/>
    <w:rsid w:val="003F55A7"/>
    <w:rsid w:val="003F7BCC"/>
    <w:rsid w:val="00400C1B"/>
    <w:rsid w:val="00400CC0"/>
    <w:rsid w:val="00402277"/>
    <w:rsid w:val="00402B77"/>
    <w:rsid w:val="00402C9E"/>
    <w:rsid w:val="00402CFD"/>
    <w:rsid w:val="004031EA"/>
    <w:rsid w:val="00403249"/>
    <w:rsid w:val="0040350F"/>
    <w:rsid w:val="0040412C"/>
    <w:rsid w:val="0040428F"/>
    <w:rsid w:val="004050C3"/>
    <w:rsid w:val="004053A5"/>
    <w:rsid w:val="00407901"/>
    <w:rsid w:val="00407CB5"/>
    <w:rsid w:val="004102EB"/>
    <w:rsid w:val="004116E8"/>
    <w:rsid w:val="0041202D"/>
    <w:rsid w:val="004132B1"/>
    <w:rsid w:val="00414522"/>
    <w:rsid w:val="004145FE"/>
    <w:rsid w:val="004147E3"/>
    <w:rsid w:val="00414A4E"/>
    <w:rsid w:val="004152EF"/>
    <w:rsid w:val="00415AA3"/>
    <w:rsid w:val="00415EF6"/>
    <w:rsid w:val="004163BC"/>
    <w:rsid w:val="00416677"/>
    <w:rsid w:val="00417484"/>
    <w:rsid w:val="004176C0"/>
    <w:rsid w:val="00420368"/>
    <w:rsid w:val="004206A9"/>
    <w:rsid w:val="004210B5"/>
    <w:rsid w:val="004210F5"/>
    <w:rsid w:val="00421293"/>
    <w:rsid w:val="0042170E"/>
    <w:rsid w:val="004222EC"/>
    <w:rsid w:val="00422340"/>
    <w:rsid w:val="0042389F"/>
    <w:rsid w:val="00423E0F"/>
    <w:rsid w:val="00424093"/>
    <w:rsid w:val="00424893"/>
    <w:rsid w:val="00425339"/>
    <w:rsid w:val="004259EC"/>
    <w:rsid w:val="004266D2"/>
    <w:rsid w:val="00426F3A"/>
    <w:rsid w:val="00427239"/>
    <w:rsid w:val="004276C0"/>
    <w:rsid w:val="00431986"/>
    <w:rsid w:val="00431C19"/>
    <w:rsid w:val="004321D1"/>
    <w:rsid w:val="004324B0"/>
    <w:rsid w:val="00432565"/>
    <w:rsid w:val="00433841"/>
    <w:rsid w:val="0043459E"/>
    <w:rsid w:val="00435BC9"/>
    <w:rsid w:val="00435D2E"/>
    <w:rsid w:val="00435EB3"/>
    <w:rsid w:val="00435F76"/>
    <w:rsid w:val="004365A2"/>
    <w:rsid w:val="00436F1B"/>
    <w:rsid w:val="0043737D"/>
    <w:rsid w:val="004405CB"/>
    <w:rsid w:val="00440789"/>
    <w:rsid w:val="004411D6"/>
    <w:rsid w:val="00441226"/>
    <w:rsid w:val="00441D81"/>
    <w:rsid w:val="00442743"/>
    <w:rsid w:val="00443790"/>
    <w:rsid w:val="00444E1A"/>
    <w:rsid w:val="004451AD"/>
    <w:rsid w:val="00447090"/>
    <w:rsid w:val="004470C5"/>
    <w:rsid w:val="00447EA9"/>
    <w:rsid w:val="0045033F"/>
    <w:rsid w:val="004511E3"/>
    <w:rsid w:val="0045142F"/>
    <w:rsid w:val="004524CA"/>
    <w:rsid w:val="004525ED"/>
    <w:rsid w:val="00452637"/>
    <w:rsid w:val="00452D3C"/>
    <w:rsid w:val="004548D5"/>
    <w:rsid w:val="00454D3E"/>
    <w:rsid w:val="0045759C"/>
    <w:rsid w:val="004576D2"/>
    <w:rsid w:val="00457DF1"/>
    <w:rsid w:val="004611A8"/>
    <w:rsid w:val="00462B1D"/>
    <w:rsid w:val="00463C61"/>
    <w:rsid w:val="00464831"/>
    <w:rsid w:val="00464840"/>
    <w:rsid w:val="00464CCF"/>
    <w:rsid w:val="00466029"/>
    <w:rsid w:val="00466090"/>
    <w:rsid w:val="0046610E"/>
    <w:rsid w:val="00466404"/>
    <w:rsid w:val="0047012E"/>
    <w:rsid w:val="00470378"/>
    <w:rsid w:val="0047046B"/>
    <w:rsid w:val="0047156B"/>
    <w:rsid w:val="00473159"/>
    <w:rsid w:val="004731B7"/>
    <w:rsid w:val="00473708"/>
    <w:rsid w:val="0047386E"/>
    <w:rsid w:val="00473DB0"/>
    <w:rsid w:val="004740D4"/>
    <w:rsid w:val="00475896"/>
    <w:rsid w:val="00475A17"/>
    <w:rsid w:val="00476A41"/>
    <w:rsid w:val="00476A4D"/>
    <w:rsid w:val="004801FA"/>
    <w:rsid w:val="00480C23"/>
    <w:rsid w:val="00482EF3"/>
    <w:rsid w:val="0048407F"/>
    <w:rsid w:val="004864ED"/>
    <w:rsid w:val="00486977"/>
    <w:rsid w:val="00486A4E"/>
    <w:rsid w:val="00486FD9"/>
    <w:rsid w:val="004877CC"/>
    <w:rsid w:val="004878DD"/>
    <w:rsid w:val="0049086F"/>
    <w:rsid w:val="00490D10"/>
    <w:rsid w:val="004914F2"/>
    <w:rsid w:val="0049183E"/>
    <w:rsid w:val="00491DB5"/>
    <w:rsid w:val="00492706"/>
    <w:rsid w:val="00492B3A"/>
    <w:rsid w:val="00493563"/>
    <w:rsid w:val="00493EA8"/>
    <w:rsid w:val="00494174"/>
    <w:rsid w:val="00496EF3"/>
    <w:rsid w:val="00497D2F"/>
    <w:rsid w:val="004A02C6"/>
    <w:rsid w:val="004A0B42"/>
    <w:rsid w:val="004A0F4C"/>
    <w:rsid w:val="004A227B"/>
    <w:rsid w:val="004A22BA"/>
    <w:rsid w:val="004A3787"/>
    <w:rsid w:val="004A396A"/>
    <w:rsid w:val="004A3D01"/>
    <w:rsid w:val="004A41EA"/>
    <w:rsid w:val="004A5115"/>
    <w:rsid w:val="004A6EB7"/>
    <w:rsid w:val="004A794E"/>
    <w:rsid w:val="004A7D2B"/>
    <w:rsid w:val="004A7E33"/>
    <w:rsid w:val="004B2240"/>
    <w:rsid w:val="004B389A"/>
    <w:rsid w:val="004B3D80"/>
    <w:rsid w:val="004B3EA5"/>
    <w:rsid w:val="004B4011"/>
    <w:rsid w:val="004B4385"/>
    <w:rsid w:val="004B489A"/>
    <w:rsid w:val="004B495E"/>
    <w:rsid w:val="004B55C1"/>
    <w:rsid w:val="004B6F04"/>
    <w:rsid w:val="004C00DB"/>
    <w:rsid w:val="004C154A"/>
    <w:rsid w:val="004C1FC9"/>
    <w:rsid w:val="004C2520"/>
    <w:rsid w:val="004C33C3"/>
    <w:rsid w:val="004C4FEE"/>
    <w:rsid w:val="004D1544"/>
    <w:rsid w:val="004D1B48"/>
    <w:rsid w:val="004D1D13"/>
    <w:rsid w:val="004D2374"/>
    <w:rsid w:val="004D254D"/>
    <w:rsid w:val="004D40B8"/>
    <w:rsid w:val="004D4105"/>
    <w:rsid w:val="004D522E"/>
    <w:rsid w:val="004D526C"/>
    <w:rsid w:val="004D535E"/>
    <w:rsid w:val="004D5ADA"/>
    <w:rsid w:val="004D795D"/>
    <w:rsid w:val="004E05A9"/>
    <w:rsid w:val="004E1847"/>
    <w:rsid w:val="004E1CAA"/>
    <w:rsid w:val="004E1F57"/>
    <w:rsid w:val="004E2551"/>
    <w:rsid w:val="004E2990"/>
    <w:rsid w:val="004E2C6F"/>
    <w:rsid w:val="004E38E5"/>
    <w:rsid w:val="004E4EF6"/>
    <w:rsid w:val="004E5566"/>
    <w:rsid w:val="004E5C69"/>
    <w:rsid w:val="004E5E84"/>
    <w:rsid w:val="004E61C6"/>
    <w:rsid w:val="004E7FA6"/>
    <w:rsid w:val="004F0A4E"/>
    <w:rsid w:val="004F0D4C"/>
    <w:rsid w:val="004F1FAC"/>
    <w:rsid w:val="004F25AE"/>
    <w:rsid w:val="004F5D40"/>
    <w:rsid w:val="004F6424"/>
    <w:rsid w:val="004F74CF"/>
    <w:rsid w:val="004F7FFC"/>
    <w:rsid w:val="0050092C"/>
    <w:rsid w:val="00501E71"/>
    <w:rsid w:val="00502370"/>
    <w:rsid w:val="00502487"/>
    <w:rsid w:val="00503465"/>
    <w:rsid w:val="00503BB8"/>
    <w:rsid w:val="00504024"/>
    <w:rsid w:val="00504973"/>
    <w:rsid w:val="00504B13"/>
    <w:rsid w:val="00504D41"/>
    <w:rsid w:val="00505BB3"/>
    <w:rsid w:val="005060AA"/>
    <w:rsid w:val="00507C67"/>
    <w:rsid w:val="00507D94"/>
    <w:rsid w:val="005100A8"/>
    <w:rsid w:val="00510FE9"/>
    <w:rsid w:val="00511502"/>
    <w:rsid w:val="00513509"/>
    <w:rsid w:val="00513C59"/>
    <w:rsid w:val="005143B3"/>
    <w:rsid w:val="005157F6"/>
    <w:rsid w:val="00516109"/>
    <w:rsid w:val="0051633A"/>
    <w:rsid w:val="00516A59"/>
    <w:rsid w:val="00517079"/>
    <w:rsid w:val="005170AB"/>
    <w:rsid w:val="0051731C"/>
    <w:rsid w:val="005176C9"/>
    <w:rsid w:val="005177E9"/>
    <w:rsid w:val="00520715"/>
    <w:rsid w:val="00520A0F"/>
    <w:rsid w:val="00522365"/>
    <w:rsid w:val="005229CE"/>
    <w:rsid w:val="00523390"/>
    <w:rsid w:val="005234A5"/>
    <w:rsid w:val="00524850"/>
    <w:rsid w:val="00527C2E"/>
    <w:rsid w:val="00531EFC"/>
    <w:rsid w:val="00531F0C"/>
    <w:rsid w:val="005321EE"/>
    <w:rsid w:val="00532881"/>
    <w:rsid w:val="00533557"/>
    <w:rsid w:val="0053356F"/>
    <w:rsid w:val="00533991"/>
    <w:rsid w:val="00533BCA"/>
    <w:rsid w:val="00534254"/>
    <w:rsid w:val="00534897"/>
    <w:rsid w:val="00534FDC"/>
    <w:rsid w:val="00537DC7"/>
    <w:rsid w:val="00542B46"/>
    <w:rsid w:val="00542DCC"/>
    <w:rsid w:val="00543763"/>
    <w:rsid w:val="005439B1"/>
    <w:rsid w:val="00543F66"/>
    <w:rsid w:val="00544B31"/>
    <w:rsid w:val="00544F05"/>
    <w:rsid w:val="00545681"/>
    <w:rsid w:val="00545C55"/>
    <w:rsid w:val="00545F2F"/>
    <w:rsid w:val="00550FBC"/>
    <w:rsid w:val="00551071"/>
    <w:rsid w:val="005518CA"/>
    <w:rsid w:val="00552436"/>
    <w:rsid w:val="00552537"/>
    <w:rsid w:val="0055384A"/>
    <w:rsid w:val="00554262"/>
    <w:rsid w:val="0055445E"/>
    <w:rsid w:val="00554873"/>
    <w:rsid w:val="00555A30"/>
    <w:rsid w:val="005561D7"/>
    <w:rsid w:val="00557631"/>
    <w:rsid w:val="00557825"/>
    <w:rsid w:val="005578AA"/>
    <w:rsid w:val="00557B61"/>
    <w:rsid w:val="00557D49"/>
    <w:rsid w:val="00557D93"/>
    <w:rsid w:val="00557E09"/>
    <w:rsid w:val="005600AC"/>
    <w:rsid w:val="005605A6"/>
    <w:rsid w:val="00561D86"/>
    <w:rsid w:val="0056237D"/>
    <w:rsid w:val="00562486"/>
    <w:rsid w:val="00562A93"/>
    <w:rsid w:val="00562E19"/>
    <w:rsid w:val="00562F38"/>
    <w:rsid w:val="005630DA"/>
    <w:rsid w:val="00563F05"/>
    <w:rsid w:val="005648A5"/>
    <w:rsid w:val="005653B0"/>
    <w:rsid w:val="00566400"/>
    <w:rsid w:val="00566D79"/>
    <w:rsid w:val="00567728"/>
    <w:rsid w:val="00570770"/>
    <w:rsid w:val="00570E6B"/>
    <w:rsid w:val="005711A0"/>
    <w:rsid w:val="005716A8"/>
    <w:rsid w:val="00571A45"/>
    <w:rsid w:val="00572EB8"/>
    <w:rsid w:val="00574852"/>
    <w:rsid w:val="00574B57"/>
    <w:rsid w:val="00575481"/>
    <w:rsid w:val="00577B82"/>
    <w:rsid w:val="00581D97"/>
    <w:rsid w:val="00581FE0"/>
    <w:rsid w:val="00582D54"/>
    <w:rsid w:val="005831AD"/>
    <w:rsid w:val="0058417C"/>
    <w:rsid w:val="005852A3"/>
    <w:rsid w:val="00587687"/>
    <w:rsid w:val="005928DC"/>
    <w:rsid w:val="00592AB0"/>
    <w:rsid w:val="00592C40"/>
    <w:rsid w:val="00593082"/>
    <w:rsid w:val="005941B7"/>
    <w:rsid w:val="0059432D"/>
    <w:rsid w:val="0059441F"/>
    <w:rsid w:val="0059510A"/>
    <w:rsid w:val="00596105"/>
    <w:rsid w:val="00596A1F"/>
    <w:rsid w:val="00596F9E"/>
    <w:rsid w:val="005978CD"/>
    <w:rsid w:val="00597C76"/>
    <w:rsid w:val="00597E4B"/>
    <w:rsid w:val="005A0018"/>
    <w:rsid w:val="005A012C"/>
    <w:rsid w:val="005A037D"/>
    <w:rsid w:val="005A0E95"/>
    <w:rsid w:val="005A1F12"/>
    <w:rsid w:val="005A1F59"/>
    <w:rsid w:val="005A2069"/>
    <w:rsid w:val="005A2225"/>
    <w:rsid w:val="005A22E4"/>
    <w:rsid w:val="005A4B81"/>
    <w:rsid w:val="005A54C5"/>
    <w:rsid w:val="005A5D47"/>
    <w:rsid w:val="005A63C5"/>
    <w:rsid w:val="005A6980"/>
    <w:rsid w:val="005B0B6D"/>
    <w:rsid w:val="005B1545"/>
    <w:rsid w:val="005B2069"/>
    <w:rsid w:val="005B2B5E"/>
    <w:rsid w:val="005B319C"/>
    <w:rsid w:val="005B4212"/>
    <w:rsid w:val="005B7D95"/>
    <w:rsid w:val="005C0339"/>
    <w:rsid w:val="005C03C7"/>
    <w:rsid w:val="005C0B62"/>
    <w:rsid w:val="005C0F35"/>
    <w:rsid w:val="005C1A55"/>
    <w:rsid w:val="005C2DB6"/>
    <w:rsid w:val="005C3BF8"/>
    <w:rsid w:val="005C44A2"/>
    <w:rsid w:val="005C509C"/>
    <w:rsid w:val="005C5B2D"/>
    <w:rsid w:val="005C6E70"/>
    <w:rsid w:val="005C71EF"/>
    <w:rsid w:val="005C7F44"/>
    <w:rsid w:val="005D0500"/>
    <w:rsid w:val="005D0986"/>
    <w:rsid w:val="005D1827"/>
    <w:rsid w:val="005D20B8"/>
    <w:rsid w:val="005D2182"/>
    <w:rsid w:val="005D2290"/>
    <w:rsid w:val="005D2C74"/>
    <w:rsid w:val="005D2DBA"/>
    <w:rsid w:val="005D301B"/>
    <w:rsid w:val="005D6311"/>
    <w:rsid w:val="005D71D5"/>
    <w:rsid w:val="005D782C"/>
    <w:rsid w:val="005D7DD4"/>
    <w:rsid w:val="005E047E"/>
    <w:rsid w:val="005E1786"/>
    <w:rsid w:val="005E1F9F"/>
    <w:rsid w:val="005E219E"/>
    <w:rsid w:val="005E30AE"/>
    <w:rsid w:val="005E34F5"/>
    <w:rsid w:val="005E38D8"/>
    <w:rsid w:val="005E447F"/>
    <w:rsid w:val="005E4480"/>
    <w:rsid w:val="005E48D0"/>
    <w:rsid w:val="005E5E23"/>
    <w:rsid w:val="005E6523"/>
    <w:rsid w:val="005E69F9"/>
    <w:rsid w:val="005E72EE"/>
    <w:rsid w:val="005F0362"/>
    <w:rsid w:val="005F08E1"/>
    <w:rsid w:val="005F0BFE"/>
    <w:rsid w:val="005F10B2"/>
    <w:rsid w:val="005F10EC"/>
    <w:rsid w:val="005F231F"/>
    <w:rsid w:val="005F27B5"/>
    <w:rsid w:val="005F397D"/>
    <w:rsid w:val="005F500F"/>
    <w:rsid w:val="005F56A7"/>
    <w:rsid w:val="005F58BF"/>
    <w:rsid w:val="005F5A26"/>
    <w:rsid w:val="005F5ACA"/>
    <w:rsid w:val="005F6BB9"/>
    <w:rsid w:val="005F7939"/>
    <w:rsid w:val="00600E59"/>
    <w:rsid w:val="00601881"/>
    <w:rsid w:val="00601F22"/>
    <w:rsid w:val="0060222A"/>
    <w:rsid w:val="00604614"/>
    <w:rsid w:val="0060523E"/>
    <w:rsid w:val="0060598B"/>
    <w:rsid w:val="00605B93"/>
    <w:rsid w:val="00605E93"/>
    <w:rsid w:val="006064F3"/>
    <w:rsid w:val="00607181"/>
    <w:rsid w:val="0060798B"/>
    <w:rsid w:val="00607F20"/>
    <w:rsid w:val="006100E2"/>
    <w:rsid w:val="00610233"/>
    <w:rsid w:val="006103C2"/>
    <w:rsid w:val="00610D71"/>
    <w:rsid w:val="00612458"/>
    <w:rsid w:val="006125DC"/>
    <w:rsid w:val="00612E14"/>
    <w:rsid w:val="00615098"/>
    <w:rsid w:val="0061695B"/>
    <w:rsid w:val="0061784F"/>
    <w:rsid w:val="00621760"/>
    <w:rsid w:val="00621CC1"/>
    <w:rsid w:val="00622A86"/>
    <w:rsid w:val="00623AC5"/>
    <w:rsid w:val="00624F2A"/>
    <w:rsid w:val="006251F2"/>
    <w:rsid w:val="0062563C"/>
    <w:rsid w:val="00625814"/>
    <w:rsid w:val="00625CAC"/>
    <w:rsid w:val="0062780B"/>
    <w:rsid w:val="00630AF6"/>
    <w:rsid w:val="0063163F"/>
    <w:rsid w:val="0063221B"/>
    <w:rsid w:val="00632F1D"/>
    <w:rsid w:val="00633D77"/>
    <w:rsid w:val="00634281"/>
    <w:rsid w:val="006354F9"/>
    <w:rsid w:val="00637A43"/>
    <w:rsid w:val="00637DDD"/>
    <w:rsid w:val="00640810"/>
    <w:rsid w:val="006450CC"/>
    <w:rsid w:val="00646CF7"/>
    <w:rsid w:val="006506C6"/>
    <w:rsid w:val="00651024"/>
    <w:rsid w:val="006521C6"/>
    <w:rsid w:val="00652649"/>
    <w:rsid w:val="00653F3F"/>
    <w:rsid w:val="00654705"/>
    <w:rsid w:val="00654B54"/>
    <w:rsid w:val="00656EEE"/>
    <w:rsid w:val="00656F1E"/>
    <w:rsid w:val="006570D1"/>
    <w:rsid w:val="00657373"/>
    <w:rsid w:val="006573E1"/>
    <w:rsid w:val="006578B5"/>
    <w:rsid w:val="00657C2D"/>
    <w:rsid w:val="006602E0"/>
    <w:rsid w:val="00661659"/>
    <w:rsid w:val="00662A8C"/>
    <w:rsid w:val="00664869"/>
    <w:rsid w:val="00664FD9"/>
    <w:rsid w:val="00665619"/>
    <w:rsid w:val="0066561A"/>
    <w:rsid w:val="00666304"/>
    <w:rsid w:val="00666490"/>
    <w:rsid w:val="006665A7"/>
    <w:rsid w:val="00666960"/>
    <w:rsid w:val="00666C20"/>
    <w:rsid w:val="00666C33"/>
    <w:rsid w:val="00666FA0"/>
    <w:rsid w:val="00671239"/>
    <w:rsid w:val="00671D23"/>
    <w:rsid w:val="0067247E"/>
    <w:rsid w:val="00673FAD"/>
    <w:rsid w:val="0067420E"/>
    <w:rsid w:val="0067430E"/>
    <w:rsid w:val="00675144"/>
    <w:rsid w:val="00675E5D"/>
    <w:rsid w:val="006763FD"/>
    <w:rsid w:val="00677882"/>
    <w:rsid w:val="006800C8"/>
    <w:rsid w:val="00680197"/>
    <w:rsid w:val="00680258"/>
    <w:rsid w:val="006814A6"/>
    <w:rsid w:val="00682DE0"/>
    <w:rsid w:val="00682EB9"/>
    <w:rsid w:val="006834C5"/>
    <w:rsid w:val="006836D0"/>
    <w:rsid w:val="00683B8D"/>
    <w:rsid w:val="006842E2"/>
    <w:rsid w:val="00687E0C"/>
    <w:rsid w:val="00690B9A"/>
    <w:rsid w:val="00690E44"/>
    <w:rsid w:val="00691A3A"/>
    <w:rsid w:val="00693150"/>
    <w:rsid w:val="00693527"/>
    <w:rsid w:val="006939EE"/>
    <w:rsid w:val="00693F8D"/>
    <w:rsid w:val="00694D0D"/>
    <w:rsid w:val="00695806"/>
    <w:rsid w:val="006964ED"/>
    <w:rsid w:val="00696944"/>
    <w:rsid w:val="006971FF"/>
    <w:rsid w:val="00697A05"/>
    <w:rsid w:val="00697FD2"/>
    <w:rsid w:val="006A10DA"/>
    <w:rsid w:val="006A2078"/>
    <w:rsid w:val="006A2E15"/>
    <w:rsid w:val="006A2FD4"/>
    <w:rsid w:val="006A3306"/>
    <w:rsid w:val="006A3D84"/>
    <w:rsid w:val="006A47D6"/>
    <w:rsid w:val="006A50FE"/>
    <w:rsid w:val="006A541B"/>
    <w:rsid w:val="006A5C3B"/>
    <w:rsid w:val="006A614A"/>
    <w:rsid w:val="006A6307"/>
    <w:rsid w:val="006A6ED0"/>
    <w:rsid w:val="006A6FAD"/>
    <w:rsid w:val="006A7603"/>
    <w:rsid w:val="006A7E8E"/>
    <w:rsid w:val="006B031D"/>
    <w:rsid w:val="006B1933"/>
    <w:rsid w:val="006B1AC7"/>
    <w:rsid w:val="006B1C49"/>
    <w:rsid w:val="006B1D1C"/>
    <w:rsid w:val="006B2321"/>
    <w:rsid w:val="006B2399"/>
    <w:rsid w:val="006B2E5A"/>
    <w:rsid w:val="006B3137"/>
    <w:rsid w:val="006B3488"/>
    <w:rsid w:val="006B3BEC"/>
    <w:rsid w:val="006B3E51"/>
    <w:rsid w:val="006B4554"/>
    <w:rsid w:val="006B63F6"/>
    <w:rsid w:val="006B6E0B"/>
    <w:rsid w:val="006B742C"/>
    <w:rsid w:val="006B7750"/>
    <w:rsid w:val="006B7C94"/>
    <w:rsid w:val="006B7DD0"/>
    <w:rsid w:val="006C06BB"/>
    <w:rsid w:val="006C12FA"/>
    <w:rsid w:val="006C21FE"/>
    <w:rsid w:val="006C26DB"/>
    <w:rsid w:val="006C2A36"/>
    <w:rsid w:val="006C2D53"/>
    <w:rsid w:val="006C40E3"/>
    <w:rsid w:val="006C4C55"/>
    <w:rsid w:val="006C59ED"/>
    <w:rsid w:val="006C61C4"/>
    <w:rsid w:val="006C6319"/>
    <w:rsid w:val="006C6CF8"/>
    <w:rsid w:val="006C7F39"/>
    <w:rsid w:val="006D0316"/>
    <w:rsid w:val="006D0588"/>
    <w:rsid w:val="006D0A2E"/>
    <w:rsid w:val="006D0EE6"/>
    <w:rsid w:val="006D0F05"/>
    <w:rsid w:val="006D2D7F"/>
    <w:rsid w:val="006D348B"/>
    <w:rsid w:val="006D52BE"/>
    <w:rsid w:val="006D5DF1"/>
    <w:rsid w:val="006D6231"/>
    <w:rsid w:val="006D6CEF"/>
    <w:rsid w:val="006D7556"/>
    <w:rsid w:val="006D76D4"/>
    <w:rsid w:val="006E11AC"/>
    <w:rsid w:val="006E1538"/>
    <w:rsid w:val="006E17E3"/>
    <w:rsid w:val="006E1BCA"/>
    <w:rsid w:val="006E1ECC"/>
    <w:rsid w:val="006E2B38"/>
    <w:rsid w:val="006E38E1"/>
    <w:rsid w:val="006E4388"/>
    <w:rsid w:val="006E45E4"/>
    <w:rsid w:val="006E6096"/>
    <w:rsid w:val="006E69BB"/>
    <w:rsid w:val="006E6E2B"/>
    <w:rsid w:val="006E7D40"/>
    <w:rsid w:val="006E7EF6"/>
    <w:rsid w:val="006F0898"/>
    <w:rsid w:val="006F0EAA"/>
    <w:rsid w:val="006F22BA"/>
    <w:rsid w:val="006F275B"/>
    <w:rsid w:val="006F3469"/>
    <w:rsid w:val="006F3BC9"/>
    <w:rsid w:val="006F436E"/>
    <w:rsid w:val="006F4694"/>
    <w:rsid w:val="006F4B1F"/>
    <w:rsid w:val="006F5ECC"/>
    <w:rsid w:val="006F6887"/>
    <w:rsid w:val="006F6DCF"/>
    <w:rsid w:val="006F7216"/>
    <w:rsid w:val="006F72C1"/>
    <w:rsid w:val="0070122A"/>
    <w:rsid w:val="00701565"/>
    <w:rsid w:val="00701C65"/>
    <w:rsid w:val="007032E2"/>
    <w:rsid w:val="00704C38"/>
    <w:rsid w:val="007055E1"/>
    <w:rsid w:val="0070568D"/>
    <w:rsid w:val="00705E77"/>
    <w:rsid w:val="00705F36"/>
    <w:rsid w:val="0070623E"/>
    <w:rsid w:val="0070637C"/>
    <w:rsid w:val="00706514"/>
    <w:rsid w:val="00706B83"/>
    <w:rsid w:val="00706C59"/>
    <w:rsid w:val="007073E6"/>
    <w:rsid w:val="00707817"/>
    <w:rsid w:val="00710159"/>
    <w:rsid w:val="00710336"/>
    <w:rsid w:val="00711409"/>
    <w:rsid w:val="00713DAD"/>
    <w:rsid w:val="0071464B"/>
    <w:rsid w:val="00714A31"/>
    <w:rsid w:val="00715FBA"/>
    <w:rsid w:val="007166CF"/>
    <w:rsid w:val="00716EAB"/>
    <w:rsid w:val="007176EE"/>
    <w:rsid w:val="00717C94"/>
    <w:rsid w:val="00717F49"/>
    <w:rsid w:val="007208C6"/>
    <w:rsid w:val="00720D0B"/>
    <w:rsid w:val="00721CF5"/>
    <w:rsid w:val="00722CE3"/>
    <w:rsid w:val="00725762"/>
    <w:rsid w:val="00725D12"/>
    <w:rsid w:val="00726306"/>
    <w:rsid w:val="007263DA"/>
    <w:rsid w:val="0072718A"/>
    <w:rsid w:val="00727DF2"/>
    <w:rsid w:val="00727F7C"/>
    <w:rsid w:val="00730597"/>
    <w:rsid w:val="00730883"/>
    <w:rsid w:val="00730B56"/>
    <w:rsid w:val="00730EF0"/>
    <w:rsid w:val="00731E12"/>
    <w:rsid w:val="00732106"/>
    <w:rsid w:val="00733055"/>
    <w:rsid w:val="00733B90"/>
    <w:rsid w:val="00734073"/>
    <w:rsid w:val="00734F9E"/>
    <w:rsid w:val="00735597"/>
    <w:rsid w:val="00735FF1"/>
    <w:rsid w:val="0073623C"/>
    <w:rsid w:val="00736BFC"/>
    <w:rsid w:val="0073761C"/>
    <w:rsid w:val="00740314"/>
    <w:rsid w:val="00740FF1"/>
    <w:rsid w:val="00741D82"/>
    <w:rsid w:val="00742022"/>
    <w:rsid w:val="007427A2"/>
    <w:rsid w:val="00742D28"/>
    <w:rsid w:val="00743B55"/>
    <w:rsid w:val="00743C60"/>
    <w:rsid w:val="00743F0E"/>
    <w:rsid w:val="00744F42"/>
    <w:rsid w:val="007459F2"/>
    <w:rsid w:val="00745F0C"/>
    <w:rsid w:val="00745F58"/>
    <w:rsid w:val="00746737"/>
    <w:rsid w:val="00746B1E"/>
    <w:rsid w:val="0074794C"/>
    <w:rsid w:val="00747E3B"/>
    <w:rsid w:val="00747F7E"/>
    <w:rsid w:val="0075000D"/>
    <w:rsid w:val="0075019D"/>
    <w:rsid w:val="00752658"/>
    <w:rsid w:val="00752A42"/>
    <w:rsid w:val="00754533"/>
    <w:rsid w:val="00755989"/>
    <w:rsid w:val="00756BEE"/>
    <w:rsid w:val="007571BD"/>
    <w:rsid w:val="007574D3"/>
    <w:rsid w:val="007575FA"/>
    <w:rsid w:val="007600E6"/>
    <w:rsid w:val="00760A2C"/>
    <w:rsid w:val="00760EF4"/>
    <w:rsid w:val="007611EE"/>
    <w:rsid w:val="007614C5"/>
    <w:rsid w:val="00761925"/>
    <w:rsid w:val="00761A05"/>
    <w:rsid w:val="00761D6F"/>
    <w:rsid w:val="007628D3"/>
    <w:rsid w:val="0076309A"/>
    <w:rsid w:val="0076341E"/>
    <w:rsid w:val="007638B4"/>
    <w:rsid w:val="00763E27"/>
    <w:rsid w:val="00765425"/>
    <w:rsid w:val="00765776"/>
    <w:rsid w:val="00765AC0"/>
    <w:rsid w:val="00766004"/>
    <w:rsid w:val="0076694D"/>
    <w:rsid w:val="00771A29"/>
    <w:rsid w:val="0077238E"/>
    <w:rsid w:val="00775FBB"/>
    <w:rsid w:val="00776CB8"/>
    <w:rsid w:val="00776D30"/>
    <w:rsid w:val="00776DB7"/>
    <w:rsid w:val="0077775D"/>
    <w:rsid w:val="007802C2"/>
    <w:rsid w:val="0078051F"/>
    <w:rsid w:val="007806B6"/>
    <w:rsid w:val="00781922"/>
    <w:rsid w:val="00781CD1"/>
    <w:rsid w:val="00783506"/>
    <w:rsid w:val="007836B2"/>
    <w:rsid w:val="00783D8D"/>
    <w:rsid w:val="007846BF"/>
    <w:rsid w:val="007847EF"/>
    <w:rsid w:val="007849DE"/>
    <w:rsid w:val="007851F5"/>
    <w:rsid w:val="00785EE1"/>
    <w:rsid w:val="00786445"/>
    <w:rsid w:val="00786E93"/>
    <w:rsid w:val="00786F61"/>
    <w:rsid w:val="007875BF"/>
    <w:rsid w:val="0079027D"/>
    <w:rsid w:val="00790D88"/>
    <w:rsid w:val="00790F75"/>
    <w:rsid w:val="00791769"/>
    <w:rsid w:val="00791CF4"/>
    <w:rsid w:val="0079288C"/>
    <w:rsid w:val="00792979"/>
    <w:rsid w:val="007935CD"/>
    <w:rsid w:val="007935D1"/>
    <w:rsid w:val="00794590"/>
    <w:rsid w:val="00794AE0"/>
    <w:rsid w:val="00795E24"/>
    <w:rsid w:val="007A0557"/>
    <w:rsid w:val="007A1830"/>
    <w:rsid w:val="007A245E"/>
    <w:rsid w:val="007A25E2"/>
    <w:rsid w:val="007A2C90"/>
    <w:rsid w:val="007A3926"/>
    <w:rsid w:val="007A3B9F"/>
    <w:rsid w:val="007A3F54"/>
    <w:rsid w:val="007A459B"/>
    <w:rsid w:val="007A4F52"/>
    <w:rsid w:val="007A5B30"/>
    <w:rsid w:val="007A64C4"/>
    <w:rsid w:val="007A7607"/>
    <w:rsid w:val="007B03AB"/>
    <w:rsid w:val="007B04B6"/>
    <w:rsid w:val="007B0543"/>
    <w:rsid w:val="007B0C2A"/>
    <w:rsid w:val="007B2087"/>
    <w:rsid w:val="007B47BD"/>
    <w:rsid w:val="007B4934"/>
    <w:rsid w:val="007B521B"/>
    <w:rsid w:val="007B5DDF"/>
    <w:rsid w:val="007B5F4E"/>
    <w:rsid w:val="007B7271"/>
    <w:rsid w:val="007B782C"/>
    <w:rsid w:val="007C1E39"/>
    <w:rsid w:val="007C2750"/>
    <w:rsid w:val="007C2AC4"/>
    <w:rsid w:val="007C3BB4"/>
    <w:rsid w:val="007C3E22"/>
    <w:rsid w:val="007C5BFE"/>
    <w:rsid w:val="007C75E4"/>
    <w:rsid w:val="007D0311"/>
    <w:rsid w:val="007D27DB"/>
    <w:rsid w:val="007D3324"/>
    <w:rsid w:val="007D4486"/>
    <w:rsid w:val="007D4803"/>
    <w:rsid w:val="007D4F6D"/>
    <w:rsid w:val="007D52C4"/>
    <w:rsid w:val="007D55CD"/>
    <w:rsid w:val="007D5868"/>
    <w:rsid w:val="007D6448"/>
    <w:rsid w:val="007D6F21"/>
    <w:rsid w:val="007E0337"/>
    <w:rsid w:val="007E093B"/>
    <w:rsid w:val="007E1F58"/>
    <w:rsid w:val="007E204B"/>
    <w:rsid w:val="007E5267"/>
    <w:rsid w:val="007E6A92"/>
    <w:rsid w:val="007E76BE"/>
    <w:rsid w:val="007E7C4E"/>
    <w:rsid w:val="007E7F0C"/>
    <w:rsid w:val="007E7F47"/>
    <w:rsid w:val="007F014C"/>
    <w:rsid w:val="007F0B39"/>
    <w:rsid w:val="007F11AA"/>
    <w:rsid w:val="007F1209"/>
    <w:rsid w:val="007F1337"/>
    <w:rsid w:val="007F1EEF"/>
    <w:rsid w:val="007F3272"/>
    <w:rsid w:val="007F518F"/>
    <w:rsid w:val="007F5B15"/>
    <w:rsid w:val="007F5EF5"/>
    <w:rsid w:val="007F695A"/>
    <w:rsid w:val="007F6AC2"/>
    <w:rsid w:val="007F6FF9"/>
    <w:rsid w:val="007F7382"/>
    <w:rsid w:val="007F7601"/>
    <w:rsid w:val="00800012"/>
    <w:rsid w:val="00800546"/>
    <w:rsid w:val="008018B9"/>
    <w:rsid w:val="00801952"/>
    <w:rsid w:val="00802459"/>
    <w:rsid w:val="008024C1"/>
    <w:rsid w:val="00803B47"/>
    <w:rsid w:val="0080403A"/>
    <w:rsid w:val="008043B0"/>
    <w:rsid w:val="008052FF"/>
    <w:rsid w:val="00807334"/>
    <w:rsid w:val="00807E90"/>
    <w:rsid w:val="008100A3"/>
    <w:rsid w:val="00810266"/>
    <w:rsid w:val="00810CF1"/>
    <w:rsid w:val="00811057"/>
    <w:rsid w:val="00811CD5"/>
    <w:rsid w:val="00812475"/>
    <w:rsid w:val="00812DF3"/>
    <w:rsid w:val="008133C2"/>
    <w:rsid w:val="00814141"/>
    <w:rsid w:val="008158D9"/>
    <w:rsid w:val="0081738D"/>
    <w:rsid w:val="0081745A"/>
    <w:rsid w:val="00817EB6"/>
    <w:rsid w:val="008205B0"/>
    <w:rsid w:val="008209DD"/>
    <w:rsid w:val="008211E4"/>
    <w:rsid w:val="00821287"/>
    <w:rsid w:val="008225DB"/>
    <w:rsid w:val="008228D9"/>
    <w:rsid w:val="00822E23"/>
    <w:rsid w:val="008234A3"/>
    <w:rsid w:val="008247D1"/>
    <w:rsid w:val="00826C05"/>
    <w:rsid w:val="00826D89"/>
    <w:rsid w:val="0082738F"/>
    <w:rsid w:val="0082763D"/>
    <w:rsid w:val="00830CD0"/>
    <w:rsid w:val="00830F37"/>
    <w:rsid w:val="00832FB0"/>
    <w:rsid w:val="008330B8"/>
    <w:rsid w:val="008335E1"/>
    <w:rsid w:val="00834349"/>
    <w:rsid w:val="008350F7"/>
    <w:rsid w:val="00836718"/>
    <w:rsid w:val="00836A14"/>
    <w:rsid w:val="00836BE9"/>
    <w:rsid w:val="00837FA5"/>
    <w:rsid w:val="008407B0"/>
    <w:rsid w:val="00840845"/>
    <w:rsid w:val="008413F8"/>
    <w:rsid w:val="00841FC9"/>
    <w:rsid w:val="00842BCA"/>
    <w:rsid w:val="008439AA"/>
    <w:rsid w:val="00844B04"/>
    <w:rsid w:val="008461AB"/>
    <w:rsid w:val="00847AFE"/>
    <w:rsid w:val="008502BE"/>
    <w:rsid w:val="008502FE"/>
    <w:rsid w:val="008513A8"/>
    <w:rsid w:val="00852F65"/>
    <w:rsid w:val="0085381D"/>
    <w:rsid w:val="00854C9B"/>
    <w:rsid w:val="008552D7"/>
    <w:rsid w:val="00855E2F"/>
    <w:rsid w:val="00861003"/>
    <w:rsid w:val="00861732"/>
    <w:rsid w:val="008625E0"/>
    <w:rsid w:val="008634C8"/>
    <w:rsid w:val="008635F0"/>
    <w:rsid w:val="0086361D"/>
    <w:rsid w:val="00863921"/>
    <w:rsid w:val="00863A29"/>
    <w:rsid w:val="0086471B"/>
    <w:rsid w:val="00865932"/>
    <w:rsid w:val="00866AA1"/>
    <w:rsid w:val="008670BA"/>
    <w:rsid w:val="00867B6D"/>
    <w:rsid w:val="00870868"/>
    <w:rsid w:val="00870B4C"/>
    <w:rsid w:val="00871721"/>
    <w:rsid w:val="0087198A"/>
    <w:rsid w:val="00872070"/>
    <w:rsid w:val="008739B8"/>
    <w:rsid w:val="0087505A"/>
    <w:rsid w:val="00875D7D"/>
    <w:rsid w:val="008760D6"/>
    <w:rsid w:val="00876476"/>
    <w:rsid w:val="0087665E"/>
    <w:rsid w:val="00877A88"/>
    <w:rsid w:val="0088117B"/>
    <w:rsid w:val="0088151D"/>
    <w:rsid w:val="008828EA"/>
    <w:rsid w:val="008829F9"/>
    <w:rsid w:val="00883C85"/>
    <w:rsid w:val="008843B7"/>
    <w:rsid w:val="00886FCB"/>
    <w:rsid w:val="008878F7"/>
    <w:rsid w:val="00890307"/>
    <w:rsid w:val="0089095B"/>
    <w:rsid w:val="00890B90"/>
    <w:rsid w:val="008928AA"/>
    <w:rsid w:val="008931CB"/>
    <w:rsid w:val="00893807"/>
    <w:rsid w:val="008944E0"/>
    <w:rsid w:val="00894A41"/>
    <w:rsid w:val="00894AAE"/>
    <w:rsid w:val="00894D23"/>
    <w:rsid w:val="00895133"/>
    <w:rsid w:val="00895170"/>
    <w:rsid w:val="008A0978"/>
    <w:rsid w:val="008A0D56"/>
    <w:rsid w:val="008A0F7C"/>
    <w:rsid w:val="008A16AC"/>
    <w:rsid w:val="008A1F30"/>
    <w:rsid w:val="008A21A6"/>
    <w:rsid w:val="008A2646"/>
    <w:rsid w:val="008A26D9"/>
    <w:rsid w:val="008A34C3"/>
    <w:rsid w:val="008A3711"/>
    <w:rsid w:val="008A3AFC"/>
    <w:rsid w:val="008A4042"/>
    <w:rsid w:val="008A4946"/>
    <w:rsid w:val="008A4C0F"/>
    <w:rsid w:val="008A57C5"/>
    <w:rsid w:val="008A5E77"/>
    <w:rsid w:val="008A66E0"/>
    <w:rsid w:val="008A70A0"/>
    <w:rsid w:val="008B123E"/>
    <w:rsid w:val="008B16F8"/>
    <w:rsid w:val="008B1747"/>
    <w:rsid w:val="008B19E7"/>
    <w:rsid w:val="008B1C1B"/>
    <w:rsid w:val="008B2202"/>
    <w:rsid w:val="008B4735"/>
    <w:rsid w:val="008B4F59"/>
    <w:rsid w:val="008B5AB6"/>
    <w:rsid w:val="008B648B"/>
    <w:rsid w:val="008B6FDB"/>
    <w:rsid w:val="008B7028"/>
    <w:rsid w:val="008B7681"/>
    <w:rsid w:val="008B78E7"/>
    <w:rsid w:val="008B7A4F"/>
    <w:rsid w:val="008B7FCE"/>
    <w:rsid w:val="008C098F"/>
    <w:rsid w:val="008C0B1A"/>
    <w:rsid w:val="008C104C"/>
    <w:rsid w:val="008C1E9C"/>
    <w:rsid w:val="008C2272"/>
    <w:rsid w:val="008C2C16"/>
    <w:rsid w:val="008C2F2B"/>
    <w:rsid w:val="008C3DB0"/>
    <w:rsid w:val="008C3F2C"/>
    <w:rsid w:val="008C4193"/>
    <w:rsid w:val="008C448B"/>
    <w:rsid w:val="008C44EB"/>
    <w:rsid w:val="008C5300"/>
    <w:rsid w:val="008C57C6"/>
    <w:rsid w:val="008C6977"/>
    <w:rsid w:val="008C7554"/>
    <w:rsid w:val="008C7985"/>
    <w:rsid w:val="008D1252"/>
    <w:rsid w:val="008D1C10"/>
    <w:rsid w:val="008D3389"/>
    <w:rsid w:val="008D3993"/>
    <w:rsid w:val="008D4393"/>
    <w:rsid w:val="008D57E1"/>
    <w:rsid w:val="008D5FCC"/>
    <w:rsid w:val="008D648D"/>
    <w:rsid w:val="008D7B8F"/>
    <w:rsid w:val="008E0AE6"/>
    <w:rsid w:val="008E1A4F"/>
    <w:rsid w:val="008E1C5E"/>
    <w:rsid w:val="008E1DA0"/>
    <w:rsid w:val="008E22D6"/>
    <w:rsid w:val="008E2A32"/>
    <w:rsid w:val="008E3BAC"/>
    <w:rsid w:val="008E4DFF"/>
    <w:rsid w:val="008E52F7"/>
    <w:rsid w:val="008E5820"/>
    <w:rsid w:val="008E629C"/>
    <w:rsid w:val="008E6C6A"/>
    <w:rsid w:val="008F0B27"/>
    <w:rsid w:val="008F16F0"/>
    <w:rsid w:val="008F3314"/>
    <w:rsid w:val="008F4691"/>
    <w:rsid w:val="008F480E"/>
    <w:rsid w:val="008F5986"/>
    <w:rsid w:val="008F5ACC"/>
    <w:rsid w:val="008F638B"/>
    <w:rsid w:val="008F6C51"/>
    <w:rsid w:val="008F71A3"/>
    <w:rsid w:val="008F73F8"/>
    <w:rsid w:val="008F78B4"/>
    <w:rsid w:val="00900219"/>
    <w:rsid w:val="00902487"/>
    <w:rsid w:val="00902705"/>
    <w:rsid w:val="009027FF"/>
    <w:rsid w:val="00902CE1"/>
    <w:rsid w:val="00902F34"/>
    <w:rsid w:val="00903CA8"/>
    <w:rsid w:val="00903D41"/>
    <w:rsid w:val="00904C7C"/>
    <w:rsid w:val="00905DCC"/>
    <w:rsid w:val="00906F6D"/>
    <w:rsid w:val="0090701C"/>
    <w:rsid w:val="009079CD"/>
    <w:rsid w:val="00907E14"/>
    <w:rsid w:val="009109E1"/>
    <w:rsid w:val="009129EF"/>
    <w:rsid w:val="00912BF8"/>
    <w:rsid w:val="0091400E"/>
    <w:rsid w:val="009148AE"/>
    <w:rsid w:val="00915365"/>
    <w:rsid w:val="009175E2"/>
    <w:rsid w:val="00921ACA"/>
    <w:rsid w:val="00921C3D"/>
    <w:rsid w:val="0092213C"/>
    <w:rsid w:val="00922298"/>
    <w:rsid w:val="00922763"/>
    <w:rsid w:val="00922F29"/>
    <w:rsid w:val="009230DC"/>
    <w:rsid w:val="009244C8"/>
    <w:rsid w:val="00926A59"/>
    <w:rsid w:val="00927495"/>
    <w:rsid w:val="00927561"/>
    <w:rsid w:val="00927EB3"/>
    <w:rsid w:val="0093070E"/>
    <w:rsid w:val="00931AB8"/>
    <w:rsid w:val="00931EE1"/>
    <w:rsid w:val="00931FEA"/>
    <w:rsid w:val="00933278"/>
    <w:rsid w:val="00933B10"/>
    <w:rsid w:val="009341A3"/>
    <w:rsid w:val="0093442F"/>
    <w:rsid w:val="009349D0"/>
    <w:rsid w:val="00934F61"/>
    <w:rsid w:val="00935118"/>
    <w:rsid w:val="0093527D"/>
    <w:rsid w:val="00935AC8"/>
    <w:rsid w:val="0093621E"/>
    <w:rsid w:val="0093696A"/>
    <w:rsid w:val="00936A79"/>
    <w:rsid w:val="00936CAD"/>
    <w:rsid w:val="00936F3A"/>
    <w:rsid w:val="00936F5F"/>
    <w:rsid w:val="00937211"/>
    <w:rsid w:val="0094011F"/>
    <w:rsid w:val="009407EC"/>
    <w:rsid w:val="00940EF0"/>
    <w:rsid w:val="0094203E"/>
    <w:rsid w:val="009442EF"/>
    <w:rsid w:val="00944585"/>
    <w:rsid w:val="00945920"/>
    <w:rsid w:val="00945C17"/>
    <w:rsid w:val="009468E6"/>
    <w:rsid w:val="00946CC6"/>
    <w:rsid w:val="00946DB2"/>
    <w:rsid w:val="00947865"/>
    <w:rsid w:val="00947AFA"/>
    <w:rsid w:val="0095102B"/>
    <w:rsid w:val="00951733"/>
    <w:rsid w:val="00952E2B"/>
    <w:rsid w:val="00953540"/>
    <w:rsid w:val="009535B8"/>
    <w:rsid w:val="009538A9"/>
    <w:rsid w:val="009538C8"/>
    <w:rsid w:val="009539A4"/>
    <w:rsid w:val="00953FFD"/>
    <w:rsid w:val="00954331"/>
    <w:rsid w:val="00954410"/>
    <w:rsid w:val="0095488A"/>
    <w:rsid w:val="00954E94"/>
    <w:rsid w:val="009560C8"/>
    <w:rsid w:val="00956897"/>
    <w:rsid w:val="009574BC"/>
    <w:rsid w:val="0095756C"/>
    <w:rsid w:val="00960BCA"/>
    <w:rsid w:val="00960E32"/>
    <w:rsid w:val="00960E35"/>
    <w:rsid w:val="00960E7D"/>
    <w:rsid w:val="009611F9"/>
    <w:rsid w:val="009619B1"/>
    <w:rsid w:val="009623E9"/>
    <w:rsid w:val="0096262B"/>
    <w:rsid w:val="00963CF0"/>
    <w:rsid w:val="00963DA8"/>
    <w:rsid w:val="0096433E"/>
    <w:rsid w:val="00964429"/>
    <w:rsid w:val="009644F2"/>
    <w:rsid w:val="00964AB5"/>
    <w:rsid w:val="009650B1"/>
    <w:rsid w:val="00965A34"/>
    <w:rsid w:val="00966C30"/>
    <w:rsid w:val="00967C3E"/>
    <w:rsid w:val="009709A4"/>
    <w:rsid w:val="00972E11"/>
    <w:rsid w:val="00972FBE"/>
    <w:rsid w:val="00973197"/>
    <w:rsid w:val="00974BBB"/>
    <w:rsid w:val="00974D5C"/>
    <w:rsid w:val="00975448"/>
    <w:rsid w:val="0097727D"/>
    <w:rsid w:val="00980595"/>
    <w:rsid w:val="00980806"/>
    <w:rsid w:val="009822B5"/>
    <w:rsid w:val="009827A3"/>
    <w:rsid w:val="0098322F"/>
    <w:rsid w:val="009838C2"/>
    <w:rsid w:val="009838D0"/>
    <w:rsid w:val="00983947"/>
    <w:rsid w:val="0098418D"/>
    <w:rsid w:val="00984940"/>
    <w:rsid w:val="00984DD6"/>
    <w:rsid w:val="009852BF"/>
    <w:rsid w:val="0098576C"/>
    <w:rsid w:val="00985845"/>
    <w:rsid w:val="009869B1"/>
    <w:rsid w:val="00987157"/>
    <w:rsid w:val="00990321"/>
    <w:rsid w:val="00990330"/>
    <w:rsid w:val="00990715"/>
    <w:rsid w:val="009908E7"/>
    <w:rsid w:val="0099133F"/>
    <w:rsid w:val="00991A2F"/>
    <w:rsid w:val="00991B50"/>
    <w:rsid w:val="009924EC"/>
    <w:rsid w:val="00992BE2"/>
    <w:rsid w:val="00994FE5"/>
    <w:rsid w:val="009950F1"/>
    <w:rsid w:val="00996F8A"/>
    <w:rsid w:val="00997453"/>
    <w:rsid w:val="00997A71"/>
    <w:rsid w:val="00997CEC"/>
    <w:rsid w:val="00997D3A"/>
    <w:rsid w:val="009A09C5"/>
    <w:rsid w:val="009A1642"/>
    <w:rsid w:val="009A1E0D"/>
    <w:rsid w:val="009A2254"/>
    <w:rsid w:val="009A24AD"/>
    <w:rsid w:val="009A2A40"/>
    <w:rsid w:val="009A3A21"/>
    <w:rsid w:val="009A46FE"/>
    <w:rsid w:val="009A5AA0"/>
    <w:rsid w:val="009A659A"/>
    <w:rsid w:val="009A74EB"/>
    <w:rsid w:val="009A7857"/>
    <w:rsid w:val="009B0458"/>
    <w:rsid w:val="009B0631"/>
    <w:rsid w:val="009B0DAE"/>
    <w:rsid w:val="009B16E7"/>
    <w:rsid w:val="009B1AB4"/>
    <w:rsid w:val="009B2A3D"/>
    <w:rsid w:val="009B389A"/>
    <w:rsid w:val="009B3B91"/>
    <w:rsid w:val="009B4DFD"/>
    <w:rsid w:val="009B587B"/>
    <w:rsid w:val="009B60E9"/>
    <w:rsid w:val="009B63FE"/>
    <w:rsid w:val="009C0354"/>
    <w:rsid w:val="009C0B08"/>
    <w:rsid w:val="009C12B4"/>
    <w:rsid w:val="009C14EA"/>
    <w:rsid w:val="009C1646"/>
    <w:rsid w:val="009C209D"/>
    <w:rsid w:val="009C29AE"/>
    <w:rsid w:val="009C317A"/>
    <w:rsid w:val="009C37A2"/>
    <w:rsid w:val="009C40EC"/>
    <w:rsid w:val="009C55C5"/>
    <w:rsid w:val="009C5B4F"/>
    <w:rsid w:val="009C6604"/>
    <w:rsid w:val="009C7524"/>
    <w:rsid w:val="009C7E8F"/>
    <w:rsid w:val="009D0BC5"/>
    <w:rsid w:val="009D2637"/>
    <w:rsid w:val="009D3D05"/>
    <w:rsid w:val="009D5280"/>
    <w:rsid w:val="009D57B6"/>
    <w:rsid w:val="009D5AB0"/>
    <w:rsid w:val="009D5E05"/>
    <w:rsid w:val="009D633B"/>
    <w:rsid w:val="009D6F57"/>
    <w:rsid w:val="009D70AA"/>
    <w:rsid w:val="009E01CD"/>
    <w:rsid w:val="009E0685"/>
    <w:rsid w:val="009E1A4F"/>
    <w:rsid w:val="009E2261"/>
    <w:rsid w:val="009E276E"/>
    <w:rsid w:val="009E31BB"/>
    <w:rsid w:val="009E3EAA"/>
    <w:rsid w:val="009E4F04"/>
    <w:rsid w:val="009E5BEB"/>
    <w:rsid w:val="009E5C58"/>
    <w:rsid w:val="009E5D30"/>
    <w:rsid w:val="009E759B"/>
    <w:rsid w:val="009F20B0"/>
    <w:rsid w:val="009F350E"/>
    <w:rsid w:val="009F44B1"/>
    <w:rsid w:val="009F46A6"/>
    <w:rsid w:val="009F4BD6"/>
    <w:rsid w:val="009F50A7"/>
    <w:rsid w:val="009F536E"/>
    <w:rsid w:val="009F58A2"/>
    <w:rsid w:val="009F6CED"/>
    <w:rsid w:val="009F7FE6"/>
    <w:rsid w:val="00A016FA"/>
    <w:rsid w:val="00A01743"/>
    <w:rsid w:val="00A01AA8"/>
    <w:rsid w:val="00A01CE3"/>
    <w:rsid w:val="00A01DBA"/>
    <w:rsid w:val="00A02AB9"/>
    <w:rsid w:val="00A0304E"/>
    <w:rsid w:val="00A033BE"/>
    <w:rsid w:val="00A04648"/>
    <w:rsid w:val="00A04AE7"/>
    <w:rsid w:val="00A052C3"/>
    <w:rsid w:val="00A053A4"/>
    <w:rsid w:val="00A05B32"/>
    <w:rsid w:val="00A060B5"/>
    <w:rsid w:val="00A075E1"/>
    <w:rsid w:val="00A0771E"/>
    <w:rsid w:val="00A07EBC"/>
    <w:rsid w:val="00A07EC5"/>
    <w:rsid w:val="00A1019C"/>
    <w:rsid w:val="00A103E9"/>
    <w:rsid w:val="00A10AB2"/>
    <w:rsid w:val="00A10B44"/>
    <w:rsid w:val="00A11380"/>
    <w:rsid w:val="00A1169D"/>
    <w:rsid w:val="00A123BD"/>
    <w:rsid w:val="00A12960"/>
    <w:rsid w:val="00A12A08"/>
    <w:rsid w:val="00A135D3"/>
    <w:rsid w:val="00A15BD4"/>
    <w:rsid w:val="00A15C34"/>
    <w:rsid w:val="00A169C0"/>
    <w:rsid w:val="00A16FA2"/>
    <w:rsid w:val="00A17B52"/>
    <w:rsid w:val="00A21790"/>
    <w:rsid w:val="00A219B5"/>
    <w:rsid w:val="00A21BA2"/>
    <w:rsid w:val="00A2306A"/>
    <w:rsid w:val="00A24AF2"/>
    <w:rsid w:val="00A25914"/>
    <w:rsid w:val="00A263CB"/>
    <w:rsid w:val="00A27ABA"/>
    <w:rsid w:val="00A27C9D"/>
    <w:rsid w:val="00A3049C"/>
    <w:rsid w:val="00A30B9A"/>
    <w:rsid w:val="00A31359"/>
    <w:rsid w:val="00A314E0"/>
    <w:rsid w:val="00A31546"/>
    <w:rsid w:val="00A31C23"/>
    <w:rsid w:val="00A31CF8"/>
    <w:rsid w:val="00A32694"/>
    <w:rsid w:val="00A33557"/>
    <w:rsid w:val="00A3367C"/>
    <w:rsid w:val="00A3547B"/>
    <w:rsid w:val="00A361F2"/>
    <w:rsid w:val="00A36788"/>
    <w:rsid w:val="00A408CF"/>
    <w:rsid w:val="00A411FA"/>
    <w:rsid w:val="00A4380D"/>
    <w:rsid w:val="00A4400A"/>
    <w:rsid w:val="00A4414C"/>
    <w:rsid w:val="00A44357"/>
    <w:rsid w:val="00A45A5C"/>
    <w:rsid w:val="00A46020"/>
    <w:rsid w:val="00A46700"/>
    <w:rsid w:val="00A46A6B"/>
    <w:rsid w:val="00A46E7E"/>
    <w:rsid w:val="00A47544"/>
    <w:rsid w:val="00A475E9"/>
    <w:rsid w:val="00A508F4"/>
    <w:rsid w:val="00A512EC"/>
    <w:rsid w:val="00A51363"/>
    <w:rsid w:val="00A5198F"/>
    <w:rsid w:val="00A52B87"/>
    <w:rsid w:val="00A52E00"/>
    <w:rsid w:val="00A52E22"/>
    <w:rsid w:val="00A541D2"/>
    <w:rsid w:val="00A545EB"/>
    <w:rsid w:val="00A551C7"/>
    <w:rsid w:val="00A56602"/>
    <w:rsid w:val="00A57C35"/>
    <w:rsid w:val="00A600C2"/>
    <w:rsid w:val="00A60703"/>
    <w:rsid w:val="00A60C24"/>
    <w:rsid w:val="00A60E41"/>
    <w:rsid w:val="00A61646"/>
    <w:rsid w:val="00A61684"/>
    <w:rsid w:val="00A61D3A"/>
    <w:rsid w:val="00A64283"/>
    <w:rsid w:val="00A66033"/>
    <w:rsid w:val="00A661CB"/>
    <w:rsid w:val="00A665E9"/>
    <w:rsid w:val="00A66693"/>
    <w:rsid w:val="00A667D1"/>
    <w:rsid w:val="00A70B9B"/>
    <w:rsid w:val="00A71334"/>
    <w:rsid w:val="00A7147F"/>
    <w:rsid w:val="00A7284C"/>
    <w:rsid w:val="00A72AB0"/>
    <w:rsid w:val="00A72AF7"/>
    <w:rsid w:val="00A72C39"/>
    <w:rsid w:val="00A73886"/>
    <w:rsid w:val="00A7422E"/>
    <w:rsid w:val="00A74896"/>
    <w:rsid w:val="00A74E1B"/>
    <w:rsid w:val="00A76F63"/>
    <w:rsid w:val="00A77079"/>
    <w:rsid w:val="00A77879"/>
    <w:rsid w:val="00A77D21"/>
    <w:rsid w:val="00A811CC"/>
    <w:rsid w:val="00A813D0"/>
    <w:rsid w:val="00A82210"/>
    <w:rsid w:val="00A8403E"/>
    <w:rsid w:val="00A847C4"/>
    <w:rsid w:val="00A8507C"/>
    <w:rsid w:val="00A86261"/>
    <w:rsid w:val="00A8660F"/>
    <w:rsid w:val="00A86B6E"/>
    <w:rsid w:val="00A86C37"/>
    <w:rsid w:val="00A874F5"/>
    <w:rsid w:val="00A876A2"/>
    <w:rsid w:val="00A87912"/>
    <w:rsid w:val="00A87C09"/>
    <w:rsid w:val="00A87DEB"/>
    <w:rsid w:val="00A90679"/>
    <w:rsid w:val="00A90B55"/>
    <w:rsid w:val="00A920D9"/>
    <w:rsid w:val="00A92590"/>
    <w:rsid w:val="00A92627"/>
    <w:rsid w:val="00A94948"/>
    <w:rsid w:val="00A97812"/>
    <w:rsid w:val="00A97FF3"/>
    <w:rsid w:val="00AA03AC"/>
    <w:rsid w:val="00AA0762"/>
    <w:rsid w:val="00AA1151"/>
    <w:rsid w:val="00AA11EE"/>
    <w:rsid w:val="00AA185A"/>
    <w:rsid w:val="00AA223F"/>
    <w:rsid w:val="00AA2853"/>
    <w:rsid w:val="00AA290B"/>
    <w:rsid w:val="00AA543B"/>
    <w:rsid w:val="00AA61FE"/>
    <w:rsid w:val="00AA64DC"/>
    <w:rsid w:val="00AA6D83"/>
    <w:rsid w:val="00AA7401"/>
    <w:rsid w:val="00AA7605"/>
    <w:rsid w:val="00AA7A3C"/>
    <w:rsid w:val="00AA7B2D"/>
    <w:rsid w:val="00AA7B8B"/>
    <w:rsid w:val="00AB29F0"/>
    <w:rsid w:val="00AB3943"/>
    <w:rsid w:val="00AB3B18"/>
    <w:rsid w:val="00AB4157"/>
    <w:rsid w:val="00AB4C82"/>
    <w:rsid w:val="00AB5278"/>
    <w:rsid w:val="00AB577F"/>
    <w:rsid w:val="00AB5BD8"/>
    <w:rsid w:val="00AB5E55"/>
    <w:rsid w:val="00AB6882"/>
    <w:rsid w:val="00AB7216"/>
    <w:rsid w:val="00AB7737"/>
    <w:rsid w:val="00AC16E1"/>
    <w:rsid w:val="00AC23AE"/>
    <w:rsid w:val="00AC2A67"/>
    <w:rsid w:val="00AC2AAB"/>
    <w:rsid w:val="00AC3956"/>
    <w:rsid w:val="00AC4389"/>
    <w:rsid w:val="00AC48A5"/>
    <w:rsid w:val="00AC4A4A"/>
    <w:rsid w:val="00AC5344"/>
    <w:rsid w:val="00AC5955"/>
    <w:rsid w:val="00AC60C1"/>
    <w:rsid w:val="00AC6D46"/>
    <w:rsid w:val="00AC75CB"/>
    <w:rsid w:val="00AD0DEB"/>
    <w:rsid w:val="00AD1AB7"/>
    <w:rsid w:val="00AD1CDF"/>
    <w:rsid w:val="00AD3216"/>
    <w:rsid w:val="00AD4CEC"/>
    <w:rsid w:val="00AD4F53"/>
    <w:rsid w:val="00AD61E9"/>
    <w:rsid w:val="00AD6620"/>
    <w:rsid w:val="00AD6CDF"/>
    <w:rsid w:val="00AD709B"/>
    <w:rsid w:val="00AD7B00"/>
    <w:rsid w:val="00AD7F07"/>
    <w:rsid w:val="00AE18AA"/>
    <w:rsid w:val="00AE3490"/>
    <w:rsid w:val="00AE3B74"/>
    <w:rsid w:val="00AE3FE2"/>
    <w:rsid w:val="00AE6805"/>
    <w:rsid w:val="00AE70AA"/>
    <w:rsid w:val="00AE7C6D"/>
    <w:rsid w:val="00AF0479"/>
    <w:rsid w:val="00AF0522"/>
    <w:rsid w:val="00AF12EF"/>
    <w:rsid w:val="00AF1B66"/>
    <w:rsid w:val="00AF2461"/>
    <w:rsid w:val="00AF33ED"/>
    <w:rsid w:val="00AF3FEB"/>
    <w:rsid w:val="00AF42CA"/>
    <w:rsid w:val="00AF4560"/>
    <w:rsid w:val="00AF478C"/>
    <w:rsid w:val="00AF6937"/>
    <w:rsid w:val="00AF6DFA"/>
    <w:rsid w:val="00AF6FF9"/>
    <w:rsid w:val="00AF7D48"/>
    <w:rsid w:val="00B002C5"/>
    <w:rsid w:val="00B0031F"/>
    <w:rsid w:val="00B015FE"/>
    <w:rsid w:val="00B01877"/>
    <w:rsid w:val="00B0259E"/>
    <w:rsid w:val="00B027A9"/>
    <w:rsid w:val="00B0351A"/>
    <w:rsid w:val="00B03D87"/>
    <w:rsid w:val="00B04095"/>
    <w:rsid w:val="00B04B3E"/>
    <w:rsid w:val="00B04C28"/>
    <w:rsid w:val="00B05F0D"/>
    <w:rsid w:val="00B06744"/>
    <w:rsid w:val="00B06F19"/>
    <w:rsid w:val="00B0704D"/>
    <w:rsid w:val="00B074A0"/>
    <w:rsid w:val="00B07775"/>
    <w:rsid w:val="00B07DCC"/>
    <w:rsid w:val="00B07DFC"/>
    <w:rsid w:val="00B10182"/>
    <w:rsid w:val="00B106D2"/>
    <w:rsid w:val="00B10CB8"/>
    <w:rsid w:val="00B11FAC"/>
    <w:rsid w:val="00B124F4"/>
    <w:rsid w:val="00B1295C"/>
    <w:rsid w:val="00B12AED"/>
    <w:rsid w:val="00B133AB"/>
    <w:rsid w:val="00B13CF4"/>
    <w:rsid w:val="00B14C33"/>
    <w:rsid w:val="00B15B91"/>
    <w:rsid w:val="00B1697E"/>
    <w:rsid w:val="00B17895"/>
    <w:rsid w:val="00B17A1B"/>
    <w:rsid w:val="00B17CC4"/>
    <w:rsid w:val="00B17CF3"/>
    <w:rsid w:val="00B205B2"/>
    <w:rsid w:val="00B207E6"/>
    <w:rsid w:val="00B20970"/>
    <w:rsid w:val="00B215DE"/>
    <w:rsid w:val="00B21680"/>
    <w:rsid w:val="00B21B2C"/>
    <w:rsid w:val="00B2265A"/>
    <w:rsid w:val="00B23085"/>
    <w:rsid w:val="00B24137"/>
    <w:rsid w:val="00B24275"/>
    <w:rsid w:val="00B2467D"/>
    <w:rsid w:val="00B25472"/>
    <w:rsid w:val="00B254B8"/>
    <w:rsid w:val="00B2557B"/>
    <w:rsid w:val="00B2564E"/>
    <w:rsid w:val="00B263CF"/>
    <w:rsid w:val="00B26518"/>
    <w:rsid w:val="00B26A9F"/>
    <w:rsid w:val="00B26C6C"/>
    <w:rsid w:val="00B26EC2"/>
    <w:rsid w:val="00B277EA"/>
    <w:rsid w:val="00B27A70"/>
    <w:rsid w:val="00B27EA2"/>
    <w:rsid w:val="00B306A2"/>
    <w:rsid w:val="00B31D80"/>
    <w:rsid w:val="00B324B9"/>
    <w:rsid w:val="00B32F78"/>
    <w:rsid w:val="00B337EA"/>
    <w:rsid w:val="00B34048"/>
    <w:rsid w:val="00B34158"/>
    <w:rsid w:val="00B343CF"/>
    <w:rsid w:val="00B346DA"/>
    <w:rsid w:val="00B35BE4"/>
    <w:rsid w:val="00B360B2"/>
    <w:rsid w:val="00B37265"/>
    <w:rsid w:val="00B37619"/>
    <w:rsid w:val="00B4028A"/>
    <w:rsid w:val="00B40C03"/>
    <w:rsid w:val="00B412BB"/>
    <w:rsid w:val="00B416EF"/>
    <w:rsid w:val="00B419BD"/>
    <w:rsid w:val="00B41B8F"/>
    <w:rsid w:val="00B43181"/>
    <w:rsid w:val="00B44335"/>
    <w:rsid w:val="00B44BA2"/>
    <w:rsid w:val="00B45DB9"/>
    <w:rsid w:val="00B45DD6"/>
    <w:rsid w:val="00B45F54"/>
    <w:rsid w:val="00B46054"/>
    <w:rsid w:val="00B46E93"/>
    <w:rsid w:val="00B47791"/>
    <w:rsid w:val="00B501A0"/>
    <w:rsid w:val="00B501D7"/>
    <w:rsid w:val="00B50E37"/>
    <w:rsid w:val="00B51C5D"/>
    <w:rsid w:val="00B51EC1"/>
    <w:rsid w:val="00B52FF1"/>
    <w:rsid w:val="00B53FC8"/>
    <w:rsid w:val="00B541B8"/>
    <w:rsid w:val="00B55878"/>
    <w:rsid w:val="00B55CE1"/>
    <w:rsid w:val="00B569E0"/>
    <w:rsid w:val="00B56D39"/>
    <w:rsid w:val="00B5771A"/>
    <w:rsid w:val="00B57A4B"/>
    <w:rsid w:val="00B62F82"/>
    <w:rsid w:val="00B63F19"/>
    <w:rsid w:val="00B6445D"/>
    <w:rsid w:val="00B64E8B"/>
    <w:rsid w:val="00B6504D"/>
    <w:rsid w:val="00B671F7"/>
    <w:rsid w:val="00B67B20"/>
    <w:rsid w:val="00B67D5E"/>
    <w:rsid w:val="00B70860"/>
    <w:rsid w:val="00B7097E"/>
    <w:rsid w:val="00B70D5C"/>
    <w:rsid w:val="00B711FA"/>
    <w:rsid w:val="00B71A8B"/>
    <w:rsid w:val="00B73046"/>
    <w:rsid w:val="00B752FC"/>
    <w:rsid w:val="00B757F1"/>
    <w:rsid w:val="00B7591F"/>
    <w:rsid w:val="00B7784B"/>
    <w:rsid w:val="00B77A7D"/>
    <w:rsid w:val="00B77D7D"/>
    <w:rsid w:val="00B80263"/>
    <w:rsid w:val="00B80571"/>
    <w:rsid w:val="00B80B50"/>
    <w:rsid w:val="00B834BF"/>
    <w:rsid w:val="00B84956"/>
    <w:rsid w:val="00B84EA7"/>
    <w:rsid w:val="00B8753D"/>
    <w:rsid w:val="00B8762A"/>
    <w:rsid w:val="00B87A2B"/>
    <w:rsid w:val="00B87CB0"/>
    <w:rsid w:val="00B90010"/>
    <w:rsid w:val="00B900B0"/>
    <w:rsid w:val="00B905BC"/>
    <w:rsid w:val="00B9128B"/>
    <w:rsid w:val="00B923A4"/>
    <w:rsid w:val="00B92847"/>
    <w:rsid w:val="00B93890"/>
    <w:rsid w:val="00B93E8B"/>
    <w:rsid w:val="00B94AC4"/>
    <w:rsid w:val="00B95241"/>
    <w:rsid w:val="00B958D2"/>
    <w:rsid w:val="00B95A30"/>
    <w:rsid w:val="00B95FF9"/>
    <w:rsid w:val="00B9665B"/>
    <w:rsid w:val="00B97104"/>
    <w:rsid w:val="00B97A8C"/>
    <w:rsid w:val="00BA15E6"/>
    <w:rsid w:val="00BA1D57"/>
    <w:rsid w:val="00BA24F2"/>
    <w:rsid w:val="00BA2CF1"/>
    <w:rsid w:val="00BA3244"/>
    <w:rsid w:val="00BA414D"/>
    <w:rsid w:val="00BA4495"/>
    <w:rsid w:val="00BA5092"/>
    <w:rsid w:val="00BA5869"/>
    <w:rsid w:val="00BA6198"/>
    <w:rsid w:val="00BA670D"/>
    <w:rsid w:val="00BA6E4D"/>
    <w:rsid w:val="00BA74FE"/>
    <w:rsid w:val="00BA7F94"/>
    <w:rsid w:val="00BB00FC"/>
    <w:rsid w:val="00BB0171"/>
    <w:rsid w:val="00BB025A"/>
    <w:rsid w:val="00BB0B8B"/>
    <w:rsid w:val="00BB164A"/>
    <w:rsid w:val="00BB353E"/>
    <w:rsid w:val="00BB46CE"/>
    <w:rsid w:val="00BB480B"/>
    <w:rsid w:val="00BB5290"/>
    <w:rsid w:val="00BB5C00"/>
    <w:rsid w:val="00BB5E48"/>
    <w:rsid w:val="00BB675E"/>
    <w:rsid w:val="00BB7FB0"/>
    <w:rsid w:val="00BC0FC1"/>
    <w:rsid w:val="00BC305F"/>
    <w:rsid w:val="00BC36F2"/>
    <w:rsid w:val="00BC42B7"/>
    <w:rsid w:val="00BC4554"/>
    <w:rsid w:val="00BC4E57"/>
    <w:rsid w:val="00BC5F72"/>
    <w:rsid w:val="00BC6F94"/>
    <w:rsid w:val="00BC7B6C"/>
    <w:rsid w:val="00BD075D"/>
    <w:rsid w:val="00BD1EC5"/>
    <w:rsid w:val="00BD230E"/>
    <w:rsid w:val="00BD2615"/>
    <w:rsid w:val="00BD2900"/>
    <w:rsid w:val="00BD5A0D"/>
    <w:rsid w:val="00BD7890"/>
    <w:rsid w:val="00BD79D4"/>
    <w:rsid w:val="00BD7AA8"/>
    <w:rsid w:val="00BE09F9"/>
    <w:rsid w:val="00BE13F2"/>
    <w:rsid w:val="00BE1762"/>
    <w:rsid w:val="00BE20BB"/>
    <w:rsid w:val="00BE29A3"/>
    <w:rsid w:val="00BE3989"/>
    <w:rsid w:val="00BE422F"/>
    <w:rsid w:val="00BE441A"/>
    <w:rsid w:val="00BE4460"/>
    <w:rsid w:val="00BE4786"/>
    <w:rsid w:val="00BE658F"/>
    <w:rsid w:val="00BE7AD5"/>
    <w:rsid w:val="00BE7B8E"/>
    <w:rsid w:val="00BE7B9D"/>
    <w:rsid w:val="00BF1018"/>
    <w:rsid w:val="00BF1EB4"/>
    <w:rsid w:val="00BF23C0"/>
    <w:rsid w:val="00BF30A3"/>
    <w:rsid w:val="00BF38A7"/>
    <w:rsid w:val="00BF6228"/>
    <w:rsid w:val="00BF6414"/>
    <w:rsid w:val="00BF66A1"/>
    <w:rsid w:val="00BF7752"/>
    <w:rsid w:val="00C00369"/>
    <w:rsid w:val="00C0086A"/>
    <w:rsid w:val="00C01414"/>
    <w:rsid w:val="00C01A36"/>
    <w:rsid w:val="00C02086"/>
    <w:rsid w:val="00C025F5"/>
    <w:rsid w:val="00C02D4F"/>
    <w:rsid w:val="00C02F99"/>
    <w:rsid w:val="00C05515"/>
    <w:rsid w:val="00C058F2"/>
    <w:rsid w:val="00C05DBB"/>
    <w:rsid w:val="00C074D6"/>
    <w:rsid w:val="00C07785"/>
    <w:rsid w:val="00C07DFA"/>
    <w:rsid w:val="00C10DC2"/>
    <w:rsid w:val="00C1171F"/>
    <w:rsid w:val="00C125E0"/>
    <w:rsid w:val="00C13097"/>
    <w:rsid w:val="00C13F85"/>
    <w:rsid w:val="00C14181"/>
    <w:rsid w:val="00C14B89"/>
    <w:rsid w:val="00C14F50"/>
    <w:rsid w:val="00C15616"/>
    <w:rsid w:val="00C15DBB"/>
    <w:rsid w:val="00C16500"/>
    <w:rsid w:val="00C16F0E"/>
    <w:rsid w:val="00C16F66"/>
    <w:rsid w:val="00C1707C"/>
    <w:rsid w:val="00C17426"/>
    <w:rsid w:val="00C17DCC"/>
    <w:rsid w:val="00C21D64"/>
    <w:rsid w:val="00C23B72"/>
    <w:rsid w:val="00C23C67"/>
    <w:rsid w:val="00C23D44"/>
    <w:rsid w:val="00C23F87"/>
    <w:rsid w:val="00C2402D"/>
    <w:rsid w:val="00C24554"/>
    <w:rsid w:val="00C24772"/>
    <w:rsid w:val="00C24B4B"/>
    <w:rsid w:val="00C262D8"/>
    <w:rsid w:val="00C26447"/>
    <w:rsid w:val="00C26481"/>
    <w:rsid w:val="00C2714E"/>
    <w:rsid w:val="00C27246"/>
    <w:rsid w:val="00C2778B"/>
    <w:rsid w:val="00C309F3"/>
    <w:rsid w:val="00C313F3"/>
    <w:rsid w:val="00C31998"/>
    <w:rsid w:val="00C31A64"/>
    <w:rsid w:val="00C31A99"/>
    <w:rsid w:val="00C31BC1"/>
    <w:rsid w:val="00C32877"/>
    <w:rsid w:val="00C334BD"/>
    <w:rsid w:val="00C35B37"/>
    <w:rsid w:val="00C3694A"/>
    <w:rsid w:val="00C37BCA"/>
    <w:rsid w:val="00C41347"/>
    <w:rsid w:val="00C42F76"/>
    <w:rsid w:val="00C43C94"/>
    <w:rsid w:val="00C44BEB"/>
    <w:rsid w:val="00C44D38"/>
    <w:rsid w:val="00C4522E"/>
    <w:rsid w:val="00C4524C"/>
    <w:rsid w:val="00C4539D"/>
    <w:rsid w:val="00C45496"/>
    <w:rsid w:val="00C4591D"/>
    <w:rsid w:val="00C45AC7"/>
    <w:rsid w:val="00C45D44"/>
    <w:rsid w:val="00C45FAD"/>
    <w:rsid w:val="00C46CEE"/>
    <w:rsid w:val="00C50A20"/>
    <w:rsid w:val="00C50F87"/>
    <w:rsid w:val="00C51520"/>
    <w:rsid w:val="00C51AEA"/>
    <w:rsid w:val="00C530D0"/>
    <w:rsid w:val="00C54AE8"/>
    <w:rsid w:val="00C57E0A"/>
    <w:rsid w:val="00C60943"/>
    <w:rsid w:val="00C60FEA"/>
    <w:rsid w:val="00C625C7"/>
    <w:rsid w:val="00C6266C"/>
    <w:rsid w:val="00C636B5"/>
    <w:rsid w:val="00C63B16"/>
    <w:rsid w:val="00C64A54"/>
    <w:rsid w:val="00C64C9F"/>
    <w:rsid w:val="00C64F73"/>
    <w:rsid w:val="00C6510E"/>
    <w:rsid w:val="00C6520F"/>
    <w:rsid w:val="00C65B09"/>
    <w:rsid w:val="00C66CAD"/>
    <w:rsid w:val="00C67954"/>
    <w:rsid w:val="00C67B2C"/>
    <w:rsid w:val="00C67FB4"/>
    <w:rsid w:val="00C70974"/>
    <w:rsid w:val="00C70E09"/>
    <w:rsid w:val="00C710D9"/>
    <w:rsid w:val="00C710E8"/>
    <w:rsid w:val="00C72EEC"/>
    <w:rsid w:val="00C73BD2"/>
    <w:rsid w:val="00C75DD4"/>
    <w:rsid w:val="00C770B7"/>
    <w:rsid w:val="00C7764D"/>
    <w:rsid w:val="00C77AE9"/>
    <w:rsid w:val="00C77FCE"/>
    <w:rsid w:val="00C801B4"/>
    <w:rsid w:val="00C802EB"/>
    <w:rsid w:val="00C804C9"/>
    <w:rsid w:val="00C80C16"/>
    <w:rsid w:val="00C81788"/>
    <w:rsid w:val="00C821C4"/>
    <w:rsid w:val="00C82AB7"/>
    <w:rsid w:val="00C82E24"/>
    <w:rsid w:val="00C83921"/>
    <w:rsid w:val="00C844B1"/>
    <w:rsid w:val="00C85AAA"/>
    <w:rsid w:val="00C85ADD"/>
    <w:rsid w:val="00C85CB1"/>
    <w:rsid w:val="00C867E3"/>
    <w:rsid w:val="00C873B2"/>
    <w:rsid w:val="00C87CEC"/>
    <w:rsid w:val="00C90C89"/>
    <w:rsid w:val="00C91156"/>
    <w:rsid w:val="00C914D1"/>
    <w:rsid w:val="00C91AB8"/>
    <w:rsid w:val="00C92752"/>
    <w:rsid w:val="00C92DAB"/>
    <w:rsid w:val="00C9351D"/>
    <w:rsid w:val="00C93AB3"/>
    <w:rsid w:val="00C93AF0"/>
    <w:rsid w:val="00C943C2"/>
    <w:rsid w:val="00C94864"/>
    <w:rsid w:val="00C97A2F"/>
    <w:rsid w:val="00CA051B"/>
    <w:rsid w:val="00CA074A"/>
    <w:rsid w:val="00CA0AF9"/>
    <w:rsid w:val="00CA0B5E"/>
    <w:rsid w:val="00CA0C83"/>
    <w:rsid w:val="00CA1092"/>
    <w:rsid w:val="00CA2261"/>
    <w:rsid w:val="00CA2389"/>
    <w:rsid w:val="00CA2995"/>
    <w:rsid w:val="00CA2F94"/>
    <w:rsid w:val="00CA34CE"/>
    <w:rsid w:val="00CA466E"/>
    <w:rsid w:val="00CA46C5"/>
    <w:rsid w:val="00CA59D0"/>
    <w:rsid w:val="00CA6F08"/>
    <w:rsid w:val="00CB02BA"/>
    <w:rsid w:val="00CB17AE"/>
    <w:rsid w:val="00CB29DC"/>
    <w:rsid w:val="00CB37E1"/>
    <w:rsid w:val="00CB383F"/>
    <w:rsid w:val="00CB39CF"/>
    <w:rsid w:val="00CB4229"/>
    <w:rsid w:val="00CB45CB"/>
    <w:rsid w:val="00CB5077"/>
    <w:rsid w:val="00CB51FA"/>
    <w:rsid w:val="00CB5A61"/>
    <w:rsid w:val="00CB636E"/>
    <w:rsid w:val="00CB6705"/>
    <w:rsid w:val="00CB7810"/>
    <w:rsid w:val="00CB7A96"/>
    <w:rsid w:val="00CC11FB"/>
    <w:rsid w:val="00CC1A4A"/>
    <w:rsid w:val="00CC1B45"/>
    <w:rsid w:val="00CC2659"/>
    <w:rsid w:val="00CC290A"/>
    <w:rsid w:val="00CC355A"/>
    <w:rsid w:val="00CC373E"/>
    <w:rsid w:val="00CC3D28"/>
    <w:rsid w:val="00CC4421"/>
    <w:rsid w:val="00CC4592"/>
    <w:rsid w:val="00CC45C4"/>
    <w:rsid w:val="00CC5ADE"/>
    <w:rsid w:val="00CC5D84"/>
    <w:rsid w:val="00CC5FEC"/>
    <w:rsid w:val="00CC6443"/>
    <w:rsid w:val="00CC66F0"/>
    <w:rsid w:val="00CC7AA1"/>
    <w:rsid w:val="00CD00CE"/>
    <w:rsid w:val="00CD0D88"/>
    <w:rsid w:val="00CD0FE9"/>
    <w:rsid w:val="00CD1E6C"/>
    <w:rsid w:val="00CD1FE2"/>
    <w:rsid w:val="00CD25FA"/>
    <w:rsid w:val="00CD378C"/>
    <w:rsid w:val="00CD3ABB"/>
    <w:rsid w:val="00CD4CDD"/>
    <w:rsid w:val="00CD51AF"/>
    <w:rsid w:val="00CD6766"/>
    <w:rsid w:val="00CD6F02"/>
    <w:rsid w:val="00CD77A3"/>
    <w:rsid w:val="00CE031C"/>
    <w:rsid w:val="00CE15DB"/>
    <w:rsid w:val="00CE1A9C"/>
    <w:rsid w:val="00CE1AF3"/>
    <w:rsid w:val="00CE202B"/>
    <w:rsid w:val="00CE221B"/>
    <w:rsid w:val="00CE23A7"/>
    <w:rsid w:val="00CE29EC"/>
    <w:rsid w:val="00CE3693"/>
    <w:rsid w:val="00CE372C"/>
    <w:rsid w:val="00CE4060"/>
    <w:rsid w:val="00CE4204"/>
    <w:rsid w:val="00CE44CE"/>
    <w:rsid w:val="00CE5F12"/>
    <w:rsid w:val="00CE64CE"/>
    <w:rsid w:val="00CE66E3"/>
    <w:rsid w:val="00CE6E99"/>
    <w:rsid w:val="00CE763E"/>
    <w:rsid w:val="00CE7A65"/>
    <w:rsid w:val="00CE7D48"/>
    <w:rsid w:val="00CF01D7"/>
    <w:rsid w:val="00CF0EEA"/>
    <w:rsid w:val="00CF1C8B"/>
    <w:rsid w:val="00CF1EA1"/>
    <w:rsid w:val="00CF236B"/>
    <w:rsid w:val="00CF261E"/>
    <w:rsid w:val="00CF2A10"/>
    <w:rsid w:val="00CF3A02"/>
    <w:rsid w:val="00CF4B3B"/>
    <w:rsid w:val="00CF55E6"/>
    <w:rsid w:val="00CF5DA6"/>
    <w:rsid w:val="00CF6479"/>
    <w:rsid w:val="00CF6A14"/>
    <w:rsid w:val="00CF6FDD"/>
    <w:rsid w:val="00D00305"/>
    <w:rsid w:val="00D02B79"/>
    <w:rsid w:val="00D0378E"/>
    <w:rsid w:val="00D03910"/>
    <w:rsid w:val="00D0453D"/>
    <w:rsid w:val="00D045C0"/>
    <w:rsid w:val="00D0502C"/>
    <w:rsid w:val="00D05D77"/>
    <w:rsid w:val="00D05F4D"/>
    <w:rsid w:val="00D062E7"/>
    <w:rsid w:val="00D063F5"/>
    <w:rsid w:val="00D06A64"/>
    <w:rsid w:val="00D078BA"/>
    <w:rsid w:val="00D079F6"/>
    <w:rsid w:val="00D07D41"/>
    <w:rsid w:val="00D101F2"/>
    <w:rsid w:val="00D10B60"/>
    <w:rsid w:val="00D10DB3"/>
    <w:rsid w:val="00D127DF"/>
    <w:rsid w:val="00D128B1"/>
    <w:rsid w:val="00D12D19"/>
    <w:rsid w:val="00D12ECF"/>
    <w:rsid w:val="00D1392C"/>
    <w:rsid w:val="00D13DCA"/>
    <w:rsid w:val="00D14336"/>
    <w:rsid w:val="00D14C0F"/>
    <w:rsid w:val="00D15C29"/>
    <w:rsid w:val="00D15E7A"/>
    <w:rsid w:val="00D172CF"/>
    <w:rsid w:val="00D20732"/>
    <w:rsid w:val="00D207FB"/>
    <w:rsid w:val="00D20D6D"/>
    <w:rsid w:val="00D21078"/>
    <w:rsid w:val="00D21F0C"/>
    <w:rsid w:val="00D22346"/>
    <w:rsid w:val="00D226B5"/>
    <w:rsid w:val="00D22CB0"/>
    <w:rsid w:val="00D22EC9"/>
    <w:rsid w:val="00D24343"/>
    <w:rsid w:val="00D252C2"/>
    <w:rsid w:val="00D2611F"/>
    <w:rsid w:val="00D264B9"/>
    <w:rsid w:val="00D26FD1"/>
    <w:rsid w:val="00D30640"/>
    <w:rsid w:val="00D31151"/>
    <w:rsid w:val="00D3185D"/>
    <w:rsid w:val="00D31C0C"/>
    <w:rsid w:val="00D31E6A"/>
    <w:rsid w:val="00D336C7"/>
    <w:rsid w:val="00D343F1"/>
    <w:rsid w:val="00D34783"/>
    <w:rsid w:val="00D3490C"/>
    <w:rsid w:val="00D353BA"/>
    <w:rsid w:val="00D36139"/>
    <w:rsid w:val="00D365D8"/>
    <w:rsid w:val="00D36FAB"/>
    <w:rsid w:val="00D37484"/>
    <w:rsid w:val="00D37E0E"/>
    <w:rsid w:val="00D37F92"/>
    <w:rsid w:val="00D401B6"/>
    <w:rsid w:val="00D40569"/>
    <w:rsid w:val="00D40AAC"/>
    <w:rsid w:val="00D41BC8"/>
    <w:rsid w:val="00D4324A"/>
    <w:rsid w:val="00D448A3"/>
    <w:rsid w:val="00D44DDE"/>
    <w:rsid w:val="00D4577F"/>
    <w:rsid w:val="00D46454"/>
    <w:rsid w:val="00D4662B"/>
    <w:rsid w:val="00D466BD"/>
    <w:rsid w:val="00D46974"/>
    <w:rsid w:val="00D46ED8"/>
    <w:rsid w:val="00D47D02"/>
    <w:rsid w:val="00D47F49"/>
    <w:rsid w:val="00D50BA4"/>
    <w:rsid w:val="00D50DB6"/>
    <w:rsid w:val="00D516C3"/>
    <w:rsid w:val="00D5260A"/>
    <w:rsid w:val="00D54738"/>
    <w:rsid w:val="00D55269"/>
    <w:rsid w:val="00D57147"/>
    <w:rsid w:val="00D57B15"/>
    <w:rsid w:val="00D57D49"/>
    <w:rsid w:val="00D6028B"/>
    <w:rsid w:val="00D613A5"/>
    <w:rsid w:val="00D6275E"/>
    <w:rsid w:val="00D63175"/>
    <w:rsid w:val="00D64326"/>
    <w:rsid w:val="00D6471A"/>
    <w:rsid w:val="00D65290"/>
    <w:rsid w:val="00D65E52"/>
    <w:rsid w:val="00D66E0F"/>
    <w:rsid w:val="00D701BB"/>
    <w:rsid w:val="00D70B4C"/>
    <w:rsid w:val="00D71110"/>
    <w:rsid w:val="00D72667"/>
    <w:rsid w:val="00D73B75"/>
    <w:rsid w:val="00D74B6A"/>
    <w:rsid w:val="00D75846"/>
    <w:rsid w:val="00D75DC3"/>
    <w:rsid w:val="00D75E48"/>
    <w:rsid w:val="00D75FAD"/>
    <w:rsid w:val="00D76146"/>
    <w:rsid w:val="00D77B5C"/>
    <w:rsid w:val="00D803EC"/>
    <w:rsid w:val="00D8164F"/>
    <w:rsid w:val="00D82503"/>
    <w:rsid w:val="00D837B4"/>
    <w:rsid w:val="00D842C9"/>
    <w:rsid w:val="00D8473F"/>
    <w:rsid w:val="00D84C3F"/>
    <w:rsid w:val="00D859CE"/>
    <w:rsid w:val="00D85F04"/>
    <w:rsid w:val="00D86DC2"/>
    <w:rsid w:val="00D87BBB"/>
    <w:rsid w:val="00D9013A"/>
    <w:rsid w:val="00D9163B"/>
    <w:rsid w:val="00D93D7E"/>
    <w:rsid w:val="00D94F1E"/>
    <w:rsid w:val="00D964E1"/>
    <w:rsid w:val="00D96680"/>
    <w:rsid w:val="00D969DA"/>
    <w:rsid w:val="00D96E59"/>
    <w:rsid w:val="00D97734"/>
    <w:rsid w:val="00D97F64"/>
    <w:rsid w:val="00DA04FB"/>
    <w:rsid w:val="00DA1BE5"/>
    <w:rsid w:val="00DA1F72"/>
    <w:rsid w:val="00DA2F96"/>
    <w:rsid w:val="00DA41C1"/>
    <w:rsid w:val="00DA4ACA"/>
    <w:rsid w:val="00DA4E2B"/>
    <w:rsid w:val="00DA50AD"/>
    <w:rsid w:val="00DA542F"/>
    <w:rsid w:val="00DA5D03"/>
    <w:rsid w:val="00DA60CC"/>
    <w:rsid w:val="00DA71A7"/>
    <w:rsid w:val="00DA7A4A"/>
    <w:rsid w:val="00DA7DC0"/>
    <w:rsid w:val="00DA7E74"/>
    <w:rsid w:val="00DB0471"/>
    <w:rsid w:val="00DB0E4C"/>
    <w:rsid w:val="00DB1249"/>
    <w:rsid w:val="00DB19AD"/>
    <w:rsid w:val="00DB2EFF"/>
    <w:rsid w:val="00DB3BEA"/>
    <w:rsid w:val="00DB4DFB"/>
    <w:rsid w:val="00DB54C2"/>
    <w:rsid w:val="00DB5865"/>
    <w:rsid w:val="00DB5C8E"/>
    <w:rsid w:val="00DB693A"/>
    <w:rsid w:val="00DB7DDB"/>
    <w:rsid w:val="00DC0197"/>
    <w:rsid w:val="00DC1A14"/>
    <w:rsid w:val="00DC3EA4"/>
    <w:rsid w:val="00DC4873"/>
    <w:rsid w:val="00DC50DC"/>
    <w:rsid w:val="00DC52AF"/>
    <w:rsid w:val="00DC6B17"/>
    <w:rsid w:val="00DC6FC9"/>
    <w:rsid w:val="00DC72E5"/>
    <w:rsid w:val="00DD1E26"/>
    <w:rsid w:val="00DD316E"/>
    <w:rsid w:val="00DD353B"/>
    <w:rsid w:val="00DD4DB5"/>
    <w:rsid w:val="00DD5F13"/>
    <w:rsid w:val="00DD601F"/>
    <w:rsid w:val="00DE0EC9"/>
    <w:rsid w:val="00DE0FE9"/>
    <w:rsid w:val="00DE1934"/>
    <w:rsid w:val="00DE3380"/>
    <w:rsid w:val="00DE36B1"/>
    <w:rsid w:val="00DE4CCB"/>
    <w:rsid w:val="00DE4F01"/>
    <w:rsid w:val="00DE513B"/>
    <w:rsid w:val="00DE545A"/>
    <w:rsid w:val="00DE61E7"/>
    <w:rsid w:val="00DE6F69"/>
    <w:rsid w:val="00DF0CBC"/>
    <w:rsid w:val="00DF0E1A"/>
    <w:rsid w:val="00DF14C3"/>
    <w:rsid w:val="00DF212D"/>
    <w:rsid w:val="00DF223A"/>
    <w:rsid w:val="00DF3080"/>
    <w:rsid w:val="00DF3775"/>
    <w:rsid w:val="00DF38F2"/>
    <w:rsid w:val="00DF3F27"/>
    <w:rsid w:val="00DF4FDB"/>
    <w:rsid w:val="00DF6F75"/>
    <w:rsid w:val="00DF76B4"/>
    <w:rsid w:val="00E001E9"/>
    <w:rsid w:val="00E0158B"/>
    <w:rsid w:val="00E01610"/>
    <w:rsid w:val="00E01FD1"/>
    <w:rsid w:val="00E02ADC"/>
    <w:rsid w:val="00E03159"/>
    <w:rsid w:val="00E033E9"/>
    <w:rsid w:val="00E03DCF"/>
    <w:rsid w:val="00E043FC"/>
    <w:rsid w:val="00E0517E"/>
    <w:rsid w:val="00E06803"/>
    <w:rsid w:val="00E076F6"/>
    <w:rsid w:val="00E07937"/>
    <w:rsid w:val="00E079C9"/>
    <w:rsid w:val="00E07E55"/>
    <w:rsid w:val="00E07F96"/>
    <w:rsid w:val="00E10CFA"/>
    <w:rsid w:val="00E11484"/>
    <w:rsid w:val="00E11680"/>
    <w:rsid w:val="00E129D2"/>
    <w:rsid w:val="00E12CD4"/>
    <w:rsid w:val="00E12FA4"/>
    <w:rsid w:val="00E145E2"/>
    <w:rsid w:val="00E147C0"/>
    <w:rsid w:val="00E14B3D"/>
    <w:rsid w:val="00E16EDF"/>
    <w:rsid w:val="00E17276"/>
    <w:rsid w:val="00E17B09"/>
    <w:rsid w:val="00E17B3B"/>
    <w:rsid w:val="00E20268"/>
    <w:rsid w:val="00E2073A"/>
    <w:rsid w:val="00E20EF0"/>
    <w:rsid w:val="00E210B1"/>
    <w:rsid w:val="00E216D8"/>
    <w:rsid w:val="00E219E0"/>
    <w:rsid w:val="00E21E93"/>
    <w:rsid w:val="00E23532"/>
    <w:rsid w:val="00E23A39"/>
    <w:rsid w:val="00E24216"/>
    <w:rsid w:val="00E25BA0"/>
    <w:rsid w:val="00E26FF4"/>
    <w:rsid w:val="00E27D2C"/>
    <w:rsid w:val="00E30255"/>
    <w:rsid w:val="00E313C7"/>
    <w:rsid w:val="00E3331A"/>
    <w:rsid w:val="00E33C7A"/>
    <w:rsid w:val="00E33CCA"/>
    <w:rsid w:val="00E357FD"/>
    <w:rsid w:val="00E35BC9"/>
    <w:rsid w:val="00E35EB5"/>
    <w:rsid w:val="00E36DC4"/>
    <w:rsid w:val="00E375FE"/>
    <w:rsid w:val="00E3779C"/>
    <w:rsid w:val="00E3789F"/>
    <w:rsid w:val="00E37C88"/>
    <w:rsid w:val="00E37DF1"/>
    <w:rsid w:val="00E4032A"/>
    <w:rsid w:val="00E4053F"/>
    <w:rsid w:val="00E40907"/>
    <w:rsid w:val="00E41E25"/>
    <w:rsid w:val="00E424A9"/>
    <w:rsid w:val="00E42B04"/>
    <w:rsid w:val="00E42D59"/>
    <w:rsid w:val="00E43277"/>
    <w:rsid w:val="00E462B2"/>
    <w:rsid w:val="00E46959"/>
    <w:rsid w:val="00E47777"/>
    <w:rsid w:val="00E47CBB"/>
    <w:rsid w:val="00E5067A"/>
    <w:rsid w:val="00E50ADD"/>
    <w:rsid w:val="00E50CBD"/>
    <w:rsid w:val="00E50DA7"/>
    <w:rsid w:val="00E51C94"/>
    <w:rsid w:val="00E52024"/>
    <w:rsid w:val="00E528E2"/>
    <w:rsid w:val="00E5354F"/>
    <w:rsid w:val="00E53689"/>
    <w:rsid w:val="00E54F33"/>
    <w:rsid w:val="00E55213"/>
    <w:rsid w:val="00E56789"/>
    <w:rsid w:val="00E57D0A"/>
    <w:rsid w:val="00E57FAA"/>
    <w:rsid w:val="00E6069C"/>
    <w:rsid w:val="00E60CFA"/>
    <w:rsid w:val="00E60DFE"/>
    <w:rsid w:val="00E615E4"/>
    <w:rsid w:val="00E619AD"/>
    <w:rsid w:val="00E61D8D"/>
    <w:rsid w:val="00E63391"/>
    <w:rsid w:val="00E648C2"/>
    <w:rsid w:val="00E64A27"/>
    <w:rsid w:val="00E655CB"/>
    <w:rsid w:val="00E65FDC"/>
    <w:rsid w:val="00E661AB"/>
    <w:rsid w:val="00E66577"/>
    <w:rsid w:val="00E66794"/>
    <w:rsid w:val="00E66C3B"/>
    <w:rsid w:val="00E66E11"/>
    <w:rsid w:val="00E670AE"/>
    <w:rsid w:val="00E6756A"/>
    <w:rsid w:val="00E700D6"/>
    <w:rsid w:val="00E70447"/>
    <w:rsid w:val="00E70702"/>
    <w:rsid w:val="00E70A9E"/>
    <w:rsid w:val="00E70D58"/>
    <w:rsid w:val="00E71ADE"/>
    <w:rsid w:val="00E71BB5"/>
    <w:rsid w:val="00E71CA4"/>
    <w:rsid w:val="00E7221D"/>
    <w:rsid w:val="00E7259E"/>
    <w:rsid w:val="00E72B68"/>
    <w:rsid w:val="00E745B1"/>
    <w:rsid w:val="00E747C7"/>
    <w:rsid w:val="00E749F8"/>
    <w:rsid w:val="00E76407"/>
    <w:rsid w:val="00E7641D"/>
    <w:rsid w:val="00E76EF6"/>
    <w:rsid w:val="00E76F07"/>
    <w:rsid w:val="00E77978"/>
    <w:rsid w:val="00E77B00"/>
    <w:rsid w:val="00E8194B"/>
    <w:rsid w:val="00E8207D"/>
    <w:rsid w:val="00E82D7D"/>
    <w:rsid w:val="00E82E27"/>
    <w:rsid w:val="00E836E4"/>
    <w:rsid w:val="00E84E00"/>
    <w:rsid w:val="00E84FC5"/>
    <w:rsid w:val="00E84FD5"/>
    <w:rsid w:val="00E8543A"/>
    <w:rsid w:val="00E854D7"/>
    <w:rsid w:val="00E858F7"/>
    <w:rsid w:val="00E85AD5"/>
    <w:rsid w:val="00E87445"/>
    <w:rsid w:val="00E87F09"/>
    <w:rsid w:val="00E90581"/>
    <w:rsid w:val="00E917D7"/>
    <w:rsid w:val="00E92612"/>
    <w:rsid w:val="00E928A3"/>
    <w:rsid w:val="00E92E6E"/>
    <w:rsid w:val="00E92F15"/>
    <w:rsid w:val="00E93121"/>
    <w:rsid w:val="00E9452E"/>
    <w:rsid w:val="00E95020"/>
    <w:rsid w:val="00E95203"/>
    <w:rsid w:val="00E95B0C"/>
    <w:rsid w:val="00E9625B"/>
    <w:rsid w:val="00E97C3F"/>
    <w:rsid w:val="00EA07C6"/>
    <w:rsid w:val="00EA126F"/>
    <w:rsid w:val="00EA16FA"/>
    <w:rsid w:val="00EA1B13"/>
    <w:rsid w:val="00EA1B69"/>
    <w:rsid w:val="00EA1C1F"/>
    <w:rsid w:val="00EA242D"/>
    <w:rsid w:val="00EA261A"/>
    <w:rsid w:val="00EA2989"/>
    <w:rsid w:val="00EA2DCB"/>
    <w:rsid w:val="00EA3C74"/>
    <w:rsid w:val="00EA410E"/>
    <w:rsid w:val="00EA4989"/>
    <w:rsid w:val="00EA5A09"/>
    <w:rsid w:val="00EA5C98"/>
    <w:rsid w:val="00EA630A"/>
    <w:rsid w:val="00EA70D2"/>
    <w:rsid w:val="00EA7E49"/>
    <w:rsid w:val="00EB120B"/>
    <w:rsid w:val="00EB12BD"/>
    <w:rsid w:val="00EB1A9B"/>
    <w:rsid w:val="00EB2EBE"/>
    <w:rsid w:val="00EB32EA"/>
    <w:rsid w:val="00EB5243"/>
    <w:rsid w:val="00EB53DF"/>
    <w:rsid w:val="00EB6532"/>
    <w:rsid w:val="00EB76EE"/>
    <w:rsid w:val="00EB78B5"/>
    <w:rsid w:val="00EC03BA"/>
    <w:rsid w:val="00EC12E9"/>
    <w:rsid w:val="00EC1FD1"/>
    <w:rsid w:val="00EC2144"/>
    <w:rsid w:val="00EC2B7F"/>
    <w:rsid w:val="00EC2F88"/>
    <w:rsid w:val="00EC3E62"/>
    <w:rsid w:val="00EC5249"/>
    <w:rsid w:val="00ED0615"/>
    <w:rsid w:val="00ED0AFC"/>
    <w:rsid w:val="00ED191D"/>
    <w:rsid w:val="00ED2570"/>
    <w:rsid w:val="00ED25E2"/>
    <w:rsid w:val="00ED2885"/>
    <w:rsid w:val="00ED2B55"/>
    <w:rsid w:val="00ED3216"/>
    <w:rsid w:val="00ED366A"/>
    <w:rsid w:val="00ED4145"/>
    <w:rsid w:val="00ED54FD"/>
    <w:rsid w:val="00ED5FAC"/>
    <w:rsid w:val="00ED65C1"/>
    <w:rsid w:val="00ED6710"/>
    <w:rsid w:val="00ED6921"/>
    <w:rsid w:val="00ED6923"/>
    <w:rsid w:val="00ED7DBB"/>
    <w:rsid w:val="00EE01DF"/>
    <w:rsid w:val="00EE0311"/>
    <w:rsid w:val="00EE12C1"/>
    <w:rsid w:val="00EE1977"/>
    <w:rsid w:val="00EE2296"/>
    <w:rsid w:val="00EE3841"/>
    <w:rsid w:val="00EE3AC5"/>
    <w:rsid w:val="00EE42CD"/>
    <w:rsid w:val="00EE4640"/>
    <w:rsid w:val="00EE4814"/>
    <w:rsid w:val="00EE4ADB"/>
    <w:rsid w:val="00EE67E2"/>
    <w:rsid w:val="00EE69F1"/>
    <w:rsid w:val="00EE7FA8"/>
    <w:rsid w:val="00EF06BD"/>
    <w:rsid w:val="00EF0747"/>
    <w:rsid w:val="00EF12AD"/>
    <w:rsid w:val="00EF2EE2"/>
    <w:rsid w:val="00EF30D3"/>
    <w:rsid w:val="00EF32E5"/>
    <w:rsid w:val="00EF35BB"/>
    <w:rsid w:val="00EF4258"/>
    <w:rsid w:val="00EF60EB"/>
    <w:rsid w:val="00EF63B3"/>
    <w:rsid w:val="00EF7737"/>
    <w:rsid w:val="00EF78BD"/>
    <w:rsid w:val="00EF7DD2"/>
    <w:rsid w:val="00F003B3"/>
    <w:rsid w:val="00F008A3"/>
    <w:rsid w:val="00F02542"/>
    <w:rsid w:val="00F029BD"/>
    <w:rsid w:val="00F0343A"/>
    <w:rsid w:val="00F03E7C"/>
    <w:rsid w:val="00F057B1"/>
    <w:rsid w:val="00F060D1"/>
    <w:rsid w:val="00F06E2C"/>
    <w:rsid w:val="00F0728D"/>
    <w:rsid w:val="00F07FB0"/>
    <w:rsid w:val="00F10855"/>
    <w:rsid w:val="00F10CD3"/>
    <w:rsid w:val="00F11826"/>
    <w:rsid w:val="00F1292B"/>
    <w:rsid w:val="00F12957"/>
    <w:rsid w:val="00F1295C"/>
    <w:rsid w:val="00F16312"/>
    <w:rsid w:val="00F1727F"/>
    <w:rsid w:val="00F207A4"/>
    <w:rsid w:val="00F227A6"/>
    <w:rsid w:val="00F23666"/>
    <w:rsid w:val="00F24E82"/>
    <w:rsid w:val="00F25141"/>
    <w:rsid w:val="00F2677E"/>
    <w:rsid w:val="00F27519"/>
    <w:rsid w:val="00F27D0E"/>
    <w:rsid w:val="00F300FD"/>
    <w:rsid w:val="00F314F5"/>
    <w:rsid w:val="00F320D6"/>
    <w:rsid w:val="00F33809"/>
    <w:rsid w:val="00F33DA6"/>
    <w:rsid w:val="00F34781"/>
    <w:rsid w:val="00F3479F"/>
    <w:rsid w:val="00F34E61"/>
    <w:rsid w:val="00F352CE"/>
    <w:rsid w:val="00F37478"/>
    <w:rsid w:val="00F37E02"/>
    <w:rsid w:val="00F40145"/>
    <w:rsid w:val="00F40949"/>
    <w:rsid w:val="00F41302"/>
    <w:rsid w:val="00F4166C"/>
    <w:rsid w:val="00F41A79"/>
    <w:rsid w:val="00F41B90"/>
    <w:rsid w:val="00F41EE1"/>
    <w:rsid w:val="00F42632"/>
    <w:rsid w:val="00F42A82"/>
    <w:rsid w:val="00F42CCB"/>
    <w:rsid w:val="00F44362"/>
    <w:rsid w:val="00F44A2B"/>
    <w:rsid w:val="00F46D86"/>
    <w:rsid w:val="00F47800"/>
    <w:rsid w:val="00F51E56"/>
    <w:rsid w:val="00F5372E"/>
    <w:rsid w:val="00F546F4"/>
    <w:rsid w:val="00F5607E"/>
    <w:rsid w:val="00F5630D"/>
    <w:rsid w:val="00F57731"/>
    <w:rsid w:val="00F6002D"/>
    <w:rsid w:val="00F60732"/>
    <w:rsid w:val="00F61697"/>
    <w:rsid w:val="00F61EFE"/>
    <w:rsid w:val="00F62658"/>
    <w:rsid w:val="00F63004"/>
    <w:rsid w:val="00F63126"/>
    <w:rsid w:val="00F6648B"/>
    <w:rsid w:val="00F6785E"/>
    <w:rsid w:val="00F701B4"/>
    <w:rsid w:val="00F703E9"/>
    <w:rsid w:val="00F70731"/>
    <w:rsid w:val="00F71DE8"/>
    <w:rsid w:val="00F71F5F"/>
    <w:rsid w:val="00F73B73"/>
    <w:rsid w:val="00F7440E"/>
    <w:rsid w:val="00F75BC5"/>
    <w:rsid w:val="00F7799F"/>
    <w:rsid w:val="00F77EEF"/>
    <w:rsid w:val="00F80627"/>
    <w:rsid w:val="00F808CD"/>
    <w:rsid w:val="00F80CEE"/>
    <w:rsid w:val="00F814B1"/>
    <w:rsid w:val="00F81BBE"/>
    <w:rsid w:val="00F828AD"/>
    <w:rsid w:val="00F834EE"/>
    <w:rsid w:val="00F84A97"/>
    <w:rsid w:val="00F873C4"/>
    <w:rsid w:val="00F87E2F"/>
    <w:rsid w:val="00F90B80"/>
    <w:rsid w:val="00F90C1D"/>
    <w:rsid w:val="00F91101"/>
    <w:rsid w:val="00F9176A"/>
    <w:rsid w:val="00F91C2C"/>
    <w:rsid w:val="00F9219F"/>
    <w:rsid w:val="00F926BF"/>
    <w:rsid w:val="00F937F9"/>
    <w:rsid w:val="00F949F6"/>
    <w:rsid w:val="00F9503A"/>
    <w:rsid w:val="00F95D16"/>
    <w:rsid w:val="00F95D9E"/>
    <w:rsid w:val="00F96455"/>
    <w:rsid w:val="00F969A1"/>
    <w:rsid w:val="00F97004"/>
    <w:rsid w:val="00F971D8"/>
    <w:rsid w:val="00F97821"/>
    <w:rsid w:val="00F97FE0"/>
    <w:rsid w:val="00FA2325"/>
    <w:rsid w:val="00FA2FFD"/>
    <w:rsid w:val="00FA4B01"/>
    <w:rsid w:val="00FA4F31"/>
    <w:rsid w:val="00FA504A"/>
    <w:rsid w:val="00FA53F4"/>
    <w:rsid w:val="00FA6C74"/>
    <w:rsid w:val="00FA6F4B"/>
    <w:rsid w:val="00FA739D"/>
    <w:rsid w:val="00FA7E15"/>
    <w:rsid w:val="00FB0D13"/>
    <w:rsid w:val="00FB0E89"/>
    <w:rsid w:val="00FB1DBC"/>
    <w:rsid w:val="00FB21C5"/>
    <w:rsid w:val="00FB2CA7"/>
    <w:rsid w:val="00FB306E"/>
    <w:rsid w:val="00FB30AF"/>
    <w:rsid w:val="00FB5100"/>
    <w:rsid w:val="00FB5809"/>
    <w:rsid w:val="00FB5BBC"/>
    <w:rsid w:val="00FB7C65"/>
    <w:rsid w:val="00FB7ECF"/>
    <w:rsid w:val="00FC021B"/>
    <w:rsid w:val="00FC0430"/>
    <w:rsid w:val="00FC1AE8"/>
    <w:rsid w:val="00FC1C2C"/>
    <w:rsid w:val="00FC21AF"/>
    <w:rsid w:val="00FC2FB0"/>
    <w:rsid w:val="00FC3AC7"/>
    <w:rsid w:val="00FC3B41"/>
    <w:rsid w:val="00FC4585"/>
    <w:rsid w:val="00FC4998"/>
    <w:rsid w:val="00FC5368"/>
    <w:rsid w:val="00FC56D1"/>
    <w:rsid w:val="00FC6AF8"/>
    <w:rsid w:val="00FD0209"/>
    <w:rsid w:val="00FD033C"/>
    <w:rsid w:val="00FD0FF8"/>
    <w:rsid w:val="00FD10D4"/>
    <w:rsid w:val="00FD11C6"/>
    <w:rsid w:val="00FD1CE6"/>
    <w:rsid w:val="00FD221D"/>
    <w:rsid w:val="00FD230E"/>
    <w:rsid w:val="00FD2C87"/>
    <w:rsid w:val="00FD3582"/>
    <w:rsid w:val="00FD461A"/>
    <w:rsid w:val="00FD4895"/>
    <w:rsid w:val="00FD4AE9"/>
    <w:rsid w:val="00FD5537"/>
    <w:rsid w:val="00FD5828"/>
    <w:rsid w:val="00FD5C8E"/>
    <w:rsid w:val="00FD6345"/>
    <w:rsid w:val="00FD63DD"/>
    <w:rsid w:val="00FD6BFD"/>
    <w:rsid w:val="00FD79B0"/>
    <w:rsid w:val="00FE03B8"/>
    <w:rsid w:val="00FE0CD7"/>
    <w:rsid w:val="00FE21A3"/>
    <w:rsid w:val="00FE2256"/>
    <w:rsid w:val="00FE4654"/>
    <w:rsid w:val="00FE4B96"/>
    <w:rsid w:val="00FF0234"/>
    <w:rsid w:val="00FF03A3"/>
    <w:rsid w:val="00FF04D2"/>
    <w:rsid w:val="00FF05C5"/>
    <w:rsid w:val="00FF06EE"/>
    <w:rsid w:val="00FF0B1D"/>
    <w:rsid w:val="00FF15D5"/>
    <w:rsid w:val="00FF17FB"/>
    <w:rsid w:val="00FF2671"/>
    <w:rsid w:val="00FF38A1"/>
    <w:rsid w:val="00FF6705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DBB"/>
    <w:rPr>
      <w:rFonts w:cs="Calibri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B23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54F33"/>
    <w:pPr>
      <w:spacing w:before="240" w:after="60"/>
      <w:ind w:firstLine="709"/>
      <w:jc w:val="both"/>
      <w:outlineLvl w:val="4"/>
    </w:pPr>
    <w:rPr>
      <w:rFonts w:cs="Times New Roman"/>
      <w:b/>
      <w:bCs/>
      <w:i/>
      <w:iCs/>
      <w:color w:val="000000"/>
      <w:spacing w:val="-1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B2321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54F33"/>
    <w:rPr>
      <w:rFonts w:cs="Times New Roman"/>
      <w:b/>
      <w:i/>
      <w:color w:val="000000"/>
      <w:sz w:val="26"/>
      <w:lang w:val="ru-RU" w:eastAsia="ru-RU"/>
    </w:rPr>
  </w:style>
  <w:style w:type="character" w:styleId="Hyperlink">
    <w:name w:val="Hyperlink"/>
    <w:basedOn w:val="DefaultParagraphFont"/>
    <w:uiPriority w:val="99"/>
    <w:rsid w:val="001C0A08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B45DB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B45DB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2D6205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1">
    <w:name w:val="Абзац списка1"/>
    <w:basedOn w:val="Normal"/>
    <w:uiPriority w:val="99"/>
    <w:rsid w:val="00A02AB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">
    <w:name w:val="Обычный (паспорт)"/>
    <w:basedOn w:val="Normal"/>
    <w:uiPriority w:val="99"/>
    <w:rsid w:val="0096262B"/>
    <w:rPr>
      <w:rFonts w:cs="Times New Roman"/>
      <w:sz w:val="28"/>
      <w:szCs w:val="28"/>
    </w:rPr>
  </w:style>
  <w:style w:type="paragraph" w:customStyle="1" w:styleId="ConsNormal">
    <w:name w:val="ConsNormal"/>
    <w:uiPriority w:val="99"/>
    <w:rsid w:val="009D57B6"/>
    <w:pPr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10">
    <w:name w:val="1"/>
    <w:basedOn w:val="Normal"/>
    <w:next w:val="NormalWeb"/>
    <w:uiPriority w:val="99"/>
    <w:rsid w:val="008D7B8F"/>
    <w:pPr>
      <w:spacing w:before="100" w:beforeAutospacing="1" w:after="100" w:afterAutospacing="1"/>
    </w:pPr>
    <w:rPr>
      <w:rFonts w:cs="Times New Roman"/>
    </w:rPr>
  </w:style>
  <w:style w:type="paragraph" w:styleId="NormalWeb">
    <w:name w:val="Normal (Web)"/>
    <w:basedOn w:val="Normal"/>
    <w:uiPriority w:val="99"/>
    <w:rsid w:val="008D7B8F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3B0FBD"/>
    <w:pPr>
      <w:jc w:val="both"/>
    </w:pPr>
    <w:rPr>
      <w:rFonts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B0FBD"/>
    <w:rPr>
      <w:rFonts w:cs="Times New Roman"/>
      <w:color w:val="000000"/>
      <w:sz w:val="28"/>
      <w:lang w:val="ru-RU" w:eastAsia="ru-RU"/>
    </w:rPr>
  </w:style>
  <w:style w:type="paragraph" w:styleId="Title">
    <w:name w:val="Title"/>
    <w:basedOn w:val="Normal"/>
    <w:link w:val="TitleChar"/>
    <w:uiPriority w:val="99"/>
    <w:qFormat/>
    <w:rsid w:val="003B0FBD"/>
    <w:pPr>
      <w:jc w:val="center"/>
    </w:pPr>
    <w:rPr>
      <w:rFonts w:cs="Times New Roman"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3B0FBD"/>
    <w:rPr>
      <w:rFonts w:cs="Times New Roman"/>
      <w:sz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3B0F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B0FBD"/>
    <w:rPr>
      <w:rFonts w:cs="Times New Roman"/>
      <w:sz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3B0F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3B0FBD"/>
    <w:rPr>
      <w:rFonts w:ascii="Courier New" w:hAnsi="Courier New" w:cs="Times New Roman"/>
      <w:lang w:val="ru-RU" w:eastAsia="ru-RU"/>
    </w:rPr>
  </w:style>
  <w:style w:type="paragraph" w:customStyle="1" w:styleId="xl74">
    <w:name w:val="xl74"/>
    <w:basedOn w:val="Normal"/>
    <w:uiPriority w:val="99"/>
    <w:rsid w:val="009B06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table" w:styleId="TableGrid">
    <w:name w:val="Table Grid"/>
    <w:basedOn w:val="TableNormal"/>
    <w:uiPriority w:val="99"/>
    <w:rsid w:val="008E1DA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fo1">
    <w:name w:val="spfo1"/>
    <w:basedOn w:val="DefaultParagraphFont"/>
    <w:uiPriority w:val="99"/>
    <w:rsid w:val="001D3C11"/>
    <w:rPr>
      <w:rFonts w:cs="Times New Roman"/>
    </w:rPr>
  </w:style>
  <w:style w:type="paragraph" w:styleId="Header">
    <w:name w:val="header"/>
    <w:basedOn w:val="Normal"/>
    <w:link w:val="HeaderChar"/>
    <w:uiPriority w:val="99"/>
    <w:rsid w:val="006B2E5A"/>
    <w:pPr>
      <w:tabs>
        <w:tab w:val="center" w:pos="4677"/>
        <w:tab w:val="right" w:pos="9355"/>
      </w:tabs>
    </w:pPr>
    <w:rPr>
      <w:rFonts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B2E5A"/>
    <w:rPr>
      <w:rFonts w:cs="Times New Roman"/>
      <w:sz w:val="24"/>
      <w:lang w:val="ru-RU" w:eastAsia="en-US"/>
    </w:rPr>
  </w:style>
  <w:style w:type="paragraph" w:customStyle="1" w:styleId="formattexttopleveltext">
    <w:name w:val="formattext topleveltext"/>
    <w:basedOn w:val="Normal"/>
    <w:uiPriority w:val="99"/>
    <w:rsid w:val="00F703E9"/>
    <w:pPr>
      <w:spacing w:before="100" w:beforeAutospacing="1" w:after="100" w:afterAutospacing="1"/>
    </w:pPr>
    <w:rPr>
      <w:rFonts w:cs="Times New Roman"/>
    </w:rPr>
  </w:style>
  <w:style w:type="paragraph" w:customStyle="1" w:styleId="11">
    <w:name w:val="Обычный в таблице1"/>
    <w:basedOn w:val="Normal"/>
    <w:uiPriority w:val="99"/>
    <w:rsid w:val="00E54F33"/>
    <w:pPr>
      <w:jc w:val="right"/>
    </w:pPr>
    <w:rPr>
      <w:rFonts w:cs="Times New Roman"/>
      <w:sz w:val="22"/>
      <w:szCs w:val="22"/>
    </w:rPr>
  </w:style>
  <w:style w:type="paragraph" w:customStyle="1" w:styleId="a0">
    <w:name w:val="Знак Знак Знак Знак Знак Знак Знак"/>
    <w:basedOn w:val="Normal"/>
    <w:uiPriority w:val="99"/>
    <w:rsid w:val="004132B1"/>
    <w:pPr>
      <w:widowControl w:val="0"/>
      <w:adjustRightInd w:val="0"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  <w:style w:type="paragraph" w:styleId="NoSpacing">
    <w:name w:val="No Spacing"/>
    <w:uiPriority w:val="99"/>
    <w:qFormat/>
    <w:rsid w:val="00F62658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4259EC"/>
    <w:pPr>
      <w:ind w:left="720"/>
      <w:contextualSpacing/>
    </w:pPr>
    <w:rPr>
      <w:rFonts w:cs="Times New Roman"/>
    </w:rPr>
  </w:style>
  <w:style w:type="paragraph" w:customStyle="1" w:styleId="a1">
    <w:name w:val="Знак Знак Знак"/>
    <w:basedOn w:val="Normal"/>
    <w:uiPriority w:val="99"/>
    <w:rsid w:val="008158D9"/>
    <w:pPr>
      <w:widowControl w:val="0"/>
      <w:adjustRightInd w:val="0"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3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1399</TotalTime>
  <Pages>17</Pages>
  <Words>4375</Words>
  <Characters>24941</Characters>
  <Application>Microsoft Office Outlook</Application>
  <DocSecurity>0</DocSecurity>
  <Lines>0</Lines>
  <Paragraphs>0</Paragraphs>
  <ScaleCrop>false</ScaleCrop>
  <Company>adm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МОСКОВСКОЙ ОБЛАСТИ</dc:title>
  <dc:subject/>
  <dc:creator>User</dc:creator>
  <cp:keywords/>
  <dc:description/>
  <cp:lastModifiedBy>Admin</cp:lastModifiedBy>
  <cp:revision>37</cp:revision>
  <cp:lastPrinted>2014-10-13T10:43:00Z</cp:lastPrinted>
  <dcterms:created xsi:type="dcterms:W3CDTF">2014-10-08T11:32:00Z</dcterms:created>
  <dcterms:modified xsi:type="dcterms:W3CDTF">2016-01-20T06:23:00Z</dcterms:modified>
</cp:coreProperties>
</file>