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3B8" w:rsidRDefault="006B23B8" w:rsidP="005D30A8">
      <w:pPr>
        <w:jc w:val="center"/>
        <w:rPr>
          <w:rFonts w:ascii="Verdana" w:hAnsi="Verdana"/>
        </w:rPr>
      </w:pPr>
      <w:r w:rsidRPr="0029778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5" o:title=""/>
          </v:shape>
        </w:pict>
      </w:r>
    </w:p>
    <w:p w:rsidR="006B23B8" w:rsidRPr="00945C90" w:rsidRDefault="006B23B8" w:rsidP="00945C90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АДМИНИСТРАЦИИ</w:t>
      </w:r>
    </w:p>
    <w:p w:rsidR="006B23B8" w:rsidRDefault="006B23B8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14791723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14791724" r:id="rId8"/>
        </w:pict>
      </w:r>
      <w:r>
        <w:rPr>
          <w:b/>
          <w:sz w:val="32"/>
          <w:szCs w:val="32"/>
        </w:rPr>
        <w:t>ЗАКРЫТОГО АДМИНИСТРАТИВНО-</w:t>
      </w:r>
    </w:p>
    <w:p w:rsidR="006B23B8" w:rsidRDefault="006B23B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6B23B8" w:rsidRDefault="006B23B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МОЛОДЕЖНЫЙ</w:t>
      </w:r>
    </w:p>
    <w:p w:rsidR="006B23B8" w:rsidRDefault="006B23B8" w:rsidP="005D30A8">
      <w:pPr>
        <w:jc w:val="center"/>
        <w:rPr>
          <w:b/>
        </w:rPr>
      </w:pPr>
    </w:p>
    <w:p w:rsidR="006B23B8" w:rsidRDefault="006B23B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6B23B8" w:rsidRDefault="006B23B8" w:rsidP="005D30A8">
      <w:pPr>
        <w:jc w:val="center"/>
        <w:rPr>
          <w:b/>
          <w:sz w:val="32"/>
          <w:szCs w:val="32"/>
        </w:rPr>
      </w:pPr>
    </w:p>
    <w:p w:rsidR="006B23B8" w:rsidRDefault="006B23B8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28.12.2015 г.                  № 289</w:t>
      </w:r>
    </w:p>
    <w:p w:rsidR="006B23B8" w:rsidRDefault="006B23B8" w:rsidP="005D30A8"/>
    <w:p w:rsidR="006B23B8" w:rsidRDefault="006B23B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муниципальную программу </w:t>
      </w:r>
    </w:p>
    <w:p w:rsidR="006B23B8" w:rsidRDefault="006B23B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«Социальная защита населения закрытого </w:t>
      </w:r>
    </w:p>
    <w:p w:rsidR="006B23B8" w:rsidRDefault="006B23B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административно-территориального образования </w:t>
      </w:r>
    </w:p>
    <w:p w:rsidR="006B23B8" w:rsidRDefault="006B23B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городской округ Молодёжный</w:t>
      </w:r>
    </w:p>
    <w:p w:rsidR="006B23B8" w:rsidRDefault="006B23B8" w:rsidP="0071690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Московской области на 2015-2019 годы»</w:t>
      </w:r>
    </w:p>
    <w:p w:rsidR="006B23B8" w:rsidRDefault="006B23B8" w:rsidP="00716905">
      <w:pPr>
        <w:rPr>
          <w:b/>
          <w:sz w:val="24"/>
          <w:szCs w:val="24"/>
        </w:rPr>
      </w:pPr>
    </w:p>
    <w:p w:rsidR="006B23B8" w:rsidRDefault="006B23B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6B23B8" w:rsidRDefault="006B23B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6B23B8" w:rsidRPr="0083318C" w:rsidRDefault="006B23B8" w:rsidP="005D30A8">
      <w:pPr>
        <w:jc w:val="both"/>
        <w:rPr>
          <w:sz w:val="24"/>
          <w:szCs w:val="24"/>
        </w:rPr>
      </w:pPr>
    </w:p>
    <w:p w:rsidR="006B23B8" w:rsidRPr="00E85E10" w:rsidRDefault="006B23B8" w:rsidP="00E85E10">
      <w:pPr>
        <w:tabs>
          <w:tab w:val="left" w:pos="567"/>
        </w:tabs>
        <w:jc w:val="both"/>
        <w:rPr>
          <w:sz w:val="24"/>
          <w:szCs w:val="24"/>
        </w:rPr>
      </w:pPr>
      <w:r w:rsidRPr="00E85E10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1. </w:t>
      </w:r>
      <w:r w:rsidRPr="00E85E10">
        <w:rPr>
          <w:sz w:val="24"/>
          <w:szCs w:val="24"/>
        </w:rPr>
        <w:t>Внести в муниципальную программу «Социальная защита населения закрытого административно-территориального образования городской округ Молодёжный Московской области на 2015-2019 годы», утверждённую Постановлением администрации ЗАТО городской округ Молодёжный Московской области от 13.10.2014 г. №214 (с изменениями и дополнениями, внесенными постановлением Администрации ЗАТО городской округ Молодежный № 19 от 30.01.2015 г., № 95 от 29.04.2015 г., № 145 от 01.07.2015 г., № 225 от 22.10.2015 г., № 258 от 04.12.2015 г.) следующие изменения и дополнения:</w:t>
      </w:r>
    </w:p>
    <w:p w:rsidR="006B23B8" w:rsidRDefault="006B23B8" w:rsidP="00E85E10"/>
    <w:p w:rsidR="006B23B8" w:rsidRPr="00E85E10" w:rsidRDefault="006B23B8" w:rsidP="00E85E10">
      <w:pPr>
        <w:ind w:firstLine="708"/>
        <w:jc w:val="both"/>
        <w:rPr>
          <w:sz w:val="24"/>
          <w:szCs w:val="24"/>
        </w:rPr>
      </w:pPr>
      <w:r w:rsidRPr="00E85E10">
        <w:rPr>
          <w:sz w:val="24"/>
          <w:szCs w:val="24"/>
        </w:rPr>
        <w:t>1.</w:t>
      </w:r>
      <w:r>
        <w:rPr>
          <w:sz w:val="24"/>
          <w:szCs w:val="24"/>
        </w:rPr>
        <w:t xml:space="preserve">1. </w:t>
      </w:r>
      <w:r w:rsidRPr="00E85E10">
        <w:rPr>
          <w:sz w:val="24"/>
          <w:szCs w:val="24"/>
        </w:rPr>
        <w:t>В паспорте муниципальной программы «Социальная защита населения закрытого административно-территориального образования городской округ Молодёжный Московской области на 2015-2019 годы»:</w:t>
      </w:r>
    </w:p>
    <w:p w:rsidR="006B23B8" w:rsidRDefault="006B23B8" w:rsidP="00E85E10">
      <w:pPr>
        <w:ind w:firstLine="708"/>
        <w:rPr>
          <w:sz w:val="24"/>
          <w:szCs w:val="24"/>
        </w:rPr>
      </w:pPr>
      <w:r w:rsidRPr="00E85E10">
        <w:rPr>
          <w:sz w:val="24"/>
          <w:szCs w:val="24"/>
        </w:rPr>
        <w:t>1.1.1.</w:t>
      </w:r>
      <w:r>
        <w:rPr>
          <w:sz w:val="24"/>
          <w:szCs w:val="24"/>
        </w:rPr>
        <w:t xml:space="preserve"> позицию «Источники финансирования муниципальной программы»  изложить в новой редакции:</w:t>
      </w:r>
    </w:p>
    <w:p w:rsidR="006B23B8" w:rsidRDefault="006B23B8" w:rsidP="00E85E10">
      <w:pPr>
        <w:ind w:firstLine="708"/>
        <w:rPr>
          <w:sz w:val="24"/>
          <w:szCs w:val="24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552"/>
        <w:gridCol w:w="1559"/>
        <w:gridCol w:w="992"/>
        <w:gridCol w:w="1134"/>
        <w:gridCol w:w="1134"/>
        <w:gridCol w:w="1134"/>
        <w:gridCol w:w="1134"/>
      </w:tblGrid>
      <w:tr w:rsidR="006B23B8" w:rsidRPr="00B216FC" w:rsidTr="008C533C">
        <w:trPr>
          <w:trHeight w:val="320"/>
          <w:tblCellSpacing w:w="5" w:type="nil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B216FC" w:rsidRDefault="006B23B8" w:rsidP="00D92EE2">
            <w:pPr>
              <w:pStyle w:val="ConsPlusCell"/>
            </w:pPr>
            <w:r w:rsidRPr="00B216FC">
              <w:t xml:space="preserve">Источники финансирования    </w:t>
            </w:r>
            <w:r w:rsidRPr="00B216FC">
              <w:br/>
              <w:t xml:space="preserve">муниципальной программы,  </w:t>
            </w:r>
            <w:r w:rsidRPr="00B216FC">
              <w:br/>
              <w:t xml:space="preserve">в том числе по годам:       </w:t>
            </w:r>
          </w:p>
        </w:tc>
        <w:tc>
          <w:tcPr>
            <w:tcW w:w="708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B216FC" w:rsidRDefault="006B23B8" w:rsidP="00D92EE2">
            <w:pPr>
              <w:pStyle w:val="ConsPlusCell"/>
              <w:jc w:val="center"/>
            </w:pPr>
            <w:r w:rsidRPr="00B216FC">
              <w:t>Расходы (тыс. рублей)</w:t>
            </w:r>
          </w:p>
        </w:tc>
      </w:tr>
      <w:tr w:rsidR="006B23B8" w:rsidRPr="006427A8" w:rsidTr="008C533C">
        <w:trPr>
          <w:trHeight w:val="480"/>
          <w:tblCellSpacing w:w="5" w:type="nil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B216FC" w:rsidRDefault="006B23B8" w:rsidP="00D92EE2">
            <w:pPr>
              <w:pStyle w:val="ConsPlusCell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Всего</w:t>
            </w:r>
          </w:p>
          <w:p w:rsidR="006B23B8" w:rsidRPr="006427A8" w:rsidRDefault="006B23B8" w:rsidP="00D92EE2"/>
          <w:p w:rsidR="006B23B8" w:rsidRPr="006427A8" w:rsidRDefault="006B23B8" w:rsidP="00D92EE2">
            <w:pPr>
              <w:rPr>
                <w:b/>
              </w:rPr>
            </w:pPr>
            <w:r w:rsidRPr="006427A8">
              <w:rPr>
                <w:b/>
              </w:rPr>
              <w:t xml:space="preserve">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2015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2016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 w:rsidRPr="006427A8">
              <w:rPr>
                <w:b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2017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>
              <w:t xml:space="preserve">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2018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>
              <w:t xml:space="preserve">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2019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>
              <w:t xml:space="preserve">      </w:t>
            </w:r>
          </w:p>
        </w:tc>
      </w:tr>
      <w:tr w:rsidR="006B23B8" w:rsidRPr="006427A8" w:rsidTr="00D92EE2">
        <w:trPr>
          <w:trHeight w:val="320"/>
          <w:tblCellSpacing w:w="5" w:type="nil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B216FC" w:rsidRDefault="006B23B8" w:rsidP="00D92EE2">
            <w:pPr>
              <w:pStyle w:val="ConsPlusCell"/>
            </w:pPr>
            <w:r w:rsidRPr="00B216FC">
              <w:t>Средства</w:t>
            </w:r>
            <w:r>
              <w:t xml:space="preserve"> местного бюджета</w:t>
            </w:r>
            <w:r w:rsidRPr="00B216FC">
              <w:t xml:space="preserve">        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427A8" w:rsidRDefault="006B23B8" w:rsidP="00D92EE2">
            <w:pPr>
              <w:pStyle w:val="ConsPlusCell"/>
              <w:jc w:val="center"/>
            </w:pPr>
            <w:r>
              <w:t>1703,5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427A8" w:rsidRDefault="006B23B8" w:rsidP="00D92EE2">
            <w:pPr>
              <w:pStyle w:val="ConsPlusCell"/>
              <w:jc w:val="center"/>
            </w:pPr>
            <w:r>
              <w:t>362,5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427A8" w:rsidRDefault="006B23B8" w:rsidP="00D92EE2">
            <w:pPr>
              <w:pStyle w:val="ConsPlusCell"/>
              <w:jc w:val="center"/>
            </w:pPr>
            <w:r>
              <w:t>317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427A8" w:rsidRDefault="006B23B8" w:rsidP="00D92EE2">
            <w:pPr>
              <w:pStyle w:val="ConsPlusCell"/>
              <w:jc w:val="center"/>
            </w:pPr>
            <w:r>
              <w:t>273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427A8" w:rsidRDefault="006B23B8" w:rsidP="00D92EE2">
            <w:pPr>
              <w:pStyle w:val="ConsPlusCell"/>
              <w:jc w:val="center"/>
            </w:pPr>
            <w:r>
              <w:t>273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427A8" w:rsidRDefault="006B23B8" w:rsidP="00D92EE2">
            <w:pPr>
              <w:pStyle w:val="ConsPlusCell"/>
              <w:jc w:val="center"/>
            </w:pPr>
            <w:r>
              <w:t>478</w:t>
            </w:r>
          </w:p>
        </w:tc>
      </w:tr>
      <w:tr w:rsidR="006B23B8" w:rsidRPr="00683CA0" w:rsidTr="00D92EE2">
        <w:trPr>
          <w:trHeight w:val="291"/>
          <w:tblCellSpacing w:w="5" w:type="nil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E6501" w:rsidRDefault="006B23B8" w:rsidP="00D92EE2">
            <w:pPr>
              <w:pStyle w:val="ConsPlusCell"/>
              <w:rPr>
                <w:sz w:val="20"/>
                <w:szCs w:val="20"/>
              </w:rPr>
            </w:pPr>
            <w:r w:rsidRPr="00B216FC">
              <w:t xml:space="preserve"> Средства</w:t>
            </w:r>
            <w:r>
              <w:t xml:space="preserve"> бюджета Московской области</w:t>
            </w:r>
            <w:r w:rsidRPr="006E6501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83CA0" w:rsidRDefault="006B23B8" w:rsidP="00D92EE2">
            <w:pPr>
              <w:pStyle w:val="ConsPlusCell"/>
              <w:jc w:val="center"/>
            </w:pPr>
            <w:r>
              <w:t>12822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83CA0" w:rsidRDefault="006B23B8" w:rsidP="00D92EE2">
            <w:pPr>
              <w:pStyle w:val="ConsPlusCell"/>
              <w:jc w:val="center"/>
            </w:pPr>
            <w:r>
              <w:t>2737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83CA0" w:rsidRDefault="006B23B8" w:rsidP="00D92EE2">
            <w:pPr>
              <w:pStyle w:val="ConsPlusCell"/>
              <w:jc w:val="center"/>
            </w:pPr>
            <w:r>
              <w:t>3338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83CA0" w:rsidRDefault="006B23B8" w:rsidP="00D92EE2">
            <w:pPr>
              <w:pStyle w:val="ConsPlusCell"/>
              <w:jc w:val="center"/>
            </w:pPr>
            <w:r>
              <w:t>3362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83CA0" w:rsidRDefault="006B23B8" w:rsidP="00D92EE2">
            <w:pPr>
              <w:pStyle w:val="ConsPlusCell"/>
              <w:jc w:val="center"/>
            </w:pPr>
            <w:r>
              <w:t>3385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83CA0" w:rsidRDefault="006B23B8" w:rsidP="00D92EE2">
            <w:pPr>
              <w:pStyle w:val="ConsPlusCell"/>
              <w:jc w:val="center"/>
            </w:pPr>
            <w:r w:rsidRPr="00683CA0">
              <w:t>0</w:t>
            </w:r>
          </w:p>
        </w:tc>
      </w:tr>
      <w:tr w:rsidR="006B23B8" w:rsidRPr="006E6501" w:rsidTr="00D92EE2">
        <w:trPr>
          <w:trHeight w:val="291"/>
          <w:tblCellSpacing w:w="5" w:type="nil"/>
        </w:trPr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B216FC" w:rsidRDefault="006B23B8" w:rsidP="00D92EE2">
            <w:pPr>
              <w:pStyle w:val="ConsPlusCell"/>
            </w:pPr>
            <w:r>
              <w:t>Средства федерального бюджета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2A3ADC" w:rsidRDefault="006B23B8" w:rsidP="00D92EE2">
            <w:pPr>
              <w:pStyle w:val="ConsPlusCell"/>
              <w:jc w:val="center"/>
            </w:pPr>
            <w:r w:rsidRPr="002A3ADC">
              <w:t>629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2A3ADC" w:rsidRDefault="006B23B8" w:rsidP="00D92EE2">
            <w:pPr>
              <w:pStyle w:val="ConsPlusCell"/>
              <w:jc w:val="center"/>
            </w:pPr>
            <w:r w:rsidRPr="002A3ADC">
              <w:t>629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E6501" w:rsidRDefault="006B23B8" w:rsidP="00D92EE2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E6501" w:rsidRDefault="006B23B8" w:rsidP="00D92EE2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E6501" w:rsidRDefault="006B23B8" w:rsidP="00D92EE2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6E6501" w:rsidRDefault="006B23B8" w:rsidP="00D92EE2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</w:tr>
      <w:tr w:rsidR="006B23B8" w:rsidTr="00D92EE2">
        <w:trPr>
          <w:trHeight w:val="290"/>
          <w:tblCellSpacing w:w="5" w:type="nil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Pr="00B216FC" w:rsidRDefault="006B23B8" w:rsidP="00D92EE2">
            <w:pPr>
              <w:pStyle w:val="ConsPlusCell"/>
            </w:pPr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15154,5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3728,5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rPr>
                <w:sz w:val="20"/>
                <w:szCs w:val="20"/>
              </w:rPr>
            </w:pPr>
            <w:r w:rsidRPr="006427A8">
              <w:rPr>
                <w:b/>
              </w:rPr>
              <w:t xml:space="preserve">   </w:t>
            </w:r>
            <w:r>
              <w:rPr>
                <w:b/>
              </w:rPr>
              <w:t>3655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3635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3658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3B8" w:rsidRDefault="006B23B8" w:rsidP="00D92EE2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b/>
              </w:rPr>
              <w:t>478</w:t>
            </w:r>
          </w:p>
        </w:tc>
      </w:tr>
    </w:tbl>
    <w:p w:rsidR="006B23B8" w:rsidRDefault="006B23B8" w:rsidP="00E85E10">
      <w:pPr>
        <w:ind w:firstLine="708"/>
        <w:rPr>
          <w:sz w:val="24"/>
          <w:szCs w:val="24"/>
        </w:rPr>
      </w:pPr>
    </w:p>
    <w:p w:rsidR="006B23B8" w:rsidRPr="00E85E10" w:rsidRDefault="006B23B8" w:rsidP="008C533C">
      <w:pPr>
        <w:ind w:firstLine="708"/>
        <w:jc w:val="both"/>
        <w:rPr>
          <w:sz w:val="24"/>
          <w:szCs w:val="24"/>
        </w:rPr>
      </w:pPr>
      <w:r w:rsidRPr="00E85E10">
        <w:rPr>
          <w:sz w:val="24"/>
          <w:szCs w:val="24"/>
        </w:rPr>
        <w:t>1.</w:t>
      </w:r>
      <w:r>
        <w:rPr>
          <w:sz w:val="24"/>
          <w:szCs w:val="24"/>
        </w:rPr>
        <w:t xml:space="preserve">2. </w:t>
      </w:r>
      <w:r w:rsidRPr="00E85E10">
        <w:rPr>
          <w:sz w:val="24"/>
          <w:szCs w:val="24"/>
        </w:rPr>
        <w:t xml:space="preserve">В паспорте муниципальной </w:t>
      </w:r>
      <w:r>
        <w:rPr>
          <w:sz w:val="24"/>
          <w:szCs w:val="24"/>
        </w:rPr>
        <w:t>под</w:t>
      </w:r>
      <w:r w:rsidRPr="00E85E10">
        <w:rPr>
          <w:sz w:val="24"/>
          <w:szCs w:val="24"/>
        </w:rPr>
        <w:t xml:space="preserve">программы </w:t>
      </w:r>
      <w:r w:rsidRPr="008C533C">
        <w:rPr>
          <w:sz w:val="24"/>
          <w:szCs w:val="24"/>
        </w:rPr>
        <w:t>«Социальная поддержка граждан</w:t>
      </w:r>
      <w:r>
        <w:rPr>
          <w:sz w:val="24"/>
          <w:szCs w:val="24"/>
        </w:rPr>
        <w:t>»</w:t>
      </w:r>
      <w:r w:rsidRPr="008C533C">
        <w:rPr>
          <w:sz w:val="24"/>
          <w:szCs w:val="24"/>
        </w:rPr>
        <w:t>:</w:t>
      </w:r>
    </w:p>
    <w:p w:rsidR="006B23B8" w:rsidRDefault="006B23B8" w:rsidP="008C533C">
      <w:pPr>
        <w:ind w:firstLine="708"/>
        <w:jc w:val="both"/>
        <w:rPr>
          <w:sz w:val="24"/>
          <w:szCs w:val="24"/>
        </w:rPr>
      </w:pPr>
      <w:r w:rsidRPr="00E85E10">
        <w:rPr>
          <w:sz w:val="24"/>
          <w:szCs w:val="24"/>
        </w:rPr>
        <w:t>1.</w:t>
      </w:r>
      <w:r>
        <w:rPr>
          <w:sz w:val="24"/>
          <w:szCs w:val="24"/>
        </w:rPr>
        <w:t>2</w:t>
      </w:r>
      <w:r w:rsidRPr="00E85E10">
        <w:rPr>
          <w:sz w:val="24"/>
          <w:szCs w:val="24"/>
        </w:rPr>
        <w:t>.1.</w:t>
      </w:r>
      <w:r>
        <w:rPr>
          <w:sz w:val="24"/>
          <w:szCs w:val="24"/>
        </w:rPr>
        <w:t xml:space="preserve"> позицию «Источники финансирования муниципальной подпрограммы»  изложить в новой редакции:</w:t>
      </w:r>
    </w:p>
    <w:p w:rsidR="006B23B8" w:rsidRDefault="006B23B8" w:rsidP="008C533C">
      <w:pPr>
        <w:ind w:firstLine="708"/>
        <w:jc w:val="both"/>
        <w:rPr>
          <w:sz w:val="24"/>
          <w:szCs w:val="24"/>
        </w:rPr>
      </w:pPr>
    </w:p>
    <w:tbl>
      <w:tblPr>
        <w:tblW w:w="9639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2835"/>
        <w:gridCol w:w="1276"/>
        <w:gridCol w:w="992"/>
        <w:gridCol w:w="1134"/>
        <w:gridCol w:w="1134"/>
        <w:gridCol w:w="1134"/>
        <w:gridCol w:w="1134"/>
      </w:tblGrid>
      <w:tr w:rsidR="006B23B8" w:rsidRPr="00B216FC" w:rsidTr="008C533C">
        <w:trPr>
          <w:trHeight w:val="320"/>
          <w:tblCellSpacing w:w="5" w:type="nil"/>
        </w:trPr>
        <w:tc>
          <w:tcPr>
            <w:tcW w:w="2835" w:type="dxa"/>
            <w:vMerge w:val="restart"/>
          </w:tcPr>
          <w:p w:rsidR="006B23B8" w:rsidRPr="00B216FC" w:rsidRDefault="006B23B8" w:rsidP="00D92EE2">
            <w:pPr>
              <w:pStyle w:val="ConsPlusCell"/>
            </w:pPr>
            <w:r w:rsidRPr="00B216FC">
              <w:t xml:space="preserve">Источники финансирования    </w:t>
            </w:r>
            <w:r w:rsidRPr="00B216FC">
              <w:br/>
              <w:t xml:space="preserve">муниципальной программы,  </w:t>
            </w:r>
            <w:r w:rsidRPr="00B216FC">
              <w:br/>
              <w:t xml:space="preserve">в том числе по годам:       </w:t>
            </w:r>
          </w:p>
        </w:tc>
        <w:tc>
          <w:tcPr>
            <w:tcW w:w="6804" w:type="dxa"/>
            <w:gridSpan w:val="6"/>
          </w:tcPr>
          <w:p w:rsidR="006B23B8" w:rsidRPr="00B216FC" w:rsidRDefault="006B23B8" w:rsidP="00D92EE2">
            <w:pPr>
              <w:pStyle w:val="ConsPlusCell"/>
              <w:jc w:val="center"/>
            </w:pPr>
            <w:r w:rsidRPr="00B216FC">
              <w:t>Расходы (тыс. рублей)</w:t>
            </w:r>
          </w:p>
        </w:tc>
      </w:tr>
      <w:tr w:rsidR="006B23B8" w:rsidRPr="006427A8" w:rsidTr="008C533C">
        <w:trPr>
          <w:trHeight w:val="480"/>
          <w:tblCellSpacing w:w="5" w:type="nil"/>
        </w:trPr>
        <w:tc>
          <w:tcPr>
            <w:tcW w:w="2835" w:type="dxa"/>
            <w:vMerge/>
          </w:tcPr>
          <w:p w:rsidR="006B23B8" w:rsidRPr="00B216FC" w:rsidRDefault="006B23B8" w:rsidP="00D92EE2">
            <w:pPr>
              <w:pStyle w:val="ConsPlusCell"/>
            </w:pPr>
          </w:p>
        </w:tc>
        <w:tc>
          <w:tcPr>
            <w:tcW w:w="1276" w:type="dxa"/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Всего</w:t>
            </w:r>
          </w:p>
          <w:p w:rsidR="006B23B8" w:rsidRPr="006427A8" w:rsidRDefault="006B23B8" w:rsidP="00D92EE2"/>
          <w:p w:rsidR="006B23B8" w:rsidRPr="006427A8" w:rsidRDefault="006B23B8" w:rsidP="00D92EE2">
            <w:pPr>
              <w:rPr>
                <w:b/>
              </w:rPr>
            </w:pPr>
            <w:r w:rsidRPr="006427A8">
              <w:rPr>
                <w:b/>
              </w:rPr>
              <w:t xml:space="preserve">      </w:t>
            </w:r>
          </w:p>
        </w:tc>
        <w:tc>
          <w:tcPr>
            <w:tcW w:w="992" w:type="dxa"/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2015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>
              <w:t xml:space="preserve">    </w:t>
            </w:r>
          </w:p>
        </w:tc>
        <w:tc>
          <w:tcPr>
            <w:tcW w:w="1134" w:type="dxa"/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2016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 w:rsidRPr="006427A8">
              <w:rPr>
                <w:b/>
              </w:rPr>
              <w:t xml:space="preserve">    </w:t>
            </w:r>
          </w:p>
        </w:tc>
        <w:tc>
          <w:tcPr>
            <w:tcW w:w="1134" w:type="dxa"/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2017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>
              <w:t xml:space="preserve">     </w:t>
            </w:r>
          </w:p>
        </w:tc>
        <w:tc>
          <w:tcPr>
            <w:tcW w:w="1134" w:type="dxa"/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2018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>
              <w:t xml:space="preserve">       </w:t>
            </w:r>
          </w:p>
        </w:tc>
        <w:tc>
          <w:tcPr>
            <w:tcW w:w="1134" w:type="dxa"/>
          </w:tcPr>
          <w:p w:rsidR="006B23B8" w:rsidRDefault="006B23B8" w:rsidP="00D92EE2">
            <w:pPr>
              <w:pStyle w:val="ConsPlusCell"/>
              <w:jc w:val="center"/>
            </w:pPr>
            <w:r w:rsidRPr="00B216FC">
              <w:t>2019</w:t>
            </w:r>
            <w:r>
              <w:t>г.</w:t>
            </w:r>
          </w:p>
          <w:p w:rsidR="006B23B8" w:rsidRDefault="006B23B8" w:rsidP="00D92EE2"/>
          <w:p w:rsidR="006B23B8" w:rsidRPr="006427A8" w:rsidRDefault="006B23B8" w:rsidP="00D92EE2">
            <w:pPr>
              <w:rPr>
                <w:b/>
              </w:rPr>
            </w:pPr>
            <w:r>
              <w:t xml:space="preserve">      </w:t>
            </w:r>
          </w:p>
        </w:tc>
      </w:tr>
      <w:tr w:rsidR="006B23B8" w:rsidRPr="00F036BC" w:rsidTr="008C533C">
        <w:trPr>
          <w:trHeight w:val="320"/>
          <w:tblCellSpacing w:w="5" w:type="nil"/>
        </w:trPr>
        <w:tc>
          <w:tcPr>
            <w:tcW w:w="2835" w:type="dxa"/>
          </w:tcPr>
          <w:p w:rsidR="006B23B8" w:rsidRPr="00B216FC" w:rsidRDefault="006B23B8" w:rsidP="00D92EE2">
            <w:pPr>
              <w:pStyle w:val="ConsPlusCell"/>
            </w:pPr>
            <w:r w:rsidRPr="00B216FC">
              <w:t>Средства</w:t>
            </w:r>
            <w:r>
              <w:t xml:space="preserve"> местного бюджета</w:t>
            </w:r>
            <w:r w:rsidRPr="00B216FC">
              <w:t xml:space="preserve">         </w:t>
            </w:r>
          </w:p>
        </w:tc>
        <w:tc>
          <w:tcPr>
            <w:tcW w:w="1276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 w:rsidRPr="00F036BC">
              <w:t>1399</w:t>
            </w:r>
          </w:p>
        </w:tc>
        <w:tc>
          <w:tcPr>
            <w:tcW w:w="992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 w:rsidRPr="00F036BC">
              <w:t>318</w:t>
            </w:r>
          </w:p>
        </w:tc>
        <w:tc>
          <w:tcPr>
            <w:tcW w:w="1134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 w:rsidRPr="00F036BC">
              <w:t>257</w:t>
            </w:r>
          </w:p>
        </w:tc>
        <w:tc>
          <w:tcPr>
            <w:tcW w:w="1134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 w:rsidRPr="00F036BC">
              <w:t>208</w:t>
            </w:r>
          </w:p>
        </w:tc>
        <w:tc>
          <w:tcPr>
            <w:tcW w:w="1134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 w:rsidRPr="00F036BC">
              <w:t>208</w:t>
            </w:r>
          </w:p>
        </w:tc>
        <w:tc>
          <w:tcPr>
            <w:tcW w:w="1134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 w:rsidRPr="00F036BC">
              <w:t>408</w:t>
            </w:r>
          </w:p>
        </w:tc>
      </w:tr>
      <w:tr w:rsidR="006B23B8" w:rsidRPr="00F036BC" w:rsidTr="008C533C">
        <w:trPr>
          <w:trHeight w:val="291"/>
          <w:tblCellSpacing w:w="5" w:type="nil"/>
        </w:trPr>
        <w:tc>
          <w:tcPr>
            <w:tcW w:w="2835" w:type="dxa"/>
          </w:tcPr>
          <w:p w:rsidR="006B23B8" w:rsidRPr="006E6501" w:rsidRDefault="006B23B8" w:rsidP="00D92EE2">
            <w:pPr>
              <w:pStyle w:val="ConsPlusCell"/>
              <w:rPr>
                <w:sz w:val="20"/>
                <w:szCs w:val="20"/>
              </w:rPr>
            </w:pPr>
            <w:r w:rsidRPr="00B216FC">
              <w:t xml:space="preserve"> Средства</w:t>
            </w:r>
            <w:r>
              <w:t xml:space="preserve"> бюджета Московской области</w:t>
            </w:r>
            <w:r w:rsidRPr="006E6501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276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>
              <w:t>12377</w:t>
            </w:r>
          </w:p>
        </w:tc>
        <w:tc>
          <w:tcPr>
            <w:tcW w:w="992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 w:rsidRPr="00F036BC">
              <w:t>2292</w:t>
            </w:r>
          </w:p>
        </w:tc>
        <w:tc>
          <w:tcPr>
            <w:tcW w:w="1134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>
              <w:t>3338</w:t>
            </w:r>
          </w:p>
        </w:tc>
        <w:tc>
          <w:tcPr>
            <w:tcW w:w="1134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>
              <w:t>3362</w:t>
            </w:r>
          </w:p>
        </w:tc>
        <w:tc>
          <w:tcPr>
            <w:tcW w:w="1134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>
              <w:t>3385</w:t>
            </w:r>
          </w:p>
        </w:tc>
        <w:tc>
          <w:tcPr>
            <w:tcW w:w="1134" w:type="dxa"/>
            <w:vAlign w:val="center"/>
          </w:tcPr>
          <w:p w:rsidR="006B23B8" w:rsidRPr="00F036BC" w:rsidRDefault="006B23B8" w:rsidP="00D92EE2">
            <w:pPr>
              <w:pStyle w:val="ConsPlusCell"/>
              <w:jc w:val="center"/>
            </w:pPr>
            <w:r w:rsidRPr="00F036BC">
              <w:t>0</w:t>
            </w:r>
          </w:p>
        </w:tc>
      </w:tr>
      <w:tr w:rsidR="006B23B8" w:rsidRPr="00F036BC" w:rsidTr="008C533C">
        <w:trPr>
          <w:trHeight w:val="290"/>
          <w:tblCellSpacing w:w="5" w:type="nil"/>
        </w:trPr>
        <w:tc>
          <w:tcPr>
            <w:tcW w:w="2835" w:type="dxa"/>
          </w:tcPr>
          <w:p w:rsidR="006B23B8" w:rsidRPr="00B216FC" w:rsidRDefault="006B23B8" w:rsidP="00D92EE2">
            <w:pPr>
              <w:pStyle w:val="ConsPlusCell"/>
            </w:pPr>
            <w:r>
              <w:t>Итого:</w:t>
            </w:r>
          </w:p>
        </w:tc>
        <w:tc>
          <w:tcPr>
            <w:tcW w:w="1276" w:type="dxa"/>
          </w:tcPr>
          <w:p w:rsidR="006B23B8" w:rsidRPr="00F036BC" w:rsidRDefault="006B23B8" w:rsidP="00D92EE2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13776</w:t>
            </w:r>
          </w:p>
        </w:tc>
        <w:tc>
          <w:tcPr>
            <w:tcW w:w="992" w:type="dxa"/>
          </w:tcPr>
          <w:p w:rsidR="006B23B8" w:rsidRPr="00F036BC" w:rsidRDefault="006B23B8" w:rsidP="00D92EE2">
            <w:pPr>
              <w:pStyle w:val="ConsPlusCell"/>
              <w:jc w:val="center"/>
              <w:rPr>
                <w:b/>
              </w:rPr>
            </w:pPr>
            <w:r w:rsidRPr="00F036BC">
              <w:rPr>
                <w:b/>
              </w:rPr>
              <w:t>2610</w:t>
            </w:r>
          </w:p>
        </w:tc>
        <w:tc>
          <w:tcPr>
            <w:tcW w:w="1134" w:type="dxa"/>
          </w:tcPr>
          <w:p w:rsidR="006B23B8" w:rsidRPr="00F036BC" w:rsidRDefault="006B23B8" w:rsidP="00D92EE2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3595</w:t>
            </w:r>
          </w:p>
        </w:tc>
        <w:tc>
          <w:tcPr>
            <w:tcW w:w="1134" w:type="dxa"/>
          </w:tcPr>
          <w:p w:rsidR="006B23B8" w:rsidRPr="00F036BC" w:rsidRDefault="006B23B8" w:rsidP="00D92EE2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3570</w:t>
            </w:r>
          </w:p>
        </w:tc>
        <w:tc>
          <w:tcPr>
            <w:tcW w:w="1134" w:type="dxa"/>
          </w:tcPr>
          <w:p w:rsidR="006B23B8" w:rsidRPr="00F036BC" w:rsidRDefault="006B23B8" w:rsidP="00D92EE2">
            <w:pPr>
              <w:pStyle w:val="ConsPlusCell"/>
              <w:jc w:val="center"/>
              <w:rPr>
                <w:b/>
              </w:rPr>
            </w:pPr>
            <w:r>
              <w:rPr>
                <w:b/>
              </w:rPr>
              <w:t>3593</w:t>
            </w:r>
          </w:p>
        </w:tc>
        <w:tc>
          <w:tcPr>
            <w:tcW w:w="1134" w:type="dxa"/>
          </w:tcPr>
          <w:p w:rsidR="006B23B8" w:rsidRPr="00F036BC" w:rsidRDefault="006B23B8" w:rsidP="00D92EE2">
            <w:pPr>
              <w:pStyle w:val="ConsPlusCell"/>
              <w:jc w:val="center"/>
              <w:rPr>
                <w:b/>
              </w:rPr>
            </w:pPr>
            <w:r w:rsidRPr="00F036BC">
              <w:rPr>
                <w:b/>
              </w:rPr>
              <w:t>408</w:t>
            </w:r>
          </w:p>
        </w:tc>
      </w:tr>
    </w:tbl>
    <w:p w:rsidR="006B23B8" w:rsidRDefault="006B23B8" w:rsidP="008C533C">
      <w:pPr>
        <w:ind w:firstLine="708"/>
        <w:jc w:val="both"/>
        <w:rPr>
          <w:sz w:val="24"/>
          <w:szCs w:val="24"/>
        </w:rPr>
      </w:pPr>
    </w:p>
    <w:p w:rsidR="006B23B8" w:rsidRPr="00E85E10" w:rsidRDefault="006B23B8" w:rsidP="00E85E10">
      <w:pPr>
        <w:ind w:firstLine="708"/>
        <w:rPr>
          <w:sz w:val="24"/>
          <w:szCs w:val="24"/>
        </w:rPr>
      </w:pPr>
    </w:p>
    <w:p w:rsidR="006B23B8" w:rsidRPr="008652FA" w:rsidRDefault="006B23B8" w:rsidP="00893FBB">
      <w:pPr>
        <w:jc w:val="both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       2. </w:t>
      </w:r>
      <w:r w:rsidRPr="00D42B33">
        <w:rPr>
          <w:sz w:val="24"/>
          <w:szCs w:val="24"/>
        </w:rPr>
        <w:t>Опубликовать муниципальную программу «</w:t>
      </w:r>
      <w:r w:rsidRPr="00EB1F57">
        <w:rPr>
          <w:sz w:val="24"/>
          <w:szCs w:val="24"/>
        </w:rPr>
        <w:t>Социальная защита населения закрытого административно-территориального образования городской округ Молодёжный Московской области на 2015-2019 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</w:t>
      </w:r>
      <w:r>
        <w:rPr>
          <w:sz w:val="24"/>
          <w:szCs w:val="24"/>
        </w:rPr>
        <w:t>А</w:t>
      </w:r>
      <w:r w:rsidRPr="00D42B33">
        <w:rPr>
          <w:sz w:val="24"/>
          <w:szCs w:val="24"/>
        </w:rPr>
        <w:t>дминистрации «МОЛОДЕЖНЫЙ»  и разместить на официальном сайте</w:t>
      </w:r>
      <w:r>
        <w:rPr>
          <w:sz w:val="24"/>
          <w:szCs w:val="24"/>
        </w:rPr>
        <w:t>:</w:t>
      </w:r>
      <w:r w:rsidRPr="00D42B33">
        <w:rPr>
          <w:sz w:val="24"/>
          <w:szCs w:val="24"/>
        </w:rPr>
        <w:t xml:space="preserve"> </w:t>
      </w:r>
      <w:hyperlink r:id="rId9" w:history="1">
        <w:r w:rsidRPr="008652FA">
          <w:rPr>
            <w:rStyle w:val="Hyperlink"/>
            <w:b/>
            <w:color w:val="auto"/>
            <w:sz w:val="24"/>
            <w:szCs w:val="24"/>
            <w:lang w:val="en-US"/>
          </w:rPr>
          <w:t>www</w:t>
        </w:r>
        <w:r w:rsidRPr="008652FA">
          <w:rPr>
            <w:rStyle w:val="Hyperlink"/>
            <w:b/>
            <w:color w:val="auto"/>
            <w:sz w:val="24"/>
            <w:szCs w:val="24"/>
          </w:rPr>
          <w:t>.</w:t>
        </w:r>
        <w:r w:rsidRPr="008652FA">
          <w:rPr>
            <w:rStyle w:val="Hyperlink"/>
            <w:b/>
            <w:color w:val="auto"/>
            <w:sz w:val="24"/>
            <w:szCs w:val="24"/>
            <w:lang w:val="en-US"/>
          </w:rPr>
          <w:t>zato</w:t>
        </w:r>
        <w:r w:rsidRPr="008652FA">
          <w:rPr>
            <w:rStyle w:val="Hyperlink"/>
            <w:b/>
            <w:color w:val="auto"/>
            <w:sz w:val="24"/>
            <w:szCs w:val="24"/>
          </w:rPr>
          <w:t>-</w:t>
        </w:r>
        <w:r w:rsidRPr="008652FA">
          <w:rPr>
            <w:rStyle w:val="Hyperlink"/>
            <w:b/>
            <w:color w:val="auto"/>
            <w:sz w:val="24"/>
            <w:szCs w:val="24"/>
            <w:lang w:val="en-US"/>
          </w:rPr>
          <w:t>molod</w:t>
        </w:r>
        <w:r w:rsidRPr="008652FA">
          <w:rPr>
            <w:rStyle w:val="Hyperlink"/>
            <w:b/>
            <w:color w:val="auto"/>
            <w:sz w:val="24"/>
            <w:szCs w:val="24"/>
          </w:rPr>
          <w:t>.</w:t>
        </w:r>
        <w:r w:rsidRPr="008652FA">
          <w:rPr>
            <w:rStyle w:val="Hyperlink"/>
            <w:b/>
            <w:color w:val="auto"/>
            <w:sz w:val="24"/>
            <w:szCs w:val="24"/>
            <w:lang w:val="en-US"/>
          </w:rPr>
          <w:t>ru</w:t>
        </w:r>
      </w:hyperlink>
      <w:r w:rsidRPr="008652FA">
        <w:rPr>
          <w:b/>
          <w:color w:val="auto"/>
          <w:sz w:val="24"/>
          <w:szCs w:val="24"/>
        </w:rPr>
        <w:t>.</w:t>
      </w:r>
    </w:p>
    <w:p w:rsidR="006B23B8" w:rsidRDefault="006B23B8" w:rsidP="00893FBB">
      <w:pPr>
        <w:jc w:val="both"/>
        <w:rPr>
          <w:sz w:val="24"/>
          <w:szCs w:val="24"/>
        </w:rPr>
      </w:pPr>
    </w:p>
    <w:p w:rsidR="006B23B8" w:rsidRDefault="006B23B8" w:rsidP="007169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3. Контроль за исполнением настоящего постановления возложить на начальника бюджетно-финансового отдела.</w:t>
      </w:r>
    </w:p>
    <w:p w:rsidR="006B23B8" w:rsidRDefault="006B23B8" w:rsidP="00716905">
      <w:pPr>
        <w:jc w:val="both"/>
        <w:rPr>
          <w:sz w:val="24"/>
          <w:szCs w:val="24"/>
        </w:rPr>
      </w:pPr>
    </w:p>
    <w:p w:rsidR="006B23B8" w:rsidRDefault="006B23B8" w:rsidP="00716905">
      <w:pPr>
        <w:jc w:val="both"/>
        <w:rPr>
          <w:sz w:val="24"/>
          <w:szCs w:val="24"/>
        </w:rPr>
      </w:pPr>
    </w:p>
    <w:p w:rsidR="006B23B8" w:rsidRDefault="006B23B8" w:rsidP="00716905">
      <w:pPr>
        <w:jc w:val="both"/>
        <w:rPr>
          <w:sz w:val="24"/>
          <w:szCs w:val="24"/>
        </w:rPr>
      </w:pPr>
    </w:p>
    <w:p w:rsidR="006B23B8" w:rsidRDefault="006B23B8" w:rsidP="005D30A8">
      <w:pPr>
        <w:rPr>
          <w:sz w:val="24"/>
          <w:szCs w:val="24"/>
        </w:rPr>
      </w:pPr>
      <w:r>
        <w:rPr>
          <w:sz w:val="24"/>
          <w:szCs w:val="24"/>
        </w:rPr>
        <w:t>И. о. руководителя администрации</w:t>
      </w:r>
    </w:p>
    <w:p w:rsidR="006B23B8" w:rsidRDefault="006B23B8" w:rsidP="005D30A8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М. А. Петухов</w:t>
      </w:r>
    </w:p>
    <w:sectPr w:rsidR="006B23B8" w:rsidSect="00945C9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24026"/>
    <w:multiLevelType w:val="hybridMultilevel"/>
    <w:tmpl w:val="739208D6"/>
    <w:lvl w:ilvl="0" w:tplc="10EED93C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>
    <w:nsid w:val="683C2459"/>
    <w:multiLevelType w:val="multilevel"/>
    <w:tmpl w:val="67E2AADA"/>
    <w:lvl w:ilvl="0">
      <w:start w:val="1"/>
      <w:numFmt w:val="decimal"/>
      <w:lvlText w:val="%1."/>
      <w:lvlJc w:val="left"/>
      <w:pPr>
        <w:ind w:left="1248" w:hanging="124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956" w:hanging="124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664" w:hanging="124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2" w:hanging="12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080" w:hanging="1248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788" w:hanging="124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2533D"/>
    <w:rsid w:val="00080D87"/>
    <w:rsid w:val="00125B7C"/>
    <w:rsid w:val="001A044F"/>
    <w:rsid w:val="001C7780"/>
    <w:rsid w:val="001D2AB7"/>
    <w:rsid w:val="001E2FEC"/>
    <w:rsid w:val="00297785"/>
    <w:rsid w:val="002A3ADC"/>
    <w:rsid w:val="002F458F"/>
    <w:rsid w:val="00313735"/>
    <w:rsid w:val="00321450"/>
    <w:rsid w:val="00326DA9"/>
    <w:rsid w:val="003304FF"/>
    <w:rsid w:val="003616DC"/>
    <w:rsid w:val="0036484D"/>
    <w:rsid w:val="00381ADB"/>
    <w:rsid w:val="004042F6"/>
    <w:rsid w:val="0044602F"/>
    <w:rsid w:val="004A0DD9"/>
    <w:rsid w:val="004A4293"/>
    <w:rsid w:val="004C5CD2"/>
    <w:rsid w:val="0055110A"/>
    <w:rsid w:val="005620BF"/>
    <w:rsid w:val="005D30A8"/>
    <w:rsid w:val="005E2C9D"/>
    <w:rsid w:val="006427A8"/>
    <w:rsid w:val="006650A6"/>
    <w:rsid w:val="00683CA0"/>
    <w:rsid w:val="006B23B8"/>
    <w:rsid w:val="006E6501"/>
    <w:rsid w:val="00716905"/>
    <w:rsid w:val="0073100E"/>
    <w:rsid w:val="00741B25"/>
    <w:rsid w:val="007570A4"/>
    <w:rsid w:val="00765C1B"/>
    <w:rsid w:val="007B6050"/>
    <w:rsid w:val="008203F8"/>
    <w:rsid w:val="0083318C"/>
    <w:rsid w:val="008542C3"/>
    <w:rsid w:val="008652FA"/>
    <w:rsid w:val="00893FBB"/>
    <w:rsid w:val="008C533C"/>
    <w:rsid w:val="00923013"/>
    <w:rsid w:val="0092346E"/>
    <w:rsid w:val="00930E06"/>
    <w:rsid w:val="00945C90"/>
    <w:rsid w:val="00A13F51"/>
    <w:rsid w:val="00A228BA"/>
    <w:rsid w:val="00A43CF4"/>
    <w:rsid w:val="00A706F4"/>
    <w:rsid w:val="00A96024"/>
    <w:rsid w:val="00AD0DC7"/>
    <w:rsid w:val="00B216FC"/>
    <w:rsid w:val="00B26AB0"/>
    <w:rsid w:val="00BC21B4"/>
    <w:rsid w:val="00C865A2"/>
    <w:rsid w:val="00D26B90"/>
    <w:rsid w:val="00D42B33"/>
    <w:rsid w:val="00D550FB"/>
    <w:rsid w:val="00D92EE2"/>
    <w:rsid w:val="00DE4966"/>
    <w:rsid w:val="00E141E9"/>
    <w:rsid w:val="00E261B5"/>
    <w:rsid w:val="00E57AD2"/>
    <w:rsid w:val="00E85E10"/>
    <w:rsid w:val="00EB1F57"/>
    <w:rsid w:val="00EC2E64"/>
    <w:rsid w:val="00ED567E"/>
    <w:rsid w:val="00F036BC"/>
    <w:rsid w:val="00F53B60"/>
    <w:rsid w:val="00F64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8542C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542C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85E10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8C533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194</TotalTime>
  <Pages>2</Pages>
  <Words>567</Words>
  <Characters>3235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27</cp:revision>
  <cp:lastPrinted>2015-12-07T14:15:00Z</cp:lastPrinted>
  <dcterms:created xsi:type="dcterms:W3CDTF">2015-02-19T07:51:00Z</dcterms:created>
  <dcterms:modified xsi:type="dcterms:W3CDTF">2016-01-20T06:42:00Z</dcterms:modified>
</cp:coreProperties>
</file>