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274" w:rsidRPr="00DC3458" w:rsidRDefault="00411274" w:rsidP="00DC3458">
      <w:pPr>
        <w:ind w:left="708"/>
        <w:jc w:val="center"/>
        <w:rPr>
          <w:rFonts w:ascii="Times New Roman" w:hAnsi="Times New Roman"/>
          <w:sz w:val="32"/>
          <w:szCs w:val="32"/>
        </w:rPr>
      </w:pPr>
      <w:r w:rsidRPr="00AB28B0">
        <w:rPr>
          <w:rFonts w:ascii="Times New Roman" w:hAnsi="Times New Roman"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411274" w:rsidRDefault="00411274" w:rsidP="00130DAA">
      <w:pPr>
        <w:spacing w:line="240" w:lineRule="auto"/>
        <w:ind w:left="708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АДМИНИСТРАЦИЯ</w:t>
      </w:r>
    </w:p>
    <w:p w:rsidR="00411274" w:rsidRPr="00DC3458" w:rsidRDefault="00411274" w:rsidP="00130DAA">
      <w:pPr>
        <w:spacing w:line="240" w:lineRule="auto"/>
        <w:ind w:left="708"/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ru-RU"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495982485" r:id="rId6"/>
        </w:pict>
      </w:r>
      <w:r>
        <w:rPr>
          <w:noProof/>
          <w:lang w:eastAsia="ru-RU"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495982486" r:id="rId7"/>
        </w:pict>
      </w:r>
      <w:r w:rsidRPr="00DC3458">
        <w:rPr>
          <w:rFonts w:ascii="Times New Roman" w:hAnsi="Times New Roman"/>
          <w:b/>
          <w:sz w:val="32"/>
          <w:szCs w:val="32"/>
        </w:rPr>
        <w:t>ЗАКРЫТОГО АДМИНИСТРАТИВНО-ТЕРРИТОРИАЛЬНОГО  ОБРАЗОВАНИЯ</w:t>
      </w:r>
    </w:p>
    <w:p w:rsidR="00411274" w:rsidRPr="00DC3458" w:rsidRDefault="00411274" w:rsidP="00130DAA">
      <w:pPr>
        <w:spacing w:after="120" w:line="240" w:lineRule="auto"/>
        <w:ind w:left="708"/>
        <w:jc w:val="center"/>
        <w:rPr>
          <w:rFonts w:ascii="Times New Roman" w:hAnsi="Times New Roman"/>
          <w:b/>
          <w:sz w:val="32"/>
          <w:szCs w:val="32"/>
        </w:rPr>
      </w:pPr>
      <w:r w:rsidRPr="00DC3458">
        <w:rPr>
          <w:rFonts w:ascii="Times New Roman" w:hAnsi="Times New Roman"/>
          <w:b/>
          <w:sz w:val="32"/>
          <w:szCs w:val="32"/>
        </w:rPr>
        <w:t>ГОРОДСКОЙ ОКРУГ МОЛОДЕЖНЫЙ</w:t>
      </w:r>
    </w:p>
    <w:p w:rsidR="00411274" w:rsidRDefault="00411274" w:rsidP="00130DAA">
      <w:pPr>
        <w:spacing w:after="120" w:line="240" w:lineRule="auto"/>
        <w:ind w:left="708"/>
        <w:jc w:val="center"/>
        <w:rPr>
          <w:rFonts w:ascii="Times New Roman" w:hAnsi="Times New Roman"/>
          <w:b/>
          <w:sz w:val="32"/>
          <w:szCs w:val="32"/>
        </w:rPr>
      </w:pPr>
      <w:r w:rsidRPr="00DC3458">
        <w:rPr>
          <w:rFonts w:ascii="Times New Roman" w:hAnsi="Times New Roman"/>
          <w:b/>
          <w:sz w:val="32"/>
          <w:szCs w:val="32"/>
        </w:rPr>
        <w:t>МОСКОВСКОЙ ОБЛАСТИ</w:t>
      </w:r>
    </w:p>
    <w:p w:rsidR="00411274" w:rsidRPr="0020396A" w:rsidRDefault="00411274" w:rsidP="00130DAA">
      <w:pPr>
        <w:spacing w:after="120" w:line="240" w:lineRule="auto"/>
        <w:ind w:left="1560" w:hanging="709"/>
        <w:jc w:val="center"/>
        <w:rPr>
          <w:rFonts w:ascii="Times New Roman" w:hAnsi="Times New Roman"/>
          <w:b/>
          <w:sz w:val="16"/>
          <w:szCs w:val="16"/>
        </w:rPr>
      </w:pPr>
    </w:p>
    <w:p w:rsidR="00411274" w:rsidRDefault="00411274" w:rsidP="00130DAA">
      <w:pPr>
        <w:spacing w:after="120" w:line="240" w:lineRule="auto"/>
        <w:ind w:left="1560" w:hanging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ПОСТАНОВЛЕНИЕ</w:t>
      </w:r>
    </w:p>
    <w:p w:rsidR="00411274" w:rsidRPr="0020396A" w:rsidRDefault="00411274" w:rsidP="00130DAA">
      <w:pPr>
        <w:spacing w:after="120" w:line="240" w:lineRule="auto"/>
        <w:ind w:left="1560" w:hanging="709"/>
        <w:jc w:val="center"/>
        <w:rPr>
          <w:rFonts w:ascii="Times New Roman" w:hAnsi="Times New Roman"/>
          <w:b/>
          <w:sz w:val="16"/>
          <w:szCs w:val="16"/>
        </w:rPr>
      </w:pPr>
    </w:p>
    <w:p w:rsidR="00411274" w:rsidRPr="00130DAA" w:rsidRDefault="00411274" w:rsidP="00DC345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130DAA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6</w:t>
      </w:r>
      <w:r w:rsidRPr="00130DAA">
        <w:rPr>
          <w:rFonts w:ascii="Times New Roman" w:hAnsi="Times New Roman"/>
          <w:b/>
          <w:sz w:val="28"/>
          <w:szCs w:val="28"/>
        </w:rPr>
        <w:t>.201</w:t>
      </w:r>
      <w:r>
        <w:rPr>
          <w:rFonts w:ascii="Times New Roman" w:hAnsi="Times New Roman"/>
          <w:b/>
          <w:sz w:val="28"/>
          <w:szCs w:val="28"/>
        </w:rPr>
        <w:t>5</w:t>
      </w:r>
      <w:r w:rsidRPr="00130DAA">
        <w:rPr>
          <w:rFonts w:ascii="Times New Roman" w:hAnsi="Times New Roman"/>
          <w:b/>
          <w:sz w:val="28"/>
          <w:szCs w:val="28"/>
        </w:rPr>
        <w:t xml:space="preserve"> г. </w:t>
      </w:r>
      <w:r w:rsidRPr="00130DAA">
        <w:rPr>
          <w:rFonts w:ascii="Times New Roman" w:hAnsi="Times New Roman"/>
          <w:b/>
          <w:sz w:val="28"/>
          <w:szCs w:val="28"/>
        </w:rPr>
        <w:tab/>
      </w:r>
      <w:r w:rsidRPr="00130DAA">
        <w:rPr>
          <w:rFonts w:ascii="Times New Roman" w:hAnsi="Times New Roman"/>
          <w:b/>
          <w:sz w:val="28"/>
          <w:szCs w:val="28"/>
        </w:rPr>
        <w:tab/>
        <w:t>№ 1</w:t>
      </w:r>
      <w:r>
        <w:rPr>
          <w:rFonts w:ascii="Times New Roman" w:hAnsi="Times New Roman"/>
          <w:b/>
          <w:sz w:val="28"/>
          <w:szCs w:val="28"/>
        </w:rPr>
        <w:t>32</w:t>
      </w:r>
      <w:bookmarkStart w:id="0" w:name="_GoBack"/>
      <w:bookmarkEnd w:id="0"/>
    </w:p>
    <w:p w:rsidR="00411274" w:rsidRDefault="00411274" w:rsidP="00DC34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" w:name="Par1"/>
      <w:bookmarkEnd w:id="1"/>
    </w:p>
    <w:p w:rsidR="00411274" w:rsidRDefault="00411274" w:rsidP="00DC34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постановление Администрации </w:t>
      </w:r>
    </w:p>
    <w:p w:rsidR="00411274" w:rsidRDefault="00411274" w:rsidP="00DC34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ЗАТО городской округ Молодежный от 25.05.2014 г. № 111</w:t>
      </w:r>
    </w:p>
    <w:p w:rsidR="00411274" w:rsidRDefault="00411274" w:rsidP="00DC34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</w:t>
      </w:r>
      <w:r w:rsidRPr="00DC3458">
        <w:rPr>
          <w:rFonts w:ascii="Times New Roman" w:hAnsi="Times New Roman"/>
          <w:b/>
          <w:bCs/>
          <w:sz w:val="24"/>
          <w:szCs w:val="24"/>
        </w:rPr>
        <w:t>Об утверждении Положения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C3458">
        <w:rPr>
          <w:rFonts w:ascii="Times New Roman" w:hAnsi="Times New Roman"/>
          <w:b/>
          <w:bCs/>
          <w:sz w:val="24"/>
          <w:szCs w:val="24"/>
        </w:rPr>
        <w:t>«О порядке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C3458">
        <w:rPr>
          <w:rFonts w:ascii="Times New Roman" w:hAnsi="Times New Roman"/>
          <w:b/>
          <w:bCs/>
          <w:sz w:val="24"/>
          <w:szCs w:val="24"/>
        </w:rPr>
        <w:t xml:space="preserve">определения размера </w:t>
      </w:r>
    </w:p>
    <w:p w:rsidR="00411274" w:rsidRDefault="00411274" w:rsidP="00DC34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</w:t>
      </w:r>
      <w:r w:rsidRPr="00DC3458">
        <w:rPr>
          <w:rFonts w:ascii="Times New Roman" w:hAnsi="Times New Roman"/>
          <w:b/>
          <w:bCs/>
          <w:sz w:val="24"/>
          <w:szCs w:val="24"/>
        </w:rPr>
        <w:t>латы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C3458">
        <w:rPr>
          <w:rFonts w:ascii="Times New Roman" w:hAnsi="Times New Roman"/>
          <w:b/>
          <w:bCs/>
          <w:sz w:val="24"/>
          <w:szCs w:val="24"/>
        </w:rPr>
        <w:t>за пользование жилыми помещениями (плата за наем)</w:t>
      </w:r>
    </w:p>
    <w:p w:rsidR="00411274" w:rsidRDefault="00411274" w:rsidP="00DC34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C3458">
        <w:rPr>
          <w:rFonts w:ascii="Times New Roman" w:hAnsi="Times New Roman"/>
          <w:b/>
          <w:bCs/>
          <w:sz w:val="24"/>
          <w:szCs w:val="24"/>
        </w:rPr>
        <w:t>муниципального жилищного фонда городского округа Молодежный»</w:t>
      </w:r>
      <w:r>
        <w:rPr>
          <w:rFonts w:ascii="Times New Roman" w:hAnsi="Times New Roman"/>
          <w:b/>
          <w:bCs/>
          <w:sz w:val="24"/>
          <w:szCs w:val="24"/>
        </w:rPr>
        <w:t>»</w:t>
      </w:r>
    </w:p>
    <w:p w:rsidR="00411274" w:rsidRPr="00DC3458" w:rsidRDefault="00411274" w:rsidP="00DC34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11274" w:rsidRPr="00DC3458" w:rsidRDefault="00411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411274" w:rsidRDefault="00411274" w:rsidP="00233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Внести следующие изменения и дополнения в постановление Администрации ЗАТО городской округ Молодежный от 25.05.2014 г. № 111 «Об утверждении Положения «О порядке определения размера платы за пользование жилыми помещениями (плата за наем) муниципального жилищного фонда городского округа Молодежный»»:</w:t>
      </w:r>
    </w:p>
    <w:p w:rsidR="00411274" w:rsidRDefault="00411274" w:rsidP="00233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</w:p>
    <w:p w:rsidR="00411274" w:rsidRDefault="00411274" w:rsidP="00233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1.пункт 4.4. «Положения  о порядке определения размера платы за пользование жилыми помещениями (плата за наем)  муниципального жилищного фонда городского округа Молодежный» изложить в новой редакции:</w:t>
      </w:r>
    </w:p>
    <w:p w:rsidR="00411274" w:rsidRPr="00DC3458" w:rsidRDefault="00411274" w:rsidP="00233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«4.4.Средства, полученные от уплаты за наем жилых помещений, поступают в бюджет закрытого административно-территориального образования городской округ Молодежный Московской области».</w:t>
      </w:r>
    </w:p>
    <w:p w:rsidR="00411274" w:rsidRPr="00DC3458" w:rsidRDefault="00411274" w:rsidP="00B441A8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DC3458">
        <w:rPr>
          <w:rFonts w:ascii="Times New Roman" w:hAnsi="Times New Roman"/>
          <w:sz w:val="24"/>
          <w:szCs w:val="24"/>
        </w:rPr>
        <w:t xml:space="preserve">2.Опубликовать настоящее </w:t>
      </w:r>
      <w:r>
        <w:rPr>
          <w:rFonts w:ascii="Times New Roman" w:hAnsi="Times New Roman"/>
          <w:sz w:val="24"/>
          <w:szCs w:val="24"/>
        </w:rPr>
        <w:t xml:space="preserve">постановление </w:t>
      </w:r>
      <w:r w:rsidRPr="00DC3458">
        <w:rPr>
          <w:rFonts w:ascii="Times New Roman" w:hAnsi="Times New Roman"/>
          <w:sz w:val="24"/>
          <w:szCs w:val="24"/>
        </w:rPr>
        <w:t xml:space="preserve"> в информационном вестнике Администрации ЗАТО городской  округ Молодежный «МОЛОДЕЖНЫЙ» и разместить на официальном сайте Администрации ЗАТО городской округ Молодежный</w:t>
      </w:r>
      <w:r>
        <w:rPr>
          <w:rFonts w:ascii="Times New Roman" w:hAnsi="Times New Roman"/>
          <w:sz w:val="24"/>
          <w:szCs w:val="24"/>
        </w:rPr>
        <w:t>:</w:t>
      </w:r>
      <w:r w:rsidRPr="00DC3458">
        <w:rPr>
          <w:rFonts w:ascii="Times New Roman" w:hAnsi="Times New Roman"/>
          <w:sz w:val="24"/>
          <w:szCs w:val="24"/>
        </w:rPr>
        <w:t xml:space="preserve">  </w:t>
      </w:r>
      <w:hyperlink r:id="rId8" w:history="1">
        <w:r w:rsidRPr="00DC3458">
          <w:rPr>
            <w:rStyle w:val="Hyperlink"/>
            <w:sz w:val="24"/>
            <w:szCs w:val="24"/>
            <w:lang w:val="en-US"/>
          </w:rPr>
          <w:t>www</w:t>
        </w:r>
        <w:r w:rsidRPr="00DC3458">
          <w:rPr>
            <w:rStyle w:val="Hyperlink"/>
            <w:sz w:val="24"/>
            <w:szCs w:val="24"/>
          </w:rPr>
          <w:t>.</w:t>
        </w:r>
        <w:r w:rsidRPr="00DC3458">
          <w:rPr>
            <w:rStyle w:val="Hyperlink"/>
            <w:sz w:val="24"/>
            <w:szCs w:val="24"/>
            <w:lang w:val="en-US"/>
          </w:rPr>
          <w:t>zato</w:t>
        </w:r>
        <w:r w:rsidRPr="00DC3458">
          <w:rPr>
            <w:rStyle w:val="Hyperlink"/>
            <w:sz w:val="24"/>
            <w:szCs w:val="24"/>
          </w:rPr>
          <w:t>-</w:t>
        </w:r>
        <w:r w:rsidRPr="00DC3458">
          <w:rPr>
            <w:rStyle w:val="Hyperlink"/>
            <w:sz w:val="24"/>
            <w:szCs w:val="24"/>
            <w:lang w:val="en-US"/>
          </w:rPr>
          <w:t>molod</w:t>
        </w:r>
        <w:r w:rsidRPr="00DC3458">
          <w:rPr>
            <w:rStyle w:val="Hyperlink"/>
            <w:sz w:val="24"/>
            <w:szCs w:val="24"/>
          </w:rPr>
          <w:t>.</w:t>
        </w:r>
        <w:r w:rsidRPr="00DC3458">
          <w:rPr>
            <w:rStyle w:val="Hyperlink"/>
            <w:sz w:val="24"/>
            <w:szCs w:val="24"/>
            <w:lang w:val="en-US"/>
          </w:rPr>
          <w:t>ru</w:t>
        </w:r>
      </w:hyperlink>
      <w:r w:rsidRPr="00DC3458">
        <w:rPr>
          <w:rFonts w:ascii="Times New Roman" w:hAnsi="Times New Roman"/>
          <w:sz w:val="24"/>
          <w:szCs w:val="24"/>
        </w:rPr>
        <w:t xml:space="preserve"> .</w:t>
      </w:r>
    </w:p>
    <w:p w:rsidR="00411274" w:rsidRDefault="00411274" w:rsidP="00D121A7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3.Контроль  за исполнением настоящего постановления оставляю за собой.</w:t>
      </w:r>
    </w:p>
    <w:p w:rsidR="00411274" w:rsidRDefault="00411274" w:rsidP="00D121A7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11274" w:rsidRDefault="00411274" w:rsidP="00D121A7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11274" w:rsidRDefault="00411274" w:rsidP="00D121A7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11274" w:rsidRDefault="00411274" w:rsidP="00D121A7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Руководитель администрации</w:t>
      </w:r>
    </w:p>
    <w:p w:rsidR="00411274" w:rsidRDefault="00411274" w:rsidP="00D121A7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DC3458">
        <w:rPr>
          <w:rFonts w:ascii="Times New Roman" w:hAnsi="Times New Roman"/>
          <w:sz w:val="24"/>
          <w:szCs w:val="24"/>
        </w:rPr>
        <w:t xml:space="preserve"> ЗАТО городской округ Молодежный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А.П.Лунёв</w:t>
      </w:r>
    </w:p>
    <w:p w:rsidR="00411274" w:rsidRDefault="00411274" w:rsidP="00D121A7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411274" w:rsidSect="00D01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3B31"/>
    <w:rsid w:val="00020809"/>
    <w:rsid w:val="00043A38"/>
    <w:rsid w:val="00047958"/>
    <w:rsid w:val="00103CFB"/>
    <w:rsid w:val="001058B0"/>
    <w:rsid w:val="00106485"/>
    <w:rsid w:val="00130DAA"/>
    <w:rsid w:val="0017177C"/>
    <w:rsid w:val="001C246B"/>
    <w:rsid w:val="001C7672"/>
    <w:rsid w:val="001D33BC"/>
    <w:rsid w:val="001D7781"/>
    <w:rsid w:val="0020396A"/>
    <w:rsid w:val="00233886"/>
    <w:rsid w:val="00250D89"/>
    <w:rsid w:val="002624C0"/>
    <w:rsid w:val="00267352"/>
    <w:rsid w:val="002F6AEC"/>
    <w:rsid w:val="00303CBA"/>
    <w:rsid w:val="00326F37"/>
    <w:rsid w:val="00333490"/>
    <w:rsid w:val="00382CEA"/>
    <w:rsid w:val="00397C16"/>
    <w:rsid w:val="003A3C5C"/>
    <w:rsid w:val="003C709F"/>
    <w:rsid w:val="003D0602"/>
    <w:rsid w:val="003E5309"/>
    <w:rsid w:val="003F5F50"/>
    <w:rsid w:val="0040452D"/>
    <w:rsid w:val="00411274"/>
    <w:rsid w:val="004867E1"/>
    <w:rsid w:val="004E48BB"/>
    <w:rsid w:val="004E7E04"/>
    <w:rsid w:val="00536BDE"/>
    <w:rsid w:val="0059437C"/>
    <w:rsid w:val="005A7DC0"/>
    <w:rsid w:val="005D2384"/>
    <w:rsid w:val="005E4738"/>
    <w:rsid w:val="005F4C32"/>
    <w:rsid w:val="00643CD5"/>
    <w:rsid w:val="006474AA"/>
    <w:rsid w:val="00673E6D"/>
    <w:rsid w:val="00674BAC"/>
    <w:rsid w:val="006C2C56"/>
    <w:rsid w:val="006D3F78"/>
    <w:rsid w:val="006D4988"/>
    <w:rsid w:val="006F5380"/>
    <w:rsid w:val="00731EFD"/>
    <w:rsid w:val="0073332C"/>
    <w:rsid w:val="007457F4"/>
    <w:rsid w:val="00785695"/>
    <w:rsid w:val="00790F7E"/>
    <w:rsid w:val="008004B3"/>
    <w:rsid w:val="008239C0"/>
    <w:rsid w:val="00830B56"/>
    <w:rsid w:val="008561BF"/>
    <w:rsid w:val="00865C7E"/>
    <w:rsid w:val="00873721"/>
    <w:rsid w:val="00891B7F"/>
    <w:rsid w:val="008B0CAA"/>
    <w:rsid w:val="008B32CA"/>
    <w:rsid w:val="008B7745"/>
    <w:rsid w:val="0090171E"/>
    <w:rsid w:val="00906393"/>
    <w:rsid w:val="009109FB"/>
    <w:rsid w:val="009145B9"/>
    <w:rsid w:val="009A7D41"/>
    <w:rsid w:val="009B3BDD"/>
    <w:rsid w:val="009F3ED9"/>
    <w:rsid w:val="009F59DF"/>
    <w:rsid w:val="00A047C5"/>
    <w:rsid w:val="00A62A87"/>
    <w:rsid w:val="00A82D72"/>
    <w:rsid w:val="00AA7D56"/>
    <w:rsid w:val="00AB28B0"/>
    <w:rsid w:val="00AC0D65"/>
    <w:rsid w:val="00AC6128"/>
    <w:rsid w:val="00B34B7B"/>
    <w:rsid w:val="00B370F9"/>
    <w:rsid w:val="00B43D46"/>
    <w:rsid w:val="00B441A8"/>
    <w:rsid w:val="00B45B45"/>
    <w:rsid w:val="00B66357"/>
    <w:rsid w:val="00BA6BBA"/>
    <w:rsid w:val="00BC0C98"/>
    <w:rsid w:val="00BD1511"/>
    <w:rsid w:val="00BE4E31"/>
    <w:rsid w:val="00C13A9E"/>
    <w:rsid w:val="00C52249"/>
    <w:rsid w:val="00C7191C"/>
    <w:rsid w:val="00C82DBA"/>
    <w:rsid w:val="00D011B3"/>
    <w:rsid w:val="00D121A7"/>
    <w:rsid w:val="00D127CF"/>
    <w:rsid w:val="00D155B6"/>
    <w:rsid w:val="00D3183E"/>
    <w:rsid w:val="00DA2D5A"/>
    <w:rsid w:val="00DA4CB6"/>
    <w:rsid w:val="00DC3458"/>
    <w:rsid w:val="00DC5BC2"/>
    <w:rsid w:val="00DE689B"/>
    <w:rsid w:val="00DF5337"/>
    <w:rsid w:val="00E001B8"/>
    <w:rsid w:val="00E33165"/>
    <w:rsid w:val="00E67B03"/>
    <w:rsid w:val="00E73B31"/>
    <w:rsid w:val="00EB1CF7"/>
    <w:rsid w:val="00ED372C"/>
    <w:rsid w:val="00ED4680"/>
    <w:rsid w:val="00EF024D"/>
    <w:rsid w:val="00F07CDE"/>
    <w:rsid w:val="00F57004"/>
    <w:rsid w:val="00F74DB3"/>
    <w:rsid w:val="00F750CA"/>
    <w:rsid w:val="00F81B90"/>
    <w:rsid w:val="00F92767"/>
    <w:rsid w:val="00F95AF8"/>
    <w:rsid w:val="00FB1AE7"/>
    <w:rsid w:val="00FC4C60"/>
    <w:rsid w:val="00FD09E5"/>
    <w:rsid w:val="00FE5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F5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C345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3458"/>
    <w:rPr>
      <w:rFonts w:ascii="Arial" w:hAnsi="Arial" w:cs="Arial"/>
      <w:b/>
      <w:bCs/>
      <w:kern w:val="32"/>
      <w:sz w:val="32"/>
      <w:szCs w:val="32"/>
      <w:lang w:eastAsia="ru-RU"/>
    </w:rPr>
  </w:style>
  <w:style w:type="paragraph" w:customStyle="1" w:styleId="ConsPlusNonformat">
    <w:name w:val="ConsPlusNonformat"/>
    <w:uiPriority w:val="99"/>
    <w:rsid w:val="00E73B3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BA6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6BB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DC3458"/>
    <w:rPr>
      <w:rFonts w:ascii="Times New Roman" w:hAnsi="Times New Roman" w:cs="Times New Roman"/>
      <w:color w:val="0000FF"/>
      <w:u w:val="single"/>
    </w:rPr>
  </w:style>
  <w:style w:type="paragraph" w:styleId="NoSpacing">
    <w:name w:val="No Spacing"/>
    <w:uiPriority w:val="99"/>
    <w:qFormat/>
    <w:rsid w:val="00DC345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93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-molod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436</TotalTime>
  <Pages>1</Pages>
  <Words>231</Words>
  <Characters>1318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33</cp:revision>
  <cp:lastPrinted>2015-06-11T12:33:00Z</cp:lastPrinted>
  <dcterms:created xsi:type="dcterms:W3CDTF">2014-04-08T10:48:00Z</dcterms:created>
  <dcterms:modified xsi:type="dcterms:W3CDTF">2015-06-16T13:55:00Z</dcterms:modified>
</cp:coreProperties>
</file>