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54" w:rsidRDefault="00845054" w:rsidP="0076748A">
      <w:pPr>
        <w:suppressAutoHyphens/>
        <w:jc w:val="center"/>
        <w:rPr>
          <w:rFonts w:ascii="Verdana" w:hAnsi="Verdana"/>
        </w:rPr>
      </w:pPr>
      <w:r w:rsidRPr="00B335A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845054" w:rsidRDefault="00845054" w:rsidP="0076748A">
      <w:pPr>
        <w:pStyle w:val="Heading1"/>
        <w:spacing w:before="0" w:after="0"/>
        <w:jc w:val="center"/>
      </w:pPr>
      <w:r>
        <w:t xml:space="preserve"> АДМИНИСТРАЦИЯ</w:t>
      </w:r>
    </w:p>
    <w:p w:rsidR="00845054" w:rsidRDefault="00845054" w:rsidP="0076748A">
      <w:pPr>
        <w:pStyle w:val="Heading1"/>
        <w:spacing w:before="0" w:after="0"/>
        <w:jc w:val="center"/>
      </w:pPr>
      <w:r w:rsidRPr="00F04AA7">
        <w:t>ЗАТО ГОРОДСКОЙ ОКРУГ МОЛОДЕЖНЫЙ</w:t>
      </w:r>
    </w:p>
    <w:p w:rsidR="00845054" w:rsidRDefault="00845054" w:rsidP="0076748A">
      <w:pPr>
        <w:pStyle w:val="Heading1"/>
        <w:spacing w:before="0" w:after="0"/>
        <w:jc w:val="center"/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09343454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09343455" r:id="rId7"/>
        </w:pict>
      </w:r>
      <w:r w:rsidRPr="00F04AA7">
        <w:t>МОСКОВСКОЙ ОБЛАСТИ</w:t>
      </w:r>
    </w:p>
    <w:p w:rsidR="00845054" w:rsidRPr="001F7699" w:rsidRDefault="00845054" w:rsidP="0076748A">
      <w:pPr>
        <w:pStyle w:val="Heading1"/>
        <w:spacing w:before="0" w:after="0"/>
        <w:jc w:val="center"/>
        <w:rPr>
          <w:b w:val="0"/>
        </w:rPr>
      </w:pPr>
    </w:p>
    <w:p w:rsidR="00845054" w:rsidRDefault="00845054" w:rsidP="0076748A">
      <w:pPr>
        <w:suppressAutoHyphens/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0E276F">
        <w:rPr>
          <w:rFonts w:ascii="Times New Roman" w:hAnsi="Times New Roman"/>
          <w:b/>
          <w:sz w:val="32"/>
          <w:szCs w:val="32"/>
        </w:rPr>
        <w:t>ПОСТАНОВЛЕНИЕ</w:t>
      </w:r>
    </w:p>
    <w:p w:rsidR="00845054" w:rsidRPr="000E276F" w:rsidRDefault="00845054" w:rsidP="0076748A">
      <w:pPr>
        <w:suppressAutoHyphens/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845054" w:rsidRPr="0074100A" w:rsidRDefault="00845054" w:rsidP="0076748A">
      <w:pPr>
        <w:suppressAutoHyphens/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17.11.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                          № 237</w:t>
      </w:r>
    </w:p>
    <w:p w:rsidR="00845054" w:rsidRPr="00270F1A" w:rsidRDefault="00845054" w:rsidP="0076748A">
      <w:pPr>
        <w:spacing w:after="0" w:line="240" w:lineRule="auto"/>
        <w:contextualSpacing/>
        <w:outlineLvl w:val="0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</w:p>
    <w:p w:rsidR="00845054" w:rsidRDefault="00845054" w:rsidP="0076748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kern w:val="36"/>
          <w:sz w:val="26"/>
          <w:szCs w:val="26"/>
        </w:rPr>
        <w:t>О внесении изменений в постановление Администрации ЗАТО городской округ Молодежный Московской области № 149 от 13.07.2015 г. «</w:t>
      </w:r>
      <w:r w:rsidRPr="00270F1A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О </w:t>
      </w:r>
      <w:r w:rsidRPr="00270F1A">
        <w:rPr>
          <w:rFonts w:ascii="Times New Roman" w:hAnsi="Times New Roman" w:cs="Times New Roman"/>
          <w:b/>
          <w:sz w:val="26"/>
          <w:szCs w:val="26"/>
        </w:rPr>
        <w:t>Межведомственной комиссии закрытого административно-территориального образования городского округа Молодежный Московской области по признанию помещений жилыми помещениями, жилых помещений непригодными для проживания, многоквартирных домов аварийными и подл</w:t>
      </w:r>
      <w:r>
        <w:rPr>
          <w:rFonts w:ascii="Times New Roman" w:hAnsi="Times New Roman" w:cs="Times New Roman"/>
          <w:b/>
          <w:sz w:val="26"/>
          <w:szCs w:val="26"/>
        </w:rPr>
        <w:t>ежащими сносу или реконструкции»</w:t>
      </w:r>
    </w:p>
    <w:p w:rsidR="00845054" w:rsidRPr="00270F1A" w:rsidRDefault="00845054" w:rsidP="0076748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45054" w:rsidRDefault="00845054" w:rsidP="0076748A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70F1A">
        <w:rPr>
          <w:rFonts w:ascii="Times New Roman" w:hAnsi="Times New Roman" w:cs="Times New Roman"/>
          <w:color w:val="000000"/>
          <w:sz w:val="26"/>
          <w:szCs w:val="26"/>
        </w:rPr>
        <w:t>В целях установления единого порядка решения вопросов признания помещений жилыми</w:t>
      </w:r>
      <w:r w:rsidRPr="00270F1A">
        <w:rPr>
          <w:rFonts w:ascii="Times New Roman" w:hAnsi="Times New Roman" w:cs="Times New Roman"/>
          <w:sz w:val="26"/>
          <w:szCs w:val="26"/>
        </w:rPr>
        <w:t xml:space="preserve"> </w:t>
      </w:r>
      <w:r w:rsidRPr="00270F1A">
        <w:rPr>
          <w:rFonts w:ascii="Times New Roman" w:hAnsi="Times New Roman" w:cs="Times New Roman"/>
          <w:color w:val="000000"/>
          <w:sz w:val="26"/>
          <w:szCs w:val="26"/>
        </w:rPr>
        <w:t>помещениями, жилых помещений непригодными для проживания, многоквартирных домов</w:t>
      </w:r>
      <w:r w:rsidRPr="00270F1A">
        <w:rPr>
          <w:rFonts w:ascii="Times New Roman" w:hAnsi="Times New Roman" w:cs="Times New Roman"/>
          <w:sz w:val="26"/>
          <w:szCs w:val="26"/>
        </w:rPr>
        <w:t xml:space="preserve"> </w:t>
      </w:r>
      <w:r w:rsidRPr="00270F1A">
        <w:rPr>
          <w:rFonts w:ascii="Times New Roman" w:hAnsi="Times New Roman" w:cs="Times New Roman"/>
          <w:color w:val="000000"/>
          <w:sz w:val="26"/>
          <w:szCs w:val="26"/>
        </w:rPr>
        <w:t xml:space="preserve">аварийными и подлежащими сносу или реконструкции, </w:t>
      </w:r>
      <w:r w:rsidRPr="00270F1A">
        <w:rPr>
          <w:rFonts w:ascii="Times New Roman" w:hAnsi="Times New Roman" w:cs="Times New Roman"/>
          <w:sz w:val="26"/>
          <w:szCs w:val="26"/>
        </w:rPr>
        <w:t>в соответствии с Жилищным кодексом Российской Федерации, постановлением Правительства Российской Федерации от 28.01.2006  № 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</w:t>
      </w:r>
      <w:r w:rsidRPr="00270F1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904C4E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845054" w:rsidRPr="00270F1A" w:rsidRDefault="00845054" w:rsidP="0076748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45054" w:rsidRPr="003E6E25" w:rsidRDefault="00845054" w:rsidP="00716FF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05A8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Приложение №2 «</w:t>
      </w:r>
      <w:r w:rsidRPr="003E6E25">
        <w:rPr>
          <w:rFonts w:ascii="Times New Roman" w:hAnsi="Times New Roman" w:cs="Times New Roman"/>
          <w:bCs/>
          <w:kern w:val="36"/>
          <w:sz w:val="26"/>
          <w:szCs w:val="26"/>
        </w:rPr>
        <w:t xml:space="preserve">Состав </w:t>
      </w:r>
      <w:r w:rsidRPr="003E6E25">
        <w:rPr>
          <w:rFonts w:ascii="Times New Roman" w:hAnsi="Times New Roman" w:cs="Times New Roman"/>
          <w:sz w:val="26"/>
          <w:szCs w:val="26"/>
        </w:rPr>
        <w:t>Межведомственной комиссии по признанию помещений жилыми помещениями, жилых помещений непригодными для проживания, многоквартирных домов аварийными и подлежащими сносу или реконструкции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 ЗАТО городской округ Молодежный Московской области» к постановлению Администрации ЗАТО городской округ Молодежный Московской области № 149 от 13.07.2015 г</w:t>
      </w:r>
      <w:r w:rsidRPr="003E6E25">
        <w:rPr>
          <w:rFonts w:ascii="Times New Roman" w:hAnsi="Times New Roman" w:cs="Times New Roman"/>
          <w:sz w:val="26"/>
          <w:szCs w:val="26"/>
        </w:rPr>
        <w:t xml:space="preserve">. </w:t>
      </w:r>
      <w:r w:rsidRPr="003E6E25">
        <w:rPr>
          <w:rFonts w:ascii="Times New Roman" w:hAnsi="Times New Roman" w:cs="Times New Roman"/>
          <w:bCs/>
          <w:kern w:val="36"/>
          <w:sz w:val="26"/>
          <w:szCs w:val="26"/>
        </w:rPr>
        <w:t xml:space="preserve">«О </w:t>
      </w:r>
      <w:r w:rsidRPr="003E6E25">
        <w:rPr>
          <w:rFonts w:ascii="Times New Roman" w:hAnsi="Times New Roman" w:cs="Times New Roman"/>
          <w:sz w:val="26"/>
          <w:szCs w:val="26"/>
        </w:rPr>
        <w:t>Межведомственной комиссии закрытого административно-территориального образования  городского округа Молодежный Московской области по признанию помещений жилыми помещениями, жилых помещений непригодными для проживания, многоквартирных домов аварийными и подлежащими сносу или реконструкции»</w:t>
      </w:r>
      <w:r>
        <w:rPr>
          <w:rFonts w:ascii="Times New Roman" w:hAnsi="Times New Roman" w:cs="Times New Roman"/>
          <w:sz w:val="26"/>
          <w:szCs w:val="26"/>
        </w:rPr>
        <w:t xml:space="preserve"> считать недействительным.</w:t>
      </w:r>
    </w:p>
    <w:p w:rsidR="00845054" w:rsidRDefault="00845054" w:rsidP="003E6E2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Утвердить следующий состав комиссии </w:t>
      </w:r>
      <w:r w:rsidRPr="003E6E25">
        <w:rPr>
          <w:rFonts w:ascii="Times New Roman" w:hAnsi="Times New Roman" w:cs="Times New Roman"/>
          <w:sz w:val="26"/>
          <w:szCs w:val="26"/>
        </w:rPr>
        <w:t>по признанию помещений жилыми помещениями, жилых помещений непригодными для проживания, многоквартирных домов аварийными и подлежащими сносу или реконструкции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 ЗАТО городской округ Молодежный Московской области:</w:t>
      </w:r>
    </w:p>
    <w:p w:rsidR="00845054" w:rsidRDefault="00845054" w:rsidP="003E6E2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3465"/>
        <w:gridCol w:w="5890"/>
      </w:tblGrid>
      <w:tr w:rsidR="00845054" w:rsidTr="00135BD3">
        <w:trPr>
          <w:trHeight w:val="273"/>
        </w:trPr>
        <w:tc>
          <w:tcPr>
            <w:tcW w:w="675" w:type="dxa"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465" w:type="dxa"/>
          </w:tcPr>
          <w:p w:rsidR="00845054" w:rsidRPr="00D60D91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5890" w:type="dxa"/>
          </w:tcPr>
          <w:p w:rsidR="00845054" w:rsidRPr="00D60D91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</w:tr>
      <w:tr w:rsidR="00845054" w:rsidTr="00135BD3">
        <w:trPr>
          <w:trHeight w:val="364"/>
        </w:trPr>
        <w:tc>
          <w:tcPr>
            <w:tcW w:w="675" w:type="dxa"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65" w:type="dxa"/>
          </w:tcPr>
          <w:p w:rsidR="00845054" w:rsidRPr="00086753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Петухов М. А. </w:t>
            </w:r>
          </w:p>
          <w:p w:rsidR="00845054" w:rsidRPr="00934E8F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4E8F">
              <w:rPr>
                <w:rFonts w:ascii="Times New Roman" w:hAnsi="Times New Roman" w:cs="Times New Roman"/>
                <w:b/>
                <w:sz w:val="20"/>
                <w:szCs w:val="20"/>
              </w:rPr>
              <w:t>Председатель комиссии</w:t>
            </w:r>
          </w:p>
        </w:tc>
        <w:tc>
          <w:tcPr>
            <w:tcW w:w="5890" w:type="dxa"/>
          </w:tcPr>
          <w:p w:rsidR="00845054" w:rsidRPr="00086753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И. О. руководителя Администрации</w:t>
            </w:r>
            <w:r w:rsidRPr="00086753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городской округ Молодёжный</w:t>
            </w:r>
          </w:p>
        </w:tc>
      </w:tr>
      <w:tr w:rsidR="00845054" w:rsidTr="00135BD3">
        <w:trPr>
          <w:trHeight w:val="283"/>
        </w:trPr>
        <w:tc>
          <w:tcPr>
            <w:tcW w:w="675" w:type="dxa"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65" w:type="dxa"/>
          </w:tcPr>
          <w:p w:rsidR="00845054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Углицкая Л. Л.</w:t>
            </w:r>
          </w:p>
          <w:p w:rsidR="00845054" w:rsidRPr="00934E8F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4E8F">
              <w:rPr>
                <w:rFonts w:ascii="Times New Roman" w:hAnsi="Times New Roman" w:cs="Times New Roman"/>
                <w:b/>
                <w:sz w:val="20"/>
                <w:szCs w:val="20"/>
              </w:rPr>
              <w:t>Заместитель председателя комиссии</w:t>
            </w:r>
          </w:p>
        </w:tc>
        <w:tc>
          <w:tcPr>
            <w:tcW w:w="5890" w:type="dxa"/>
          </w:tcPr>
          <w:p w:rsidR="00845054" w:rsidRPr="00086753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сектора Комиссии по делам несовершеннолетних и защите их прав Администрации ЗАТО городской округ Молодежный Московской области</w:t>
            </w:r>
          </w:p>
        </w:tc>
      </w:tr>
      <w:tr w:rsidR="00845054" w:rsidTr="00135BD3">
        <w:trPr>
          <w:trHeight w:val="232"/>
        </w:trPr>
        <w:tc>
          <w:tcPr>
            <w:tcW w:w="675" w:type="dxa"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65" w:type="dxa"/>
          </w:tcPr>
          <w:p w:rsidR="00845054" w:rsidRPr="00351D53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Вевель М.И.</w:t>
            </w:r>
          </w:p>
          <w:p w:rsidR="00845054" w:rsidRPr="00934E8F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4E8F">
              <w:rPr>
                <w:rFonts w:ascii="Times New Roman" w:hAnsi="Times New Roman" w:cs="Times New Roman"/>
                <w:b/>
                <w:sz w:val="20"/>
                <w:szCs w:val="20"/>
              </w:rPr>
              <w:t>Секретарь комиссии</w:t>
            </w:r>
          </w:p>
        </w:tc>
        <w:tc>
          <w:tcPr>
            <w:tcW w:w="5890" w:type="dxa"/>
          </w:tcPr>
          <w:p w:rsidR="00845054" w:rsidRPr="00C36ED6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 сектора по субсидиям отдела ЖКХ Администрации ЗАТО городской округ Молодёжный</w:t>
            </w:r>
          </w:p>
        </w:tc>
      </w:tr>
      <w:tr w:rsidR="00845054" w:rsidTr="00135BD3">
        <w:trPr>
          <w:trHeight w:val="321"/>
        </w:trPr>
        <w:tc>
          <w:tcPr>
            <w:tcW w:w="675" w:type="dxa"/>
            <w:vMerge w:val="restart"/>
          </w:tcPr>
          <w:p w:rsidR="00845054" w:rsidRDefault="00845054" w:rsidP="00891539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5054" w:rsidRDefault="00845054" w:rsidP="00891539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5054" w:rsidRDefault="00845054" w:rsidP="00891539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5054" w:rsidRDefault="00845054" w:rsidP="00891539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9355" w:type="dxa"/>
            <w:gridSpan w:val="2"/>
          </w:tcPr>
          <w:p w:rsidR="00845054" w:rsidRPr="00C36ED6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ED6">
              <w:rPr>
                <w:rFonts w:ascii="Times New Roman" w:hAnsi="Times New Roman" w:cs="Times New Roman"/>
                <w:b/>
                <w:sz w:val="20"/>
                <w:szCs w:val="20"/>
              </w:rPr>
              <w:t>Члены комиссии:</w:t>
            </w:r>
          </w:p>
        </w:tc>
      </w:tr>
      <w:tr w:rsidR="00845054" w:rsidTr="00135BD3">
        <w:trPr>
          <w:trHeight w:val="283"/>
        </w:trPr>
        <w:tc>
          <w:tcPr>
            <w:tcW w:w="675" w:type="dxa"/>
            <w:vMerge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</w:tcPr>
          <w:p w:rsidR="00845054" w:rsidRPr="00D60D91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Филиппова И. А. </w:t>
            </w:r>
          </w:p>
        </w:tc>
        <w:tc>
          <w:tcPr>
            <w:tcW w:w="5890" w:type="dxa"/>
          </w:tcPr>
          <w:p w:rsidR="00845054" w:rsidRPr="00D60D91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сектора жилищных субсидий Администрации ЗАТО городской округ Молодежный</w:t>
            </w:r>
          </w:p>
        </w:tc>
      </w:tr>
      <w:tr w:rsidR="00845054" w:rsidTr="00135BD3">
        <w:trPr>
          <w:trHeight w:val="283"/>
        </w:trPr>
        <w:tc>
          <w:tcPr>
            <w:tcW w:w="675" w:type="dxa"/>
            <w:vMerge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</w:tcPr>
          <w:p w:rsidR="00845054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 В. А.</w:t>
            </w:r>
          </w:p>
        </w:tc>
        <w:tc>
          <w:tcPr>
            <w:tcW w:w="5890" w:type="dxa"/>
          </w:tcPr>
          <w:p w:rsidR="00845054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 ООО «Управляющая компания «ЖКХ»</w:t>
            </w:r>
          </w:p>
        </w:tc>
      </w:tr>
      <w:tr w:rsidR="00845054" w:rsidTr="00135BD3">
        <w:trPr>
          <w:trHeight w:val="283"/>
        </w:trPr>
        <w:tc>
          <w:tcPr>
            <w:tcW w:w="675" w:type="dxa"/>
            <w:vMerge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</w:tcPr>
          <w:p w:rsidR="00845054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Досаева Н. А.  </w:t>
            </w:r>
          </w:p>
        </w:tc>
        <w:tc>
          <w:tcPr>
            <w:tcW w:w="5890" w:type="dxa"/>
          </w:tcPr>
          <w:p w:rsidR="00845054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 технического контроля ООО «Управляющая компания «ЖКХ»</w:t>
            </w:r>
          </w:p>
        </w:tc>
      </w:tr>
      <w:tr w:rsidR="00845054" w:rsidTr="00135BD3">
        <w:trPr>
          <w:trHeight w:val="283"/>
        </w:trPr>
        <w:tc>
          <w:tcPr>
            <w:tcW w:w="675" w:type="dxa"/>
            <w:vMerge/>
          </w:tcPr>
          <w:p w:rsidR="00845054" w:rsidRPr="00D60D91" w:rsidRDefault="00845054" w:rsidP="00891539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</w:tcPr>
          <w:p w:rsidR="00845054" w:rsidRDefault="00845054" w:rsidP="008915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0" w:type="dxa"/>
          </w:tcPr>
          <w:p w:rsidR="00845054" w:rsidRDefault="00845054" w:rsidP="0089153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5054" w:rsidRPr="006005A8" w:rsidRDefault="00845054" w:rsidP="003E6E2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45054" w:rsidRDefault="00845054" w:rsidP="0076748A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005A8">
        <w:rPr>
          <w:rFonts w:ascii="Times New Roman" w:hAnsi="Times New Roman" w:cs="Times New Roman"/>
          <w:sz w:val="26"/>
          <w:szCs w:val="26"/>
        </w:rPr>
        <w:t>2. Настоящее постановление вступает в силу после его официального обнародования и подлежит размещению на официаль</w:t>
      </w:r>
      <w:r>
        <w:rPr>
          <w:rFonts w:ascii="Times New Roman" w:hAnsi="Times New Roman" w:cs="Times New Roman"/>
          <w:sz w:val="26"/>
          <w:szCs w:val="26"/>
        </w:rPr>
        <w:t>ном сайте  Администрации ЗАТО городской округ Молодежный Московской области в сети Интернет</w:t>
      </w:r>
      <w:r w:rsidRPr="006005A8">
        <w:rPr>
          <w:rFonts w:ascii="Times New Roman" w:hAnsi="Times New Roman" w:cs="Times New Roman"/>
          <w:sz w:val="26"/>
          <w:szCs w:val="26"/>
        </w:rPr>
        <w:t>.</w:t>
      </w:r>
    </w:p>
    <w:p w:rsidR="00845054" w:rsidRPr="006005A8" w:rsidRDefault="00845054" w:rsidP="0076748A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45054" w:rsidRPr="00BE18C9" w:rsidRDefault="00845054" w:rsidP="007674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 О. руководителя</w:t>
      </w:r>
      <w:r w:rsidRPr="00BE18C9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</w:p>
    <w:p w:rsidR="00845054" w:rsidRPr="00196722" w:rsidRDefault="00845054" w:rsidP="007674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196722">
        <w:rPr>
          <w:rFonts w:ascii="Times New Roman" w:hAnsi="Times New Roman" w:cs="Times New Roman"/>
          <w:b/>
          <w:sz w:val="28"/>
          <w:szCs w:val="28"/>
        </w:rPr>
        <w:t xml:space="preserve">ЗАТО городской округ Молодежный </w:t>
      </w:r>
    </w:p>
    <w:p w:rsidR="00845054" w:rsidRPr="00196722" w:rsidRDefault="00845054" w:rsidP="007674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6722">
        <w:rPr>
          <w:rFonts w:ascii="Times New Roman" w:hAnsi="Times New Roman" w:cs="Times New Roman"/>
          <w:b/>
          <w:sz w:val="28"/>
          <w:szCs w:val="28"/>
        </w:rPr>
        <w:t xml:space="preserve">Московской области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1967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1967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Петухов М. А.</w:t>
      </w:r>
    </w:p>
    <w:sectPr w:rsidR="00845054" w:rsidRPr="00196722" w:rsidSect="00270F1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48A"/>
    <w:rsid w:val="00003B1E"/>
    <w:rsid w:val="00003F27"/>
    <w:rsid w:val="00014D1A"/>
    <w:rsid w:val="00014F70"/>
    <w:rsid w:val="000325BB"/>
    <w:rsid w:val="00032A2B"/>
    <w:rsid w:val="00032AD5"/>
    <w:rsid w:val="00040059"/>
    <w:rsid w:val="000435FA"/>
    <w:rsid w:val="00043CD5"/>
    <w:rsid w:val="00054712"/>
    <w:rsid w:val="00066570"/>
    <w:rsid w:val="00072219"/>
    <w:rsid w:val="00077EF8"/>
    <w:rsid w:val="000859E7"/>
    <w:rsid w:val="00086753"/>
    <w:rsid w:val="00093C45"/>
    <w:rsid w:val="000A1DC9"/>
    <w:rsid w:val="000A4CAF"/>
    <w:rsid w:val="000A5F69"/>
    <w:rsid w:val="000B1CAE"/>
    <w:rsid w:val="000C7CF5"/>
    <w:rsid w:val="000D53A7"/>
    <w:rsid w:val="000D7F88"/>
    <w:rsid w:val="000E276F"/>
    <w:rsid w:val="000E4041"/>
    <w:rsid w:val="000F14E8"/>
    <w:rsid w:val="00104701"/>
    <w:rsid w:val="00116B96"/>
    <w:rsid w:val="00117E16"/>
    <w:rsid w:val="00121FA7"/>
    <w:rsid w:val="001242C4"/>
    <w:rsid w:val="00124EFB"/>
    <w:rsid w:val="001321E8"/>
    <w:rsid w:val="00135BD3"/>
    <w:rsid w:val="0013625A"/>
    <w:rsid w:val="0014048A"/>
    <w:rsid w:val="00140F6A"/>
    <w:rsid w:val="00150A06"/>
    <w:rsid w:val="001522ED"/>
    <w:rsid w:val="00154751"/>
    <w:rsid w:val="00161159"/>
    <w:rsid w:val="00163626"/>
    <w:rsid w:val="00164618"/>
    <w:rsid w:val="001725F3"/>
    <w:rsid w:val="00176067"/>
    <w:rsid w:val="00177688"/>
    <w:rsid w:val="001830F5"/>
    <w:rsid w:val="001848EF"/>
    <w:rsid w:val="00185014"/>
    <w:rsid w:val="00196722"/>
    <w:rsid w:val="001970E2"/>
    <w:rsid w:val="001B3508"/>
    <w:rsid w:val="001C49DF"/>
    <w:rsid w:val="001D2C47"/>
    <w:rsid w:val="001E3DD8"/>
    <w:rsid w:val="001F0F62"/>
    <w:rsid w:val="001F2235"/>
    <w:rsid w:val="001F3661"/>
    <w:rsid w:val="001F5419"/>
    <w:rsid w:val="001F5E3A"/>
    <w:rsid w:val="001F7699"/>
    <w:rsid w:val="0020019D"/>
    <w:rsid w:val="0020278C"/>
    <w:rsid w:val="00204063"/>
    <w:rsid w:val="00206550"/>
    <w:rsid w:val="00210058"/>
    <w:rsid w:val="002100FD"/>
    <w:rsid w:val="002106A2"/>
    <w:rsid w:val="0022395B"/>
    <w:rsid w:val="00224B9D"/>
    <w:rsid w:val="00226654"/>
    <w:rsid w:val="002301FF"/>
    <w:rsid w:val="00231C6F"/>
    <w:rsid w:val="00237FE2"/>
    <w:rsid w:val="00242E2F"/>
    <w:rsid w:val="0025457C"/>
    <w:rsid w:val="002549A7"/>
    <w:rsid w:val="00256074"/>
    <w:rsid w:val="00256DE8"/>
    <w:rsid w:val="00257642"/>
    <w:rsid w:val="00270F1A"/>
    <w:rsid w:val="002859E5"/>
    <w:rsid w:val="00286AEA"/>
    <w:rsid w:val="002873BB"/>
    <w:rsid w:val="00292431"/>
    <w:rsid w:val="002B1E69"/>
    <w:rsid w:val="002B39C1"/>
    <w:rsid w:val="002D0F2F"/>
    <w:rsid w:val="002D6DF5"/>
    <w:rsid w:val="002E399D"/>
    <w:rsid w:val="002F3C9A"/>
    <w:rsid w:val="00304ECA"/>
    <w:rsid w:val="003052B1"/>
    <w:rsid w:val="003126A5"/>
    <w:rsid w:val="00315F34"/>
    <w:rsid w:val="00317DB2"/>
    <w:rsid w:val="0032736D"/>
    <w:rsid w:val="00331221"/>
    <w:rsid w:val="00332802"/>
    <w:rsid w:val="00341E5C"/>
    <w:rsid w:val="0034698E"/>
    <w:rsid w:val="00351D53"/>
    <w:rsid w:val="00355676"/>
    <w:rsid w:val="0036557A"/>
    <w:rsid w:val="003805E1"/>
    <w:rsid w:val="003821DE"/>
    <w:rsid w:val="0038522E"/>
    <w:rsid w:val="00386360"/>
    <w:rsid w:val="003921F2"/>
    <w:rsid w:val="0039515C"/>
    <w:rsid w:val="0039783D"/>
    <w:rsid w:val="003A3558"/>
    <w:rsid w:val="003B0726"/>
    <w:rsid w:val="003B5A3C"/>
    <w:rsid w:val="003C1ECE"/>
    <w:rsid w:val="003C2D0F"/>
    <w:rsid w:val="003C2D97"/>
    <w:rsid w:val="003D1D2C"/>
    <w:rsid w:val="003D1F51"/>
    <w:rsid w:val="003E6E25"/>
    <w:rsid w:val="003F1203"/>
    <w:rsid w:val="004035D1"/>
    <w:rsid w:val="00413DF5"/>
    <w:rsid w:val="004207C7"/>
    <w:rsid w:val="00420A05"/>
    <w:rsid w:val="0042150C"/>
    <w:rsid w:val="00427D3C"/>
    <w:rsid w:val="00440BDF"/>
    <w:rsid w:val="004420FD"/>
    <w:rsid w:val="00447B11"/>
    <w:rsid w:val="00451D41"/>
    <w:rsid w:val="00465143"/>
    <w:rsid w:val="00473902"/>
    <w:rsid w:val="00474DA8"/>
    <w:rsid w:val="00474FBC"/>
    <w:rsid w:val="00475430"/>
    <w:rsid w:val="004813C4"/>
    <w:rsid w:val="00484CB9"/>
    <w:rsid w:val="00486B07"/>
    <w:rsid w:val="00492902"/>
    <w:rsid w:val="00494765"/>
    <w:rsid w:val="004A5A7A"/>
    <w:rsid w:val="004A6369"/>
    <w:rsid w:val="004A756A"/>
    <w:rsid w:val="004B5C84"/>
    <w:rsid w:val="004B6B61"/>
    <w:rsid w:val="004C3004"/>
    <w:rsid w:val="004D2C64"/>
    <w:rsid w:val="004D4643"/>
    <w:rsid w:val="004D5410"/>
    <w:rsid w:val="004D57B0"/>
    <w:rsid w:val="004D5A0E"/>
    <w:rsid w:val="004E02A4"/>
    <w:rsid w:val="004E29FD"/>
    <w:rsid w:val="004E3DF1"/>
    <w:rsid w:val="004E3EAD"/>
    <w:rsid w:val="004E56E7"/>
    <w:rsid w:val="004F1685"/>
    <w:rsid w:val="004F24CB"/>
    <w:rsid w:val="004F4B4A"/>
    <w:rsid w:val="005038D1"/>
    <w:rsid w:val="00515A88"/>
    <w:rsid w:val="005200C0"/>
    <w:rsid w:val="00522FAB"/>
    <w:rsid w:val="00530F2A"/>
    <w:rsid w:val="00534DB8"/>
    <w:rsid w:val="005351DD"/>
    <w:rsid w:val="00541078"/>
    <w:rsid w:val="00545425"/>
    <w:rsid w:val="00550155"/>
    <w:rsid w:val="00555403"/>
    <w:rsid w:val="005614C4"/>
    <w:rsid w:val="00565B26"/>
    <w:rsid w:val="0057597B"/>
    <w:rsid w:val="00575DC4"/>
    <w:rsid w:val="00576CCD"/>
    <w:rsid w:val="005838E5"/>
    <w:rsid w:val="0059096D"/>
    <w:rsid w:val="00593708"/>
    <w:rsid w:val="005A06D6"/>
    <w:rsid w:val="005A15BB"/>
    <w:rsid w:val="005A2DBC"/>
    <w:rsid w:val="005A7EC9"/>
    <w:rsid w:val="005B40B7"/>
    <w:rsid w:val="005B4B96"/>
    <w:rsid w:val="005C1E1C"/>
    <w:rsid w:val="005D4789"/>
    <w:rsid w:val="005E5944"/>
    <w:rsid w:val="005E7560"/>
    <w:rsid w:val="005F0ED0"/>
    <w:rsid w:val="005F106E"/>
    <w:rsid w:val="005F3754"/>
    <w:rsid w:val="005F481E"/>
    <w:rsid w:val="005F715C"/>
    <w:rsid w:val="006005A8"/>
    <w:rsid w:val="0060543B"/>
    <w:rsid w:val="006119CF"/>
    <w:rsid w:val="00612E7C"/>
    <w:rsid w:val="00617A83"/>
    <w:rsid w:val="00621564"/>
    <w:rsid w:val="006237AC"/>
    <w:rsid w:val="00624418"/>
    <w:rsid w:val="00624AB7"/>
    <w:rsid w:val="00626E8F"/>
    <w:rsid w:val="00630DA6"/>
    <w:rsid w:val="006325D3"/>
    <w:rsid w:val="0063379F"/>
    <w:rsid w:val="00634D4E"/>
    <w:rsid w:val="00634F50"/>
    <w:rsid w:val="00640C79"/>
    <w:rsid w:val="0064163C"/>
    <w:rsid w:val="006417A4"/>
    <w:rsid w:val="00642057"/>
    <w:rsid w:val="00642C93"/>
    <w:rsid w:val="00643949"/>
    <w:rsid w:val="006462C4"/>
    <w:rsid w:val="006466EF"/>
    <w:rsid w:val="006562DD"/>
    <w:rsid w:val="00660613"/>
    <w:rsid w:val="00666B8A"/>
    <w:rsid w:val="00684326"/>
    <w:rsid w:val="00686CE1"/>
    <w:rsid w:val="00693AAA"/>
    <w:rsid w:val="00694661"/>
    <w:rsid w:val="00696B54"/>
    <w:rsid w:val="006974F7"/>
    <w:rsid w:val="006A115A"/>
    <w:rsid w:val="006A3B18"/>
    <w:rsid w:val="006A6B65"/>
    <w:rsid w:val="006E61F7"/>
    <w:rsid w:val="006F0A81"/>
    <w:rsid w:val="006F2AD1"/>
    <w:rsid w:val="006F34C8"/>
    <w:rsid w:val="00700A2F"/>
    <w:rsid w:val="00703513"/>
    <w:rsid w:val="00704730"/>
    <w:rsid w:val="007054FA"/>
    <w:rsid w:val="00711171"/>
    <w:rsid w:val="007157AA"/>
    <w:rsid w:val="00716FFE"/>
    <w:rsid w:val="00721FD9"/>
    <w:rsid w:val="00730989"/>
    <w:rsid w:val="00735A6B"/>
    <w:rsid w:val="00735DD1"/>
    <w:rsid w:val="0074100A"/>
    <w:rsid w:val="00747C0A"/>
    <w:rsid w:val="00753E01"/>
    <w:rsid w:val="00754180"/>
    <w:rsid w:val="0075728E"/>
    <w:rsid w:val="0076748A"/>
    <w:rsid w:val="0077236A"/>
    <w:rsid w:val="007812CD"/>
    <w:rsid w:val="0078258F"/>
    <w:rsid w:val="00785CA3"/>
    <w:rsid w:val="00791507"/>
    <w:rsid w:val="00795C38"/>
    <w:rsid w:val="007A2AC8"/>
    <w:rsid w:val="007A4E7F"/>
    <w:rsid w:val="007A509F"/>
    <w:rsid w:val="007A71B8"/>
    <w:rsid w:val="007B0887"/>
    <w:rsid w:val="007B153B"/>
    <w:rsid w:val="007B2692"/>
    <w:rsid w:val="007B3F07"/>
    <w:rsid w:val="007B6445"/>
    <w:rsid w:val="007B7CCB"/>
    <w:rsid w:val="007C3909"/>
    <w:rsid w:val="007C7B7E"/>
    <w:rsid w:val="007D2A00"/>
    <w:rsid w:val="007D4369"/>
    <w:rsid w:val="007E0B9C"/>
    <w:rsid w:val="007E12E0"/>
    <w:rsid w:val="007E2BA8"/>
    <w:rsid w:val="007F5355"/>
    <w:rsid w:val="007F53E8"/>
    <w:rsid w:val="00804F00"/>
    <w:rsid w:val="00817546"/>
    <w:rsid w:val="00825107"/>
    <w:rsid w:val="00825EE2"/>
    <w:rsid w:val="00843821"/>
    <w:rsid w:val="00845054"/>
    <w:rsid w:val="00852471"/>
    <w:rsid w:val="00866CE8"/>
    <w:rsid w:val="00867C67"/>
    <w:rsid w:val="00871AE9"/>
    <w:rsid w:val="00872120"/>
    <w:rsid w:val="0087392C"/>
    <w:rsid w:val="00881CDA"/>
    <w:rsid w:val="00883C24"/>
    <w:rsid w:val="00885D59"/>
    <w:rsid w:val="0088713B"/>
    <w:rsid w:val="00891539"/>
    <w:rsid w:val="008A101B"/>
    <w:rsid w:val="008A243F"/>
    <w:rsid w:val="008A670A"/>
    <w:rsid w:val="008A75E9"/>
    <w:rsid w:val="008B24A9"/>
    <w:rsid w:val="008B5CEB"/>
    <w:rsid w:val="008C637C"/>
    <w:rsid w:val="008D13AE"/>
    <w:rsid w:val="008D42EB"/>
    <w:rsid w:val="008D5E58"/>
    <w:rsid w:val="008D7801"/>
    <w:rsid w:val="008E3026"/>
    <w:rsid w:val="008F433F"/>
    <w:rsid w:val="008F5A45"/>
    <w:rsid w:val="00901F0C"/>
    <w:rsid w:val="00904C4E"/>
    <w:rsid w:val="00906420"/>
    <w:rsid w:val="0092347F"/>
    <w:rsid w:val="00924959"/>
    <w:rsid w:val="009300AD"/>
    <w:rsid w:val="009330B8"/>
    <w:rsid w:val="00933E9E"/>
    <w:rsid w:val="00934E8F"/>
    <w:rsid w:val="00943FE1"/>
    <w:rsid w:val="0095393D"/>
    <w:rsid w:val="00960502"/>
    <w:rsid w:val="009618AF"/>
    <w:rsid w:val="00963FDB"/>
    <w:rsid w:val="0096511B"/>
    <w:rsid w:val="0096576F"/>
    <w:rsid w:val="00967E67"/>
    <w:rsid w:val="00974F06"/>
    <w:rsid w:val="00981C18"/>
    <w:rsid w:val="00997FA0"/>
    <w:rsid w:val="009A043B"/>
    <w:rsid w:val="009A1B02"/>
    <w:rsid w:val="009A48FD"/>
    <w:rsid w:val="009A7EC5"/>
    <w:rsid w:val="009B6AB5"/>
    <w:rsid w:val="009B70ED"/>
    <w:rsid w:val="009C5C17"/>
    <w:rsid w:val="009E3228"/>
    <w:rsid w:val="009E4CC6"/>
    <w:rsid w:val="009E6EC8"/>
    <w:rsid w:val="009F216B"/>
    <w:rsid w:val="00A016F1"/>
    <w:rsid w:val="00A112F6"/>
    <w:rsid w:val="00A12C30"/>
    <w:rsid w:val="00A240E7"/>
    <w:rsid w:val="00A24E5C"/>
    <w:rsid w:val="00A33C82"/>
    <w:rsid w:val="00A35BF3"/>
    <w:rsid w:val="00A40AC1"/>
    <w:rsid w:val="00A4188D"/>
    <w:rsid w:val="00A4212E"/>
    <w:rsid w:val="00A57904"/>
    <w:rsid w:val="00A62F11"/>
    <w:rsid w:val="00A6400F"/>
    <w:rsid w:val="00A7234D"/>
    <w:rsid w:val="00A73CBC"/>
    <w:rsid w:val="00A77970"/>
    <w:rsid w:val="00A77F2A"/>
    <w:rsid w:val="00A978BD"/>
    <w:rsid w:val="00AA4CA6"/>
    <w:rsid w:val="00AA702A"/>
    <w:rsid w:val="00AB3C64"/>
    <w:rsid w:val="00AB669F"/>
    <w:rsid w:val="00AD0D89"/>
    <w:rsid w:val="00AD1B03"/>
    <w:rsid w:val="00AD544D"/>
    <w:rsid w:val="00AD56CA"/>
    <w:rsid w:val="00AE1528"/>
    <w:rsid w:val="00AE6D73"/>
    <w:rsid w:val="00B1748A"/>
    <w:rsid w:val="00B2253F"/>
    <w:rsid w:val="00B259E7"/>
    <w:rsid w:val="00B335A9"/>
    <w:rsid w:val="00B35D4E"/>
    <w:rsid w:val="00B4004B"/>
    <w:rsid w:val="00B416D6"/>
    <w:rsid w:val="00B53BF5"/>
    <w:rsid w:val="00B55110"/>
    <w:rsid w:val="00B55A74"/>
    <w:rsid w:val="00B563A5"/>
    <w:rsid w:val="00B56C1A"/>
    <w:rsid w:val="00B606BF"/>
    <w:rsid w:val="00B6578D"/>
    <w:rsid w:val="00B66503"/>
    <w:rsid w:val="00B70224"/>
    <w:rsid w:val="00B73410"/>
    <w:rsid w:val="00B7396B"/>
    <w:rsid w:val="00B74E5F"/>
    <w:rsid w:val="00B7557D"/>
    <w:rsid w:val="00B76C05"/>
    <w:rsid w:val="00B80DD9"/>
    <w:rsid w:val="00B83955"/>
    <w:rsid w:val="00B925B4"/>
    <w:rsid w:val="00B95F8D"/>
    <w:rsid w:val="00BB04FB"/>
    <w:rsid w:val="00BB57DE"/>
    <w:rsid w:val="00BB79E5"/>
    <w:rsid w:val="00BB7BD6"/>
    <w:rsid w:val="00BC0259"/>
    <w:rsid w:val="00BC6003"/>
    <w:rsid w:val="00BC741C"/>
    <w:rsid w:val="00BD47D5"/>
    <w:rsid w:val="00BD59C9"/>
    <w:rsid w:val="00BE18C9"/>
    <w:rsid w:val="00BE491A"/>
    <w:rsid w:val="00BE4D16"/>
    <w:rsid w:val="00BF09B9"/>
    <w:rsid w:val="00BF6196"/>
    <w:rsid w:val="00BF74E3"/>
    <w:rsid w:val="00C105F0"/>
    <w:rsid w:val="00C11830"/>
    <w:rsid w:val="00C140AB"/>
    <w:rsid w:val="00C229FF"/>
    <w:rsid w:val="00C3144E"/>
    <w:rsid w:val="00C33AED"/>
    <w:rsid w:val="00C34016"/>
    <w:rsid w:val="00C36D20"/>
    <w:rsid w:val="00C36ED6"/>
    <w:rsid w:val="00C52BC3"/>
    <w:rsid w:val="00C54625"/>
    <w:rsid w:val="00C5593A"/>
    <w:rsid w:val="00C81BB7"/>
    <w:rsid w:val="00C92606"/>
    <w:rsid w:val="00C9357E"/>
    <w:rsid w:val="00C943A3"/>
    <w:rsid w:val="00CA0D91"/>
    <w:rsid w:val="00CA335A"/>
    <w:rsid w:val="00CA3861"/>
    <w:rsid w:val="00CA63B8"/>
    <w:rsid w:val="00CB0FAB"/>
    <w:rsid w:val="00CB246F"/>
    <w:rsid w:val="00CB7F3B"/>
    <w:rsid w:val="00CD0228"/>
    <w:rsid w:val="00CD04B2"/>
    <w:rsid w:val="00CD311A"/>
    <w:rsid w:val="00CD6116"/>
    <w:rsid w:val="00CD6E6C"/>
    <w:rsid w:val="00CE4CB8"/>
    <w:rsid w:val="00CF0D81"/>
    <w:rsid w:val="00CF1260"/>
    <w:rsid w:val="00CF298C"/>
    <w:rsid w:val="00CF2FEE"/>
    <w:rsid w:val="00CF43BF"/>
    <w:rsid w:val="00D03DBB"/>
    <w:rsid w:val="00D05222"/>
    <w:rsid w:val="00D109EC"/>
    <w:rsid w:val="00D154C3"/>
    <w:rsid w:val="00D20E73"/>
    <w:rsid w:val="00D225FA"/>
    <w:rsid w:val="00D25D44"/>
    <w:rsid w:val="00D2601C"/>
    <w:rsid w:val="00D33AF0"/>
    <w:rsid w:val="00D34A5A"/>
    <w:rsid w:val="00D448C8"/>
    <w:rsid w:val="00D44AC9"/>
    <w:rsid w:val="00D47B1F"/>
    <w:rsid w:val="00D51AFD"/>
    <w:rsid w:val="00D60D91"/>
    <w:rsid w:val="00D65D17"/>
    <w:rsid w:val="00D725A0"/>
    <w:rsid w:val="00D726CF"/>
    <w:rsid w:val="00D73186"/>
    <w:rsid w:val="00D871D5"/>
    <w:rsid w:val="00D95A32"/>
    <w:rsid w:val="00DA37E8"/>
    <w:rsid w:val="00DA5AF5"/>
    <w:rsid w:val="00DB7D67"/>
    <w:rsid w:val="00DB7F5F"/>
    <w:rsid w:val="00DC071F"/>
    <w:rsid w:val="00DC5B69"/>
    <w:rsid w:val="00DD0071"/>
    <w:rsid w:val="00DD00B2"/>
    <w:rsid w:val="00DE1DCE"/>
    <w:rsid w:val="00DE67C9"/>
    <w:rsid w:val="00DE719F"/>
    <w:rsid w:val="00DE7BE2"/>
    <w:rsid w:val="00DF1E2E"/>
    <w:rsid w:val="00DF20F9"/>
    <w:rsid w:val="00DF773A"/>
    <w:rsid w:val="00E00475"/>
    <w:rsid w:val="00E12847"/>
    <w:rsid w:val="00E14D96"/>
    <w:rsid w:val="00E16DA1"/>
    <w:rsid w:val="00E20796"/>
    <w:rsid w:val="00E34477"/>
    <w:rsid w:val="00E4580C"/>
    <w:rsid w:val="00E45F80"/>
    <w:rsid w:val="00E64BE6"/>
    <w:rsid w:val="00E82CCE"/>
    <w:rsid w:val="00E86DD5"/>
    <w:rsid w:val="00E87679"/>
    <w:rsid w:val="00E91D41"/>
    <w:rsid w:val="00E94A8D"/>
    <w:rsid w:val="00E9688B"/>
    <w:rsid w:val="00EA290C"/>
    <w:rsid w:val="00EA7DBC"/>
    <w:rsid w:val="00EB0514"/>
    <w:rsid w:val="00EB0D94"/>
    <w:rsid w:val="00EB1ACB"/>
    <w:rsid w:val="00EB6490"/>
    <w:rsid w:val="00ED5F9C"/>
    <w:rsid w:val="00ED6E68"/>
    <w:rsid w:val="00EF4E69"/>
    <w:rsid w:val="00F02B94"/>
    <w:rsid w:val="00F04AA7"/>
    <w:rsid w:val="00F06433"/>
    <w:rsid w:val="00F10E4C"/>
    <w:rsid w:val="00F12003"/>
    <w:rsid w:val="00F14EDE"/>
    <w:rsid w:val="00F160D2"/>
    <w:rsid w:val="00F2115B"/>
    <w:rsid w:val="00F24102"/>
    <w:rsid w:val="00F309A5"/>
    <w:rsid w:val="00F31031"/>
    <w:rsid w:val="00F3263D"/>
    <w:rsid w:val="00F4780F"/>
    <w:rsid w:val="00F6339F"/>
    <w:rsid w:val="00F650DF"/>
    <w:rsid w:val="00F67FAA"/>
    <w:rsid w:val="00F8017D"/>
    <w:rsid w:val="00F85BCE"/>
    <w:rsid w:val="00F934E4"/>
    <w:rsid w:val="00F93DF8"/>
    <w:rsid w:val="00F97AF0"/>
    <w:rsid w:val="00FA5052"/>
    <w:rsid w:val="00FB522A"/>
    <w:rsid w:val="00FC4C5D"/>
    <w:rsid w:val="00FC695E"/>
    <w:rsid w:val="00FD2C71"/>
    <w:rsid w:val="00FD3183"/>
    <w:rsid w:val="00FD6A1F"/>
    <w:rsid w:val="00FD6DB0"/>
    <w:rsid w:val="00FE3109"/>
    <w:rsid w:val="00FE7AE7"/>
    <w:rsid w:val="00FF67E9"/>
    <w:rsid w:val="00FF7293"/>
    <w:rsid w:val="00FF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48A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748A"/>
    <w:pPr>
      <w:keepNext/>
      <w:widowControl w:val="0"/>
      <w:suppressAutoHyphens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748A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67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48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475</Words>
  <Characters>2711</Characters>
  <Application>Microsoft Office Outlook</Application>
  <DocSecurity>0</DocSecurity>
  <Lines>0</Lines>
  <Paragraphs>0</Paragraphs>
  <ScaleCrop>false</ScaleCrop>
  <Company>Абминистрация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Субсидии</dc:creator>
  <cp:keywords/>
  <dc:description/>
  <cp:lastModifiedBy>Admin</cp:lastModifiedBy>
  <cp:revision>7</cp:revision>
  <dcterms:created xsi:type="dcterms:W3CDTF">2015-11-17T13:11:00Z</dcterms:created>
  <dcterms:modified xsi:type="dcterms:W3CDTF">2015-11-18T06:18:00Z</dcterms:modified>
</cp:coreProperties>
</file>