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42" w:rsidRDefault="001D6942" w:rsidP="005D30A8">
      <w:pPr>
        <w:jc w:val="center"/>
        <w:rPr>
          <w:rFonts w:ascii="Verdana" w:hAnsi="Verdana"/>
        </w:rPr>
      </w:pPr>
      <w:hyperlink r:id="rId4" w:history="1">
        <w:r w:rsidRPr="00166967">
          <w:rPr>
            <w:rFonts w:ascii="Verdana" w:hAnsi="Verdana"/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i1025" type="#_x0000_t75" alt="Администрация городского округа ЗАТО поселок Молодежный Московской области" href="http://www.zato-molod.ru/" style="width:39.75pt;height:48pt;visibility:visible" o:button="t">
              <v:fill o:detectmouseclick="t"/>
              <v:imagedata r:id="rId5" r:href="rId6"/>
            </v:shape>
          </w:pict>
        </w:r>
      </w:hyperlink>
    </w:p>
    <w:p w:rsidR="001D6942" w:rsidRDefault="001D6942" w:rsidP="005D30A8">
      <w:pPr>
        <w:jc w:val="center"/>
        <w:rPr>
          <w:rFonts w:ascii="Verdana" w:hAnsi="Verdana"/>
        </w:rPr>
      </w:pPr>
    </w:p>
    <w:p w:rsidR="001D6942" w:rsidRDefault="001D6942" w:rsidP="005D30A8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1D6942" w:rsidRDefault="001D6942" w:rsidP="005D30A8"/>
    <w:p w:rsidR="001D6942" w:rsidRDefault="001D6942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6" DrawAspect="Content" ObjectID="_1534249660" r:id="rId8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7" DrawAspect="Content" ObjectID="_1534249661" r:id="rId9"/>
        </w:pict>
      </w:r>
      <w:r>
        <w:rPr>
          <w:b/>
          <w:sz w:val="32"/>
          <w:szCs w:val="32"/>
        </w:rPr>
        <w:t>ЗАКРЫТОГО АДМИНИСТРАТИВНО-</w:t>
      </w:r>
    </w:p>
    <w:p w:rsidR="001D6942" w:rsidRDefault="001D6942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1D6942" w:rsidRDefault="001D6942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МОЛОДЁЖНЫЙ </w:t>
      </w:r>
    </w:p>
    <w:p w:rsidR="001D6942" w:rsidRDefault="001D6942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МОСКОВСКОЙ ОБЛАСТИ</w:t>
      </w:r>
    </w:p>
    <w:p w:rsidR="001D6942" w:rsidRDefault="001D6942" w:rsidP="005D30A8">
      <w:pPr>
        <w:jc w:val="center"/>
        <w:rPr>
          <w:b/>
        </w:rPr>
      </w:pPr>
    </w:p>
    <w:p w:rsidR="001D6942" w:rsidRDefault="001D6942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1D6942" w:rsidRDefault="001D6942" w:rsidP="005D30A8">
      <w:pPr>
        <w:jc w:val="center"/>
        <w:rPr>
          <w:b/>
          <w:sz w:val="32"/>
          <w:szCs w:val="32"/>
        </w:rPr>
      </w:pPr>
    </w:p>
    <w:p w:rsidR="001D6942" w:rsidRDefault="001D6942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07.07.2016 г.                  № 136/1</w:t>
      </w:r>
    </w:p>
    <w:p w:rsidR="001D6942" w:rsidRDefault="001D6942" w:rsidP="005D30A8">
      <w:pPr>
        <w:jc w:val="center"/>
        <w:rPr>
          <w:sz w:val="28"/>
          <w:szCs w:val="28"/>
        </w:rPr>
      </w:pPr>
    </w:p>
    <w:p w:rsidR="001D6942" w:rsidRDefault="001D6942" w:rsidP="005D30A8"/>
    <w:p w:rsidR="001D6942" w:rsidRPr="00B12EE8" w:rsidRDefault="001D6942" w:rsidP="00326247">
      <w:pPr>
        <w:ind w:right="25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 «</w:t>
      </w:r>
      <w:r w:rsidRPr="00735FB1">
        <w:rPr>
          <w:b/>
          <w:spacing w:val="-1"/>
          <w:sz w:val="24"/>
          <w:szCs w:val="24"/>
        </w:rPr>
        <w:t>Профилактика преступлений и иных правонарушений в закрытом административно-территориальном образовании городской округ Молодежный Московской области на 2015-2019 годы</w:t>
      </w:r>
      <w:r>
        <w:rPr>
          <w:b/>
          <w:sz w:val="24"/>
          <w:szCs w:val="24"/>
        </w:rPr>
        <w:t>»</w:t>
      </w:r>
    </w:p>
    <w:p w:rsidR="001D6942" w:rsidRDefault="001D6942" w:rsidP="005D30A8">
      <w:pPr>
        <w:jc w:val="both"/>
        <w:rPr>
          <w:b/>
          <w:sz w:val="24"/>
          <w:szCs w:val="24"/>
        </w:rPr>
      </w:pPr>
    </w:p>
    <w:p w:rsidR="001D6942" w:rsidRDefault="001D6942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1D6942" w:rsidRDefault="001D6942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1D6942" w:rsidRDefault="001D6942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ПОСТАНОВЛЯЮ:</w:t>
      </w:r>
    </w:p>
    <w:p w:rsidR="001D6942" w:rsidRPr="0083318C" w:rsidRDefault="001D6942" w:rsidP="005D30A8">
      <w:pPr>
        <w:jc w:val="both"/>
        <w:rPr>
          <w:sz w:val="24"/>
          <w:szCs w:val="24"/>
        </w:rPr>
      </w:pPr>
    </w:p>
    <w:p w:rsidR="001D6942" w:rsidRPr="0083318C" w:rsidRDefault="001D6942" w:rsidP="00F21A59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в муниципальную программу «</w:t>
      </w:r>
      <w:r w:rsidRPr="00F812C6">
        <w:rPr>
          <w:spacing w:val="-1"/>
          <w:sz w:val="24"/>
          <w:szCs w:val="24"/>
        </w:rPr>
        <w:t>Профилактика преступлений и иных правонарушений в закрытом административно-территориальном образовании городской округ Молодежный Московской области на 201</w:t>
      </w:r>
      <w:r>
        <w:rPr>
          <w:spacing w:val="-1"/>
          <w:sz w:val="24"/>
          <w:szCs w:val="24"/>
        </w:rPr>
        <w:t>5</w:t>
      </w:r>
      <w:r w:rsidRPr="00F812C6">
        <w:rPr>
          <w:spacing w:val="-1"/>
          <w:sz w:val="24"/>
          <w:szCs w:val="24"/>
        </w:rPr>
        <w:t>-201</w:t>
      </w:r>
      <w:r>
        <w:rPr>
          <w:spacing w:val="-1"/>
          <w:sz w:val="24"/>
          <w:szCs w:val="24"/>
        </w:rPr>
        <w:t>9</w:t>
      </w:r>
      <w:r w:rsidRPr="00F812C6">
        <w:rPr>
          <w:spacing w:val="-1"/>
          <w:sz w:val="24"/>
          <w:szCs w:val="24"/>
        </w:rPr>
        <w:t xml:space="preserve"> годы</w:t>
      </w:r>
      <w:r>
        <w:rPr>
          <w:sz w:val="24"/>
          <w:szCs w:val="24"/>
        </w:rPr>
        <w:t>», утверждённую постановлением Администрации ЗАТО городской округ Молодёжный Московской области от 14.10.2014 г. №217 «</w:t>
      </w:r>
      <w:r w:rsidRPr="00B61F36">
        <w:rPr>
          <w:sz w:val="24"/>
          <w:szCs w:val="24"/>
        </w:rPr>
        <w:t xml:space="preserve">Об утверждении муниципальной программы </w:t>
      </w:r>
      <w:r w:rsidRPr="00B61F36">
        <w:rPr>
          <w:spacing w:val="-1"/>
          <w:sz w:val="24"/>
          <w:szCs w:val="24"/>
        </w:rPr>
        <w:t>«Профилактика преступлений и иных правонарушений в закрытом административно-территориальном образовании городской округ Молодежный Московской области на 2015-2019 годы</w:t>
      </w:r>
      <w:r>
        <w:rPr>
          <w:sz w:val="24"/>
          <w:szCs w:val="24"/>
        </w:rPr>
        <w:t>»</w:t>
      </w:r>
      <w:r w:rsidRPr="003821CE">
        <w:rPr>
          <w:sz w:val="24"/>
          <w:szCs w:val="24"/>
        </w:rPr>
        <w:t xml:space="preserve"> </w:t>
      </w:r>
      <w:r>
        <w:rPr>
          <w:sz w:val="24"/>
          <w:szCs w:val="24"/>
        </w:rPr>
        <w:t>(с изменениями и дополнениями, утвержденными постановлением руководителя Администрации  ЗАТО городской округ Молодежный № 21 от 30.01.2015 г., №130 от 10.06.2015г., №165 от 31.07.2015г.,№186 от 04.09.2015 г., №250 от 04.12.2015 г., №49 от 24.03.2016) следующие изменения:</w:t>
      </w:r>
    </w:p>
    <w:p w:rsidR="001D6942" w:rsidRDefault="001D6942" w:rsidP="00DB6D8B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1.1</w:t>
      </w:r>
      <w:r w:rsidRPr="0083318C">
        <w:rPr>
          <w:sz w:val="24"/>
          <w:szCs w:val="24"/>
        </w:rPr>
        <w:t xml:space="preserve">. </w:t>
      </w:r>
      <w:r>
        <w:rPr>
          <w:sz w:val="24"/>
          <w:szCs w:val="24"/>
        </w:rPr>
        <w:t>В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и</w:t>
      </w:r>
      <w:r w:rsidRPr="0005331B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 </w:t>
      </w:r>
      <w:r w:rsidRPr="0005331B">
        <w:rPr>
          <w:sz w:val="24"/>
          <w:szCs w:val="24"/>
        </w:rPr>
        <w:t xml:space="preserve">«Планируемые результаты реализации муниципальной </w:t>
      </w:r>
      <w:r>
        <w:rPr>
          <w:sz w:val="24"/>
          <w:szCs w:val="24"/>
        </w:rPr>
        <w:t>программы</w:t>
      </w:r>
      <w:r w:rsidRPr="0005331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</w:t>
      </w:r>
      <w:r>
        <w:rPr>
          <w:sz w:val="24"/>
          <w:szCs w:val="24"/>
        </w:rPr>
        <w:t xml:space="preserve">программе </w:t>
      </w:r>
      <w:r w:rsidRPr="00D02C90">
        <w:rPr>
          <w:sz w:val="24"/>
          <w:szCs w:val="24"/>
        </w:rPr>
        <w:t>«</w:t>
      </w:r>
      <w:r w:rsidRPr="00F812C6">
        <w:rPr>
          <w:spacing w:val="-1"/>
          <w:sz w:val="24"/>
          <w:szCs w:val="24"/>
        </w:rPr>
        <w:t>Профилактика преступлений и иных правонарушений в закрытом административно-территориальном образовании городской округ Молодежный Московской области на 201</w:t>
      </w:r>
      <w:r>
        <w:rPr>
          <w:spacing w:val="-1"/>
          <w:sz w:val="24"/>
          <w:szCs w:val="24"/>
        </w:rPr>
        <w:t>5</w:t>
      </w:r>
      <w:r w:rsidRPr="00F812C6">
        <w:rPr>
          <w:spacing w:val="-1"/>
          <w:sz w:val="24"/>
          <w:szCs w:val="24"/>
        </w:rPr>
        <w:t>-201</w:t>
      </w:r>
      <w:r>
        <w:rPr>
          <w:spacing w:val="-1"/>
          <w:sz w:val="24"/>
          <w:szCs w:val="24"/>
        </w:rPr>
        <w:t>9</w:t>
      </w:r>
      <w:r w:rsidRPr="00F812C6">
        <w:rPr>
          <w:spacing w:val="-1"/>
          <w:sz w:val="24"/>
          <w:szCs w:val="24"/>
        </w:rPr>
        <w:t xml:space="preserve"> годы</w:t>
      </w:r>
      <w:r w:rsidRPr="00D02C90">
        <w:rPr>
          <w:sz w:val="24"/>
          <w:szCs w:val="24"/>
        </w:rPr>
        <w:t>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добавить показатели:      </w:t>
      </w:r>
    </w:p>
    <w:tbl>
      <w:tblPr>
        <w:tblW w:w="975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405"/>
        <w:gridCol w:w="2092"/>
        <w:gridCol w:w="1731"/>
        <w:gridCol w:w="1010"/>
        <w:gridCol w:w="866"/>
        <w:gridCol w:w="865"/>
        <w:gridCol w:w="866"/>
        <w:gridCol w:w="1010"/>
        <w:gridCol w:w="911"/>
      </w:tblGrid>
      <w:tr w:rsidR="001D6942" w:rsidRPr="0005331B" w:rsidTr="00700730">
        <w:trPr>
          <w:trHeight w:val="183"/>
          <w:tblCellSpacing w:w="5" w:type="nil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rPr>
                <w:sz w:val="16"/>
                <w:szCs w:val="16"/>
              </w:rPr>
            </w:pPr>
          </w:p>
          <w:p w:rsidR="001D6942" w:rsidRPr="0005331B" w:rsidRDefault="001D6942" w:rsidP="002664A9">
            <w:pPr>
              <w:pStyle w:val="ConsPlusCell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N  </w:t>
            </w:r>
            <w:r w:rsidRPr="0005331B">
              <w:rPr>
                <w:sz w:val="16"/>
                <w:szCs w:val="16"/>
              </w:rPr>
              <w:br/>
              <w:t>п/п</w:t>
            </w:r>
          </w:p>
        </w:tc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Задачи,      </w:t>
            </w:r>
            <w:r w:rsidRPr="0005331B">
              <w:rPr>
                <w:sz w:val="16"/>
                <w:szCs w:val="16"/>
              </w:rPr>
              <w:br/>
              <w:t xml:space="preserve">направленные </w:t>
            </w:r>
            <w:r w:rsidRPr="0005331B">
              <w:rPr>
                <w:sz w:val="16"/>
                <w:szCs w:val="16"/>
              </w:rPr>
              <w:br/>
              <w:t>на достижение</w:t>
            </w:r>
            <w:r w:rsidRPr="0005331B">
              <w:rPr>
                <w:sz w:val="16"/>
                <w:szCs w:val="16"/>
              </w:rPr>
              <w:br/>
              <w:t>цели</w:t>
            </w:r>
          </w:p>
        </w:tc>
        <w:tc>
          <w:tcPr>
            <w:tcW w:w="1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Количественные </w:t>
            </w:r>
            <w:r w:rsidRPr="0005331B">
              <w:rPr>
                <w:sz w:val="16"/>
                <w:szCs w:val="16"/>
              </w:rPr>
              <w:br/>
              <w:t xml:space="preserve">и/или          </w:t>
            </w:r>
            <w:r w:rsidRPr="0005331B">
              <w:rPr>
                <w:sz w:val="16"/>
                <w:szCs w:val="16"/>
              </w:rPr>
              <w:br/>
              <w:t xml:space="preserve">качественные   </w:t>
            </w:r>
            <w:r w:rsidRPr="0005331B">
              <w:rPr>
                <w:sz w:val="16"/>
                <w:szCs w:val="16"/>
              </w:rPr>
              <w:br/>
              <w:t xml:space="preserve">целевые        </w:t>
            </w:r>
            <w:r w:rsidRPr="0005331B">
              <w:rPr>
                <w:sz w:val="16"/>
                <w:szCs w:val="16"/>
              </w:rPr>
              <w:br/>
              <w:t xml:space="preserve">показатели,    </w:t>
            </w:r>
            <w:r w:rsidRPr="0005331B">
              <w:rPr>
                <w:sz w:val="16"/>
                <w:szCs w:val="16"/>
              </w:rPr>
              <w:br/>
              <w:t>характеризующие</w:t>
            </w:r>
            <w:r w:rsidRPr="0005331B">
              <w:rPr>
                <w:sz w:val="16"/>
                <w:szCs w:val="16"/>
              </w:rPr>
              <w:br/>
              <w:t xml:space="preserve">достижение     </w:t>
            </w:r>
            <w:r w:rsidRPr="0005331B">
              <w:rPr>
                <w:sz w:val="16"/>
                <w:szCs w:val="16"/>
              </w:rPr>
              <w:br/>
              <w:t>целей и решение</w:t>
            </w:r>
            <w:r w:rsidRPr="0005331B">
              <w:rPr>
                <w:sz w:val="16"/>
                <w:szCs w:val="16"/>
              </w:rPr>
              <w:br/>
              <w:t>задач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Единица  </w:t>
            </w:r>
            <w:r w:rsidRPr="0005331B">
              <w:rPr>
                <w:sz w:val="16"/>
                <w:szCs w:val="16"/>
              </w:rPr>
              <w:br/>
              <w:t>измерения</w:t>
            </w:r>
          </w:p>
        </w:tc>
        <w:tc>
          <w:tcPr>
            <w:tcW w:w="45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1D6942" w:rsidRPr="0005331B" w:rsidRDefault="001D6942" w:rsidP="002664A9">
            <w:pPr>
              <w:pStyle w:val="ConsPlusCell"/>
              <w:jc w:val="center"/>
              <w:rPr>
                <w:sz w:val="16"/>
                <w:szCs w:val="16"/>
              </w:rPr>
            </w:pPr>
            <w:r w:rsidRPr="0005331B">
              <w:rPr>
                <w:sz w:val="16"/>
                <w:szCs w:val="16"/>
              </w:rPr>
              <w:t xml:space="preserve">Планируемое значение показателя по годам           </w:t>
            </w:r>
            <w:r w:rsidRPr="0005331B">
              <w:rPr>
                <w:sz w:val="16"/>
                <w:szCs w:val="16"/>
              </w:rPr>
              <w:br/>
              <w:t>реализации</w:t>
            </w:r>
          </w:p>
        </w:tc>
      </w:tr>
      <w:tr w:rsidR="001D6942" w:rsidRPr="0005331B" w:rsidTr="00700730">
        <w:trPr>
          <w:trHeight w:val="142"/>
          <w:tblCellSpacing w:w="5" w:type="nil"/>
        </w:trPr>
        <w:tc>
          <w:tcPr>
            <w:tcW w:w="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7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2015 год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2016 год</w:t>
            </w:r>
          </w:p>
        </w:tc>
        <w:tc>
          <w:tcPr>
            <w:tcW w:w="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2017 год</w:t>
            </w:r>
          </w:p>
        </w:tc>
        <w:tc>
          <w:tcPr>
            <w:tcW w:w="10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2018 год</w:t>
            </w:r>
          </w:p>
        </w:tc>
        <w:tc>
          <w:tcPr>
            <w:tcW w:w="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  <w:r w:rsidRPr="0005331B">
              <w:rPr>
                <w:b/>
                <w:sz w:val="16"/>
                <w:szCs w:val="16"/>
              </w:rPr>
              <w:t>2019 год</w:t>
            </w:r>
          </w:p>
        </w:tc>
      </w:tr>
      <w:tr w:rsidR="001D6942" w:rsidRPr="0005331B" w:rsidTr="00700730">
        <w:trPr>
          <w:trHeight w:val="142"/>
          <w:tblCellSpacing w:w="5" w:type="nil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2664A9">
            <w:pPr>
              <w:pStyle w:val="ConsPlusCell"/>
              <w:rPr>
                <w:sz w:val="16"/>
                <w:szCs w:val="16"/>
              </w:rPr>
            </w:pPr>
          </w:p>
          <w:p w:rsidR="001D6942" w:rsidRPr="0005331B" w:rsidRDefault="001D6942" w:rsidP="002664A9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Pr="00DF55ED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</w:t>
            </w:r>
            <w:r w:rsidRPr="00DF55ED">
              <w:rPr>
                <w:sz w:val="16"/>
                <w:szCs w:val="16"/>
              </w:rPr>
              <w:t>недрение современных средств видеонаблюдения и оповещения о правонарушениях, обеспечение оперативного принятия решений в целях обеспечения правопорядка и безопасности граждан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коммерческих объектов, оборудованных системами видеонаблюдения и подключенных к системе «Безопасный регион»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1D6942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1D6942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1D6942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1D6942" w:rsidRPr="0005331B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Pr="00700730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Pr="00700730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  <w:r w:rsidRPr="00700730">
              <w:rPr>
                <w:sz w:val="16"/>
                <w:szCs w:val="16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Pr="00700730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  <w:r w:rsidRPr="00700730">
              <w:rPr>
                <w:sz w:val="16"/>
                <w:szCs w:val="16"/>
              </w:rPr>
              <w:t>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Pr="00700730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  <w:r w:rsidRPr="00700730">
              <w:rPr>
                <w:sz w:val="16"/>
                <w:szCs w:val="16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Pr="00700730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  <w:r w:rsidRPr="00700730">
              <w:rPr>
                <w:sz w:val="16"/>
                <w:szCs w:val="16"/>
              </w:rPr>
              <w:t>0</w:t>
            </w:r>
          </w:p>
        </w:tc>
      </w:tr>
      <w:tr w:rsidR="001D6942" w:rsidRPr="0005331B" w:rsidTr="00700730">
        <w:trPr>
          <w:trHeight w:val="142"/>
          <w:tblCellSpacing w:w="5" w:type="nil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2664A9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Pr="00AD3411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</w:t>
            </w:r>
            <w:r w:rsidRPr="00AD3411">
              <w:rPr>
                <w:sz w:val="16"/>
                <w:szCs w:val="16"/>
              </w:rPr>
              <w:t>рофилактика наркомании и токсикомании, в т.ч. в среде несовершеннолетних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обучающихся в муниципальных образовательных учреждениях, прошедших профилактические осмотры с целью раннего выявления лиц, допускающих немедицинское потребление наркотических средств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1D6942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1D6942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1D6942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1D6942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  <w:p w:rsidR="001D6942" w:rsidRDefault="001D6942" w:rsidP="00AD3411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</w:p>
          <w:p w:rsidR="001D6942" w:rsidRDefault="001D6942" w:rsidP="00700730">
            <w:pPr>
              <w:pStyle w:val="ConsPlusCel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1D6942" w:rsidRPr="0005331B" w:rsidTr="00700730">
        <w:trPr>
          <w:trHeight w:val="142"/>
          <w:tblCellSpacing w:w="5" w:type="nil"/>
        </w:trPr>
        <w:tc>
          <w:tcPr>
            <w:tcW w:w="405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Default="001D6942" w:rsidP="002664A9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731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010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10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11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</w:tr>
      <w:tr w:rsidR="001D6942" w:rsidRPr="0005331B" w:rsidTr="00700730">
        <w:trPr>
          <w:trHeight w:val="142"/>
          <w:tblCellSpacing w:w="5" w:type="nil"/>
        </w:trPr>
        <w:tc>
          <w:tcPr>
            <w:tcW w:w="405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Default="001D6942" w:rsidP="002664A9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731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010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66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10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11" w:type="dxa"/>
            <w:tcBorders>
              <w:left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</w:tr>
      <w:tr w:rsidR="001D6942" w:rsidRPr="0005331B" w:rsidTr="00700730">
        <w:trPr>
          <w:trHeight w:val="18"/>
          <w:tblCellSpacing w:w="5" w:type="nil"/>
        </w:trPr>
        <w:tc>
          <w:tcPr>
            <w:tcW w:w="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Default="001D6942" w:rsidP="002664A9">
            <w:pPr>
              <w:pStyle w:val="ConsPlusCell"/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7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10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sz w:val="16"/>
                <w:szCs w:val="16"/>
              </w:rPr>
            </w:pPr>
          </w:p>
        </w:tc>
        <w:tc>
          <w:tcPr>
            <w:tcW w:w="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0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942" w:rsidRPr="0005331B" w:rsidRDefault="001D6942" w:rsidP="002664A9">
            <w:pPr>
              <w:pStyle w:val="ConsPlusCell"/>
              <w:jc w:val="both"/>
              <w:rPr>
                <w:b/>
                <w:sz w:val="16"/>
                <w:szCs w:val="16"/>
              </w:rPr>
            </w:pPr>
          </w:p>
        </w:tc>
      </w:tr>
    </w:tbl>
    <w:p w:rsidR="001D6942" w:rsidRPr="002108B6" w:rsidRDefault="001D6942" w:rsidP="00DB6D8B">
      <w:pPr>
        <w:tabs>
          <w:tab w:val="left" w:pos="567"/>
        </w:tabs>
        <w:jc w:val="both"/>
      </w:pPr>
    </w:p>
    <w:p w:rsidR="001D6942" w:rsidRDefault="001D6942" w:rsidP="005B34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2. П</w:t>
      </w:r>
      <w:r w:rsidRPr="0005331B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Pr="0005331B"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 </w:t>
      </w:r>
      <w:r w:rsidRPr="0005331B">
        <w:rPr>
          <w:sz w:val="24"/>
          <w:szCs w:val="24"/>
        </w:rPr>
        <w:t xml:space="preserve">«Планируемые результаты реализации муниципальной </w:t>
      </w:r>
      <w:r>
        <w:rPr>
          <w:sz w:val="24"/>
          <w:szCs w:val="24"/>
        </w:rPr>
        <w:t>программы</w:t>
      </w:r>
      <w:r w:rsidRPr="0005331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5331B">
        <w:rPr>
          <w:sz w:val="24"/>
          <w:szCs w:val="24"/>
        </w:rPr>
        <w:t xml:space="preserve">к муниципальной </w:t>
      </w:r>
      <w:r>
        <w:rPr>
          <w:sz w:val="24"/>
          <w:szCs w:val="24"/>
        </w:rPr>
        <w:t xml:space="preserve">программе </w:t>
      </w:r>
      <w:r w:rsidRPr="00D02C90">
        <w:rPr>
          <w:sz w:val="24"/>
          <w:szCs w:val="24"/>
        </w:rPr>
        <w:t>«</w:t>
      </w:r>
      <w:r w:rsidRPr="00F812C6">
        <w:rPr>
          <w:spacing w:val="-1"/>
          <w:sz w:val="24"/>
          <w:szCs w:val="24"/>
        </w:rPr>
        <w:t>Профилактика преступлений и иных правонарушений в закрытом административно-территориальном образовании городской округ Молодежный Московской области на 201</w:t>
      </w:r>
      <w:r>
        <w:rPr>
          <w:spacing w:val="-1"/>
          <w:sz w:val="24"/>
          <w:szCs w:val="24"/>
        </w:rPr>
        <w:t>5</w:t>
      </w:r>
      <w:r w:rsidRPr="00F812C6">
        <w:rPr>
          <w:spacing w:val="-1"/>
          <w:sz w:val="24"/>
          <w:szCs w:val="24"/>
        </w:rPr>
        <w:t>-201</w:t>
      </w:r>
      <w:r>
        <w:rPr>
          <w:spacing w:val="-1"/>
          <w:sz w:val="24"/>
          <w:szCs w:val="24"/>
        </w:rPr>
        <w:t>9</w:t>
      </w:r>
      <w:r w:rsidRPr="00F812C6">
        <w:rPr>
          <w:spacing w:val="-1"/>
          <w:sz w:val="24"/>
          <w:szCs w:val="24"/>
        </w:rPr>
        <w:t xml:space="preserve"> годы</w:t>
      </w:r>
      <w:r w:rsidRPr="00D02C90">
        <w:rPr>
          <w:sz w:val="24"/>
          <w:szCs w:val="24"/>
        </w:rPr>
        <w:t>»</w:t>
      </w:r>
      <w:r w:rsidRPr="0005331B">
        <w:rPr>
          <w:sz w:val="24"/>
          <w:szCs w:val="24"/>
        </w:rPr>
        <w:t xml:space="preserve"> </w:t>
      </w:r>
      <w:r>
        <w:rPr>
          <w:sz w:val="24"/>
          <w:szCs w:val="24"/>
        </w:rPr>
        <w:t>изложить в новой редакции.</w:t>
      </w:r>
    </w:p>
    <w:p w:rsidR="001D6942" w:rsidRDefault="001D6942" w:rsidP="005B34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3. </w:t>
      </w:r>
      <w:r w:rsidRPr="00D42B33">
        <w:rPr>
          <w:sz w:val="24"/>
          <w:szCs w:val="24"/>
        </w:rPr>
        <w:t xml:space="preserve">Опубликовать муниципальную программу </w:t>
      </w:r>
      <w:r w:rsidRPr="005B3448">
        <w:rPr>
          <w:sz w:val="24"/>
          <w:szCs w:val="24"/>
        </w:rPr>
        <w:t>«</w:t>
      </w:r>
      <w:r w:rsidRPr="005B3448">
        <w:rPr>
          <w:spacing w:val="-1"/>
          <w:sz w:val="24"/>
          <w:szCs w:val="24"/>
        </w:rPr>
        <w:t>Профилактика преступлений и иных правонарушений в закрытом административно-территориальном образовании городской округ Молодежный Московской области на 2015-2019 годы</w:t>
      </w:r>
      <w:r w:rsidRPr="005B3448"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в информационном вестнике </w:t>
      </w:r>
      <w:r>
        <w:rPr>
          <w:sz w:val="24"/>
          <w:szCs w:val="24"/>
        </w:rPr>
        <w:t>А</w:t>
      </w:r>
      <w:r w:rsidRPr="00D42B33">
        <w:rPr>
          <w:sz w:val="24"/>
          <w:szCs w:val="24"/>
        </w:rPr>
        <w:t xml:space="preserve">дминистрации «МОЛОДЕЖНЫЙ»  и разместить на официальном сайте </w:t>
      </w:r>
      <w:hyperlink r:id="rId10" w:history="1">
        <w:r w:rsidRPr="006B2336">
          <w:rPr>
            <w:rStyle w:val="Hyperlink"/>
            <w:b/>
            <w:sz w:val="24"/>
            <w:szCs w:val="24"/>
            <w:lang w:val="en-US"/>
          </w:rPr>
          <w:t>www</w:t>
        </w:r>
        <w:r w:rsidRPr="006B2336">
          <w:rPr>
            <w:rStyle w:val="Hyperlink"/>
            <w:b/>
            <w:sz w:val="24"/>
            <w:szCs w:val="24"/>
          </w:rPr>
          <w:t>.</w:t>
        </w:r>
        <w:r w:rsidRPr="006B2336">
          <w:rPr>
            <w:rStyle w:val="Hyperlink"/>
            <w:b/>
            <w:sz w:val="24"/>
            <w:szCs w:val="24"/>
            <w:lang w:val="en-US"/>
          </w:rPr>
          <w:t>zato</w:t>
        </w:r>
        <w:r w:rsidRPr="006B2336">
          <w:rPr>
            <w:rStyle w:val="Hyperlink"/>
            <w:b/>
            <w:sz w:val="24"/>
            <w:szCs w:val="24"/>
          </w:rPr>
          <w:t>-</w:t>
        </w:r>
        <w:r w:rsidRPr="006B2336">
          <w:rPr>
            <w:rStyle w:val="Hyperlink"/>
            <w:b/>
            <w:sz w:val="24"/>
            <w:szCs w:val="24"/>
            <w:lang w:val="en-US"/>
          </w:rPr>
          <w:t>molod</w:t>
        </w:r>
        <w:r w:rsidRPr="006B2336">
          <w:rPr>
            <w:rStyle w:val="Hyperlink"/>
            <w:b/>
            <w:sz w:val="24"/>
            <w:szCs w:val="24"/>
          </w:rPr>
          <w:t>.</w:t>
        </w:r>
        <w:r w:rsidRPr="006B2336">
          <w:rPr>
            <w:rStyle w:val="Hyperlink"/>
            <w:b/>
            <w:sz w:val="24"/>
            <w:szCs w:val="24"/>
            <w:lang w:val="en-US"/>
          </w:rPr>
          <w:t>ru</w:t>
        </w:r>
      </w:hyperlink>
    </w:p>
    <w:p w:rsidR="001D6942" w:rsidRDefault="001D6942" w:rsidP="005B34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4. Контроль за исполнением настоящего постановления возложить на начальника бюджетно-финансового отдела.</w:t>
      </w:r>
    </w:p>
    <w:p w:rsidR="001D6942" w:rsidRDefault="001D6942" w:rsidP="005B3448">
      <w:pPr>
        <w:jc w:val="both"/>
        <w:rPr>
          <w:sz w:val="24"/>
          <w:szCs w:val="24"/>
        </w:rPr>
      </w:pPr>
    </w:p>
    <w:p w:rsidR="001D6942" w:rsidRDefault="001D6942" w:rsidP="005B3448">
      <w:pPr>
        <w:jc w:val="both"/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  <w:r>
        <w:rPr>
          <w:sz w:val="24"/>
          <w:szCs w:val="24"/>
        </w:rPr>
        <w:t>Руководитель администрации</w:t>
      </w:r>
    </w:p>
    <w:p w:rsidR="001D6942" w:rsidRDefault="001D6942" w:rsidP="005B344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И.С. Дербенёв</w:t>
      </w: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77166C">
      <w:pPr>
        <w:jc w:val="center"/>
        <w:rPr>
          <w:sz w:val="36"/>
          <w:szCs w:val="36"/>
        </w:rPr>
      </w:pPr>
      <w:r>
        <w:rPr>
          <w:sz w:val="36"/>
          <w:szCs w:val="36"/>
        </w:rPr>
        <w:t>Согласовано</w:t>
      </w:r>
    </w:p>
    <w:p w:rsidR="001D6942" w:rsidRDefault="001D6942" w:rsidP="0077166C">
      <w:pPr>
        <w:rPr>
          <w:sz w:val="24"/>
          <w:szCs w:val="24"/>
        </w:rPr>
      </w:pPr>
    </w:p>
    <w:p w:rsidR="001D6942" w:rsidRDefault="001D6942" w:rsidP="0077166C">
      <w:pPr>
        <w:rPr>
          <w:sz w:val="28"/>
          <w:szCs w:val="28"/>
        </w:rPr>
      </w:pPr>
    </w:p>
    <w:p w:rsidR="001D6942" w:rsidRDefault="001D6942" w:rsidP="0077166C">
      <w:pPr>
        <w:rPr>
          <w:sz w:val="28"/>
          <w:szCs w:val="28"/>
        </w:rPr>
      </w:pPr>
    </w:p>
    <w:p w:rsidR="001D6942" w:rsidRDefault="001D6942" w:rsidP="0077166C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территориальной </w:t>
      </w:r>
    </w:p>
    <w:p w:rsidR="001D6942" w:rsidRDefault="001D6942" w:rsidP="0077166C">
      <w:pPr>
        <w:rPr>
          <w:sz w:val="28"/>
          <w:szCs w:val="28"/>
        </w:rPr>
      </w:pPr>
      <w:r>
        <w:rPr>
          <w:sz w:val="28"/>
          <w:szCs w:val="28"/>
        </w:rPr>
        <w:t>безопасности                                                ___________________ Петухов М.А.</w:t>
      </w:r>
    </w:p>
    <w:p w:rsidR="001D6942" w:rsidRDefault="001D6942" w:rsidP="0077166C">
      <w:pPr>
        <w:rPr>
          <w:sz w:val="28"/>
          <w:szCs w:val="28"/>
        </w:rPr>
      </w:pPr>
    </w:p>
    <w:p w:rsidR="001D6942" w:rsidRDefault="001D6942" w:rsidP="0077166C">
      <w:pPr>
        <w:rPr>
          <w:sz w:val="28"/>
          <w:szCs w:val="28"/>
        </w:rPr>
      </w:pPr>
      <w:r>
        <w:rPr>
          <w:sz w:val="28"/>
          <w:szCs w:val="28"/>
        </w:rPr>
        <w:t>Начальник бюджетно-финансового</w:t>
      </w:r>
    </w:p>
    <w:p w:rsidR="001D6942" w:rsidRDefault="001D6942" w:rsidP="0077166C">
      <w:pPr>
        <w:rPr>
          <w:sz w:val="28"/>
          <w:szCs w:val="28"/>
        </w:rPr>
      </w:pPr>
      <w:r>
        <w:rPr>
          <w:sz w:val="28"/>
          <w:szCs w:val="28"/>
        </w:rPr>
        <w:t>отдела                                                            ___________________ Гряник Е.Н.</w:t>
      </w:r>
    </w:p>
    <w:p w:rsidR="001D6942" w:rsidRDefault="001D6942" w:rsidP="0077166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D6942" w:rsidRDefault="001D6942" w:rsidP="0077166C">
      <w:pPr>
        <w:rPr>
          <w:sz w:val="28"/>
          <w:szCs w:val="28"/>
        </w:rPr>
      </w:pPr>
    </w:p>
    <w:p w:rsidR="001D6942" w:rsidRDefault="001D6942" w:rsidP="0077166C">
      <w:pPr>
        <w:rPr>
          <w:sz w:val="28"/>
          <w:szCs w:val="28"/>
        </w:rPr>
      </w:pPr>
      <w:r>
        <w:rPr>
          <w:sz w:val="28"/>
          <w:szCs w:val="28"/>
        </w:rPr>
        <w:t>Юрист Администрации                               ___________________ Квасова О.В.</w:t>
      </w:r>
    </w:p>
    <w:p w:rsidR="001D6942" w:rsidRDefault="001D6942" w:rsidP="0077166C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  <w:u w:val="single"/>
        </w:rPr>
        <w:t xml:space="preserve">                        </w:t>
      </w:r>
    </w:p>
    <w:p w:rsidR="001D6942" w:rsidRDefault="001D6942" w:rsidP="0077166C">
      <w:pPr>
        <w:rPr>
          <w:sz w:val="28"/>
          <w:szCs w:val="28"/>
        </w:rPr>
      </w:pPr>
    </w:p>
    <w:p w:rsidR="001D6942" w:rsidRDefault="001D6942" w:rsidP="0077166C">
      <w:pPr>
        <w:rPr>
          <w:sz w:val="28"/>
          <w:szCs w:val="28"/>
        </w:rPr>
      </w:pPr>
      <w:r>
        <w:rPr>
          <w:sz w:val="28"/>
          <w:szCs w:val="28"/>
        </w:rPr>
        <w:t>Исполнитель   старший эксперт                 ___________________ Осипова О.В.</w:t>
      </w:r>
    </w:p>
    <w:p w:rsidR="001D6942" w:rsidRDefault="001D6942" w:rsidP="0077166C">
      <w:pPr>
        <w:rPr>
          <w:sz w:val="28"/>
          <w:szCs w:val="28"/>
        </w:rPr>
      </w:pPr>
    </w:p>
    <w:p w:rsidR="001D6942" w:rsidRDefault="001D6942" w:rsidP="0077166C">
      <w:pPr>
        <w:rPr>
          <w:sz w:val="28"/>
          <w:szCs w:val="28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rPr>
          <w:sz w:val="24"/>
          <w:szCs w:val="24"/>
        </w:rPr>
      </w:pPr>
    </w:p>
    <w:p w:rsidR="001D6942" w:rsidRDefault="001D6942" w:rsidP="005B3448">
      <w:pPr>
        <w:tabs>
          <w:tab w:val="left" w:pos="567"/>
        </w:tabs>
        <w:jc w:val="both"/>
        <w:rPr>
          <w:sz w:val="24"/>
          <w:szCs w:val="24"/>
        </w:rPr>
      </w:pPr>
    </w:p>
    <w:p w:rsidR="001D6942" w:rsidRDefault="001D6942" w:rsidP="005D30A8">
      <w:pPr>
        <w:rPr>
          <w:sz w:val="24"/>
          <w:szCs w:val="24"/>
        </w:rPr>
      </w:pPr>
    </w:p>
    <w:p w:rsidR="001D6942" w:rsidRDefault="001D6942" w:rsidP="005D30A8">
      <w:pPr>
        <w:rPr>
          <w:sz w:val="24"/>
          <w:szCs w:val="24"/>
        </w:rPr>
      </w:pPr>
    </w:p>
    <w:p w:rsidR="001D6942" w:rsidRDefault="001D6942" w:rsidP="005D30A8">
      <w:pPr>
        <w:rPr>
          <w:sz w:val="24"/>
          <w:szCs w:val="24"/>
        </w:rPr>
      </w:pPr>
    </w:p>
    <w:p w:rsidR="001D6942" w:rsidRDefault="001D6942" w:rsidP="005D30A8">
      <w:pPr>
        <w:rPr>
          <w:sz w:val="24"/>
          <w:szCs w:val="24"/>
        </w:rPr>
      </w:pPr>
    </w:p>
    <w:p w:rsidR="001D6942" w:rsidRDefault="001D6942" w:rsidP="005D30A8">
      <w:pPr>
        <w:rPr>
          <w:sz w:val="24"/>
          <w:szCs w:val="24"/>
        </w:rPr>
      </w:pPr>
    </w:p>
    <w:p w:rsidR="001D6942" w:rsidRDefault="001D6942" w:rsidP="005D30A8">
      <w:pPr>
        <w:rPr>
          <w:sz w:val="24"/>
          <w:szCs w:val="24"/>
        </w:rPr>
      </w:pPr>
    </w:p>
    <w:p w:rsidR="001D6942" w:rsidRDefault="001D6942" w:rsidP="005D30A8">
      <w:pPr>
        <w:rPr>
          <w:sz w:val="24"/>
          <w:szCs w:val="24"/>
        </w:rPr>
      </w:pPr>
    </w:p>
    <w:p w:rsidR="001D6942" w:rsidRDefault="001D6942" w:rsidP="005D30A8">
      <w:pPr>
        <w:rPr>
          <w:sz w:val="24"/>
          <w:szCs w:val="24"/>
        </w:rPr>
      </w:pPr>
    </w:p>
    <w:p w:rsidR="001D6942" w:rsidRDefault="001D6942" w:rsidP="005D30A8">
      <w:pPr>
        <w:rPr>
          <w:sz w:val="24"/>
          <w:szCs w:val="24"/>
        </w:rPr>
      </w:pPr>
    </w:p>
    <w:p w:rsidR="001D6942" w:rsidRDefault="001D6942" w:rsidP="005D30A8">
      <w:pPr>
        <w:rPr>
          <w:sz w:val="24"/>
          <w:szCs w:val="24"/>
        </w:rPr>
      </w:pPr>
    </w:p>
    <w:sectPr w:rsidR="001D6942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04519"/>
    <w:rsid w:val="00016C99"/>
    <w:rsid w:val="0002533D"/>
    <w:rsid w:val="0005331B"/>
    <w:rsid w:val="000665F3"/>
    <w:rsid w:val="00092BD0"/>
    <w:rsid w:val="000B1647"/>
    <w:rsid w:val="000B42DC"/>
    <w:rsid w:val="000D7D00"/>
    <w:rsid w:val="00112BE1"/>
    <w:rsid w:val="00140222"/>
    <w:rsid w:val="001475A4"/>
    <w:rsid w:val="00147F88"/>
    <w:rsid w:val="00166967"/>
    <w:rsid w:val="001B0DDA"/>
    <w:rsid w:val="001D2AB7"/>
    <w:rsid w:val="001D6942"/>
    <w:rsid w:val="00207658"/>
    <w:rsid w:val="002108B6"/>
    <w:rsid w:val="002409EB"/>
    <w:rsid w:val="002664A9"/>
    <w:rsid w:val="0027583C"/>
    <w:rsid w:val="002E7ABE"/>
    <w:rsid w:val="00313735"/>
    <w:rsid w:val="00326247"/>
    <w:rsid w:val="003646A0"/>
    <w:rsid w:val="00365130"/>
    <w:rsid w:val="00371BA3"/>
    <w:rsid w:val="00381ADB"/>
    <w:rsid w:val="003821CE"/>
    <w:rsid w:val="00390904"/>
    <w:rsid w:val="003924F9"/>
    <w:rsid w:val="003E30E5"/>
    <w:rsid w:val="003F7E1E"/>
    <w:rsid w:val="004162B5"/>
    <w:rsid w:val="00457583"/>
    <w:rsid w:val="00476424"/>
    <w:rsid w:val="004854DB"/>
    <w:rsid w:val="004B3AEC"/>
    <w:rsid w:val="004D2C86"/>
    <w:rsid w:val="004D7F16"/>
    <w:rsid w:val="004E4EDF"/>
    <w:rsid w:val="00566253"/>
    <w:rsid w:val="005B3448"/>
    <w:rsid w:val="005D30A8"/>
    <w:rsid w:val="0061762F"/>
    <w:rsid w:val="00626293"/>
    <w:rsid w:val="00644E5C"/>
    <w:rsid w:val="006A0930"/>
    <w:rsid w:val="006A2B63"/>
    <w:rsid w:val="006B2336"/>
    <w:rsid w:val="006E4F36"/>
    <w:rsid w:val="00700730"/>
    <w:rsid w:val="0070319D"/>
    <w:rsid w:val="007324BA"/>
    <w:rsid w:val="00735FB1"/>
    <w:rsid w:val="007570A4"/>
    <w:rsid w:val="0077166C"/>
    <w:rsid w:val="00775D5B"/>
    <w:rsid w:val="00780A6B"/>
    <w:rsid w:val="00796E2B"/>
    <w:rsid w:val="007E1462"/>
    <w:rsid w:val="007E3222"/>
    <w:rsid w:val="008063E6"/>
    <w:rsid w:val="008203F8"/>
    <w:rsid w:val="0083318C"/>
    <w:rsid w:val="00866F7A"/>
    <w:rsid w:val="008A554E"/>
    <w:rsid w:val="008B7710"/>
    <w:rsid w:val="008D58C0"/>
    <w:rsid w:val="00904E31"/>
    <w:rsid w:val="00935A8E"/>
    <w:rsid w:val="00954A03"/>
    <w:rsid w:val="0096791F"/>
    <w:rsid w:val="009B5E63"/>
    <w:rsid w:val="009C26DB"/>
    <w:rsid w:val="00A03E8E"/>
    <w:rsid w:val="00A43CF4"/>
    <w:rsid w:val="00A6027E"/>
    <w:rsid w:val="00AD0DC7"/>
    <w:rsid w:val="00AD3411"/>
    <w:rsid w:val="00AE5B0E"/>
    <w:rsid w:val="00B12EE8"/>
    <w:rsid w:val="00B13D87"/>
    <w:rsid w:val="00B552FF"/>
    <w:rsid w:val="00B61F36"/>
    <w:rsid w:val="00C1429E"/>
    <w:rsid w:val="00C432C1"/>
    <w:rsid w:val="00C5098D"/>
    <w:rsid w:val="00C66235"/>
    <w:rsid w:val="00CB4BC0"/>
    <w:rsid w:val="00D02C90"/>
    <w:rsid w:val="00D051CB"/>
    <w:rsid w:val="00D058A6"/>
    <w:rsid w:val="00D3628F"/>
    <w:rsid w:val="00D42B33"/>
    <w:rsid w:val="00DB6D8B"/>
    <w:rsid w:val="00DF55ED"/>
    <w:rsid w:val="00E141E9"/>
    <w:rsid w:val="00E1546B"/>
    <w:rsid w:val="00E21635"/>
    <w:rsid w:val="00E32871"/>
    <w:rsid w:val="00E555A2"/>
    <w:rsid w:val="00E9165F"/>
    <w:rsid w:val="00EA3F1C"/>
    <w:rsid w:val="00EA7238"/>
    <w:rsid w:val="00ED7C5C"/>
    <w:rsid w:val="00ED7E6C"/>
    <w:rsid w:val="00EF1128"/>
    <w:rsid w:val="00EF671C"/>
    <w:rsid w:val="00F21A59"/>
    <w:rsid w:val="00F244F9"/>
    <w:rsid w:val="00F812C6"/>
    <w:rsid w:val="00F92F23"/>
    <w:rsid w:val="00FC0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36513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65130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5B3448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DB6D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17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zato-molod.ru/images/i/gerb.pn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zato-molod.ru" TargetMode="External"/><Relationship Id="rId4" Type="http://schemas.openxmlformats.org/officeDocument/2006/relationships/hyperlink" Target="http://www.zato-molod.ru/" TargetMode="Externa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330</TotalTime>
  <Pages>3</Pages>
  <Words>750</Words>
  <Characters>4279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49</cp:revision>
  <cp:lastPrinted>2016-03-25T07:07:00Z</cp:lastPrinted>
  <dcterms:created xsi:type="dcterms:W3CDTF">2015-02-19T07:51:00Z</dcterms:created>
  <dcterms:modified xsi:type="dcterms:W3CDTF">2016-09-01T11:41:00Z</dcterms:modified>
</cp:coreProperties>
</file>