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7A8" w:rsidRDefault="000E77A8" w:rsidP="005D30A8">
      <w:pPr>
        <w:jc w:val="center"/>
        <w:rPr>
          <w:rFonts w:ascii="Verdana" w:hAnsi="Verdana"/>
        </w:rPr>
      </w:pPr>
      <w:r w:rsidRPr="003B3565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сканирование" style="width:55.5pt;height:79.5pt;visibility:visible">
            <v:imagedata r:id="rId5" o:title=""/>
          </v:shape>
        </w:pict>
      </w:r>
    </w:p>
    <w:p w:rsidR="000E77A8" w:rsidRDefault="000E77A8" w:rsidP="005D30A8">
      <w:pPr>
        <w:pStyle w:val="Heading1"/>
        <w:spacing w:before="0" w:after="0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АДМИНИСТРАЦИЯ</w:t>
      </w:r>
    </w:p>
    <w:p w:rsidR="000E77A8" w:rsidRDefault="000E77A8" w:rsidP="005D30A8"/>
    <w:p w:rsidR="000E77A8" w:rsidRDefault="000E77A8" w:rsidP="005D30A8">
      <w:pPr>
        <w:jc w:val="center"/>
        <w:rPr>
          <w:b/>
          <w:sz w:val="32"/>
          <w:szCs w:val="32"/>
        </w:rPr>
      </w:pPr>
      <w:r>
        <w:rPr>
          <w:noProof/>
        </w:rPr>
        <w:pict>
          <v:rect id="_x0000_s1026" style="position:absolute;left:0;text-align:left;margin-left:2672.85pt;margin-top:2000.7pt;width:40.2pt;height:42.5pt;z-index:251658240" o:preferrelative="t" filled="f" stroked="f" insetpen="t" o:cliptowrap="t">
            <v:imagedata r:id="rId6" o:title=""/>
            <v:path o:extrusionok="f"/>
            <o:lock v:ext="edit" aspectratio="t"/>
          </v:rect>
          <o:OLEObject Type="Embed" ProgID="MSPhotoEd.3" ShapeID="_x0000_s1026" DrawAspect="Content" ObjectID="_1534249938" r:id="rId7"/>
        </w:pict>
      </w:r>
      <w:r>
        <w:rPr>
          <w:noProof/>
        </w:rPr>
        <w:pict>
          <v:rect id="_x0000_s1027" style="position:absolute;left:0;text-align:left;margin-left:2672.85pt;margin-top:2000.7pt;width:40.2pt;height:42.5pt;z-index:251657216" o:preferrelative="t" filled="f" stroked="f" insetpen="t" o:cliptowrap="t">
            <v:imagedata r:id="rId6" o:title=""/>
            <v:path o:extrusionok="f"/>
            <o:lock v:ext="edit" aspectratio="t"/>
          </v:rect>
          <o:OLEObject Type="Embed" ProgID="MSPhotoEd.3" ShapeID="_x0000_s1027" DrawAspect="Content" ObjectID="_1534249939" r:id="rId8"/>
        </w:pict>
      </w:r>
      <w:r>
        <w:rPr>
          <w:b/>
          <w:sz w:val="32"/>
          <w:szCs w:val="32"/>
        </w:rPr>
        <w:t>ЗАКРЫТОГО АДМИНИСТРАТИВНО-</w:t>
      </w:r>
    </w:p>
    <w:p w:rsidR="000E77A8" w:rsidRDefault="000E77A8" w:rsidP="005D30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ТЕРРИТОРИАЛЬНОГО ОБРАЗОВАНИЯ</w:t>
      </w:r>
    </w:p>
    <w:p w:rsidR="000E77A8" w:rsidRDefault="000E77A8" w:rsidP="005D30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ГОРОДСКОЙ ОКРУГ МОЛОДЕЖНЫЙ</w:t>
      </w:r>
    </w:p>
    <w:p w:rsidR="000E77A8" w:rsidRDefault="000E77A8" w:rsidP="005D30A8">
      <w:pPr>
        <w:jc w:val="center"/>
        <w:rPr>
          <w:b/>
        </w:rPr>
      </w:pPr>
    </w:p>
    <w:p w:rsidR="000E77A8" w:rsidRDefault="000E77A8" w:rsidP="005D30A8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                 ПОСТАНОВЛЕНИЕ</w:t>
      </w:r>
    </w:p>
    <w:p w:rsidR="000E77A8" w:rsidRDefault="000E77A8" w:rsidP="005D30A8">
      <w:pPr>
        <w:jc w:val="center"/>
        <w:rPr>
          <w:b/>
          <w:sz w:val="32"/>
          <w:szCs w:val="32"/>
        </w:rPr>
      </w:pPr>
    </w:p>
    <w:p w:rsidR="000E77A8" w:rsidRDefault="000E77A8" w:rsidP="005D30A8">
      <w:pPr>
        <w:jc w:val="center"/>
        <w:rPr>
          <w:sz w:val="28"/>
          <w:szCs w:val="28"/>
        </w:rPr>
      </w:pPr>
      <w:r>
        <w:rPr>
          <w:sz w:val="28"/>
          <w:szCs w:val="28"/>
        </w:rPr>
        <w:t>07.07.201</w:t>
      </w:r>
      <w:r w:rsidRPr="001D33F1">
        <w:rPr>
          <w:sz w:val="28"/>
          <w:szCs w:val="28"/>
        </w:rPr>
        <w:t>6</w:t>
      </w:r>
      <w:r>
        <w:rPr>
          <w:sz w:val="28"/>
          <w:szCs w:val="28"/>
        </w:rPr>
        <w:t xml:space="preserve"> г.                  № 132</w:t>
      </w:r>
    </w:p>
    <w:p w:rsidR="000E77A8" w:rsidRDefault="000E77A8" w:rsidP="00421FA9">
      <w:pPr>
        <w:rPr>
          <w:sz w:val="28"/>
          <w:szCs w:val="28"/>
        </w:rPr>
      </w:pPr>
    </w:p>
    <w:p w:rsidR="000E77A8" w:rsidRDefault="000E77A8" w:rsidP="005D30A8"/>
    <w:p w:rsidR="000E77A8" w:rsidRDefault="000E77A8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О внесении изменений в муниципальную программу</w:t>
      </w:r>
    </w:p>
    <w:p w:rsidR="000E77A8" w:rsidRDefault="000E77A8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«Муниципальное управление ЗАТО городской округ</w:t>
      </w:r>
    </w:p>
    <w:p w:rsidR="000E77A8" w:rsidRDefault="000E77A8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Молодёжный Московской области на 2015-2019 годы»</w:t>
      </w:r>
    </w:p>
    <w:p w:rsidR="000E77A8" w:rsidRDefault="000E77A8" w:rsidP="005D30A8">
      <w:pPr>
        <w:rPr>
          <w:b/>
          <w:sz w:val="24"/>
          <w:szCs w:val="24"/>
        </w:rPr>
      </w:pPr>
    </w:p>
    <w:p w:rsidR="000E77A8" w:rsidRDefault="000E77A8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</w:p>
    <w:p w:rsidR="000E77A8" w:rsidRDefault="000E77A8" w:rsidP="005D30A8">
      <w:pPr>
        <w:jc w:val="both"/>
        <w:rPr>
          <w:b/>
          <w:sz w:val="24"/>
          <w:szCs w:val="24"/>
        </w:rPr>
      </w:pPr>
      <w:r w:rsidRPr="00313735">
        <w:rPr>
          <w:sz w:val="24"/>
          <w:szCs w:val="24"/>
        </w:rPr>
        <w:t xml:space="preserve">       </w:t>
      </w:r>
      <w:r>
        <w:rPr>
          <w:sz w:val="24"/>
          <w:szCs w:val="24"/>
        </w:rPr>
        <w:t>В соответствии со ст. 179 Бюджетного кодекса Российской Федерации (в редакции Федерального закона от 07.05.2013 г.№104-ФЗ «О внесении изменений в Бюджетный кодекс Российской Федерации и отдельные законодательные акты Российской Федерации в связи совершенствованием бюджетного процесса»), Федеральным законом от 06.10.2003 №131-ФЗ «Об общих принципах организации местного самоуправления в Российской Федерации», постановлением Администрации ЗАТО городской округ Молодёжный Московской области от 25.07.2013 г. № 163 « Об утверждении Порядка формировании и Методики оценки эффективности реализации муниципальных программ ЗАТО городской округ Молодёжный», постановлением Администрации городского округа Молодёжный Московской области от 20.08.2014 г. № 177 «О внесении изменений в Перечень муниципальных программ закрытого административно-территориального образования городской округ Молодёжный Московской области, реализация которых планируется с 2015 года» (с изменениями), с постановлением Правительства Московской области от 17.08.2015 № 715/29 «О внесении изменений в постановление Правительства Московской области от 25.03.2013 № 208/8 «Об утверждении Порядка разработки и реализации государственных программ Московской области»»,</w:t>
      </w:r>
    </w:p>
    <w:p w:rsidR="000E77A8" w:rsidRDefault="000E77A8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ПОСТАНОВЛЯЮ:</w:t>
      </w:r>
    </w:p>
    <w:p w:rsidR="000E77A8" w:rsidRPr="0083318C" w:rsidRDefault="000E77A8" w:rsidP="005D30A8">
      <w:pPr>
        <w:jc w:val="both"/>
        <w:rPr>
          <w:sz w:val="24"/>
          <w:szCs w:val="24"/>
        </w:rPr>
      </w:pPr>
    </w:p>
    <w:p w:rsidR="000E77A8" w:rsidRPr="0083318C" w:rsidRDefault="000E77A8" w:rsidP="005D30A8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1. Внести в муниципальную программу «Муниципальное управление ЗАТО  городской округ Молодёжный Московской области на 2015-2019 годы», утверждённую постановлением Администрации ЗАТО городской округ Молодёжный Московской области от 13.10.2014 г. № 212 (с изменениями и дополнениями, внесенными постановлениями руководителя Администрации ЗАТО городской округ Молодежный № 17 от 30.01.2015 г., № 70 от 07.04.2015 г.,  № 96 от 29.04.2015 г., № 109 от 21.05.2015 г., № 127  от 10.06.2015 г., № 158 от 30.07.2015 г., № 176 от 21.08.2015 г., № 188 от 04.09.2015 г., № 212 от 24.09.2015 г., № 220 от 14.10.2015 г., № 262 от 04.12.2015 г., № 286 от 28.12.2015 г., № 45 от 24.03.2016 г., № 75 от 28.04.2016 г., № 116 от 23.06.2016 г.) следующие изменения и дополнения:</w:t>
      </w:r>
    </w:p>
    <w:p w:rsidR="000E77A8" w:rsidRDefault="000E77A8" w:rsidP="007E595E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0E77A8" w:rsidRPr="0005331B" w:rsidRDefault="000E77A8" w:rsidP="008F5034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336">
        <w:rPr>
          <w:rFonts w:ascii="Times New Roman" w:hAnsi="Times New Roman" w:cs="Times New Roman"/>
          <w:color w:val="000000"/>
          <w:kern w:val="28"/>
          <w:sz w:val="24"/>
          <w:szCs w:val="24"/>
        </w:rPr>
        <w:t>1.</w:t>
      </w:r>
      <w:r>
        <w:rPr>
          <w:rFonts w:ascii="Times New Roman" w:hAnsi="Times New Roman" w:cs="Times New Roman"/>
          <w:color w:val="000000"/>
          <w:kern w:val="28"/>
          <w:sz w:val="24"/>
          <w:szCs w:val="24"/>
        </w:rPr>
        <w:t>1</w:t>
      </w:r>
      <w:r w:rsidRPr="00FB3336">
        <w:rPr>
          <w:rFonts w:ascii="Times New Roman" w:hAnsi="Times New Roman" w:cs="Times New Roman"/>
          <w:color w:val="000000"/>
          <w:kern w:val="28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kern w:val="28"/>
          <w:sz w:val="24"/>
          <w:szCs w:val="24"/>
        </w:rPr>
        <w:t>В п</w:t>
      </w:r>
      <w:r w:rsidRPr="0005331B">
        <w:rPr>
          <w:rFonts w:ascii="Times New Roman" w:hAnsi="Times New Roman" w:cs="Times New Roman"/>
          <w:color w:val="000000"/>
          <w:kern w:val="28"/>
          <w:sz w:val="24"/>
          <w:szCs w:val="24"/>
        </w:rPr>
        <w:t>риложени</w:t>
      </w:r>
      <w:r>
        <w:rPr>
          <w:rFonts w:ascii="Times New Roman" w:hAnsi="Times New Roman" w:cs="Times New Roman"/>
          <w:color w:val="000000"/>
          <w:kern w:val="28"/>
          <w:sz w:val="24"/>
          <w:szCs w:val="24"/>
        </w:rPr>
        <w:t>и</w:t>
      </w:r>
      <w:r w:rsidRPr="0005331B">
        <w:rPr>
          <w:rFonts w:ascii="Times New Roman" w:hAnsi="Times New Roman" w:cs="Times New Roman"/>
          <w:color w:val="000000"/>
          <w:kern w:val="28"/>
          <w:sz w:val="24"/>
          <w:szCs w:val="24"/>
        </w:rPr>
        <w:t xml:space="preserve"> № 1</w:t>
      </w:r>
      <w:r>
        <w:rPr>
          <w:rFonts w:ascii="Times New Roman" w:hAnsi="Times New Roman" w:cs="Times New Roman"/>
          <w:color w:val="000000"/>
          <w:kern w:val="28"/>
          <w:sz w:val="24"/>
          <w:szCs w:val="24"/>
        </w:rPr>
        <w:t xml:space="preserve"> </w:t>
      </w:r>
      <w:r w:rsidRPr="0005331B">
        <w:rPr>
          <w:rFonts w:ascii="Times New Roman" w:hAnsi="Times New Roman" w:cs="Times New Roman"/>
          <w:color w:val="000000"/>
          <w:kern w:val="28"/>
          <w:sz w:val="24"/>
          <w:szCs w:val="24"/>
        </w:rPr>
        <w:t>«Планируемые результаты реализации муниципальной подпрограммы»</w:t>
      </w:r>
      <w:r>
        <w:rPr>
          <w:rFonts w:ascii="Times New Roman" w:hAnsi="Times New Roman" w:cs="Times New Roman"/>
          <w:color w:val="000000"/>
          <w:kern w:val="28"/>
          <w:sz w:val="24"/>
          <w:szCs w:val="24"/>
        </w:rPr>
        <w:t xml:space="preserve"> </w:t>
      </w:r>
      <w:r w:rsidRPr="0005331B">
        <w:rPr>
          <w:rFonts w:ascii="Times New Roman" w:hAnsi="Times New Roman" w:cs="Times New Roman"/>
          <w:color w:val="000000"/>
          <w:kern w:val="28"/>
          <w:sz w:val="24"/>
          <w:szCs w:val="24"/>
        </w:rPr>
        <w:t>к муниципальной подпрограмме I</w:t>
      </w:r>
      <w:r>
        <w:rPr>
          <w:rFonts w:ascii="Times New Roman" w:hAnsi="Times New Roman" w:cs="Times New Roman"/>
          <w:color w:val="000000"/>
          <w:kern w:val="28"/>
          <w:sz w:val="24"/>
          <w:szCs w:val="24"/>
        </w:rPr>
        <w:t xml:space="preserve"> </w:t>
      </w:r>
      <w:r w:rsidRPr="008F5034">
        <w:rPr>
          <w:rFonts w:ascii="Times New Roman" w:hAnsi="Times New Roman" w:cs="Times New Roman"/>
          <w:color w:val="000000"/>
          <w:kern w:val="28"/>
          <w:sz w:val="24"/>
          <w:szCs w:val="24"/>
        </w:rPr>
        <w:t>«Развитие муниципальной службы ЗАТО городской округ Молодежный Московской области на 2015-</w:t>
      </w:r>
      <w:smartTag w:uri="urn:schemas-microsoft-com:office:smarttags" w:element="metricconverter">
        <w:smartTagPr>
          <w:attr w:name="ProductID" w:val="2019 г"/>
        </w:smartTagPr>
        <w:r w:rsidRPr="008F5034">
          <w:rPr>
            <w:rFonts w:ascii="Times New Roman" w:hAnsi="Times New Roman" w:cs="Times New Roman"/>
            <w:color w:val="000000"/>
            <w:kern w:val="28"/>
            <w:sz w:val="24"/>
            <w:szCs w:val="24"/>
          </w:rPr>
          <w:t>2019 г</w:t>
        </w:r>
      </w:smartTag>
      <w:r w:rsidRPr="008F5034">
        <w:rPr>
          <w:rFonts w:ascii="Times New Roman" w:hAnsi="Times New Roman" w:cs="Times New Roman"/>
          <w:color w:val="000000"/>
          <w:kern w:val="28"/>
          <w:sz w:val="24"/>
          <w:szCs w:val="24"/>
        </w:rPr>
        <w:t>.г.»</w:t>
      </w:r>
      <w:r w:rsidRPr="0005331B">
        <w:rPr>
          <w:rFonts w:ascii="Times New Roman" w:hAnsi="Times New Roman" w:cs="Times New Roman"/>
          <w:color w:val="000000"/>
          <w:kern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kern w:val="28"/>
          <w:sz w:val="24"/>
          <w:szCs w:val="24"/>
        </w:rPr>
        <w:t>изменить значения показателя:</w:t>
      </w:r>
      <w:r w:rsidRPr="0005331B">
        <w:rPr>
          <w:rFonts w:ascii="Times New Roman" w:hAnsi="Times New Roman" w:cs="Times New Roman"/>
          <w:color w:val="000000"/>
          <w:kern w:val="28"/>
          <w:sz w:val="24"/>
          <w:szCs w:val="24"/>
        </w:rPr>
        <w:t xml:space="preserve"> </w:t>
      </w:r>
    </w:p>
    <w:p w:rsidR="000E77A8" w:rsidRDefault="000E77A8" w:rsidP="008F5034">
      <w:pPr>
        <w:jc w:val="both"/>
        <w:rPr>
          <w:sz w:val="24"/>
          <w:szCs w:val="24"/>
        </w:rPr>
      </w:pPr>
    </w:p>
    <w:tbl>
      <w:tblPr>
        <w:tblW w:w="9585" w:type="dxa"/>
        <w:tblCellSpacing w:w="5" w:type="nil"/>
        <w:tblInd w:w="-536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398"/>
        <w:gridCol w:w="1206"/>
        <w:gridCol w:w="2551"/>
        <w:gridCol w:w="992"/>
        <w:gridCol w:w="851"/>
        <w:gridCol w:w="850"/>
        <w:gridCol w:w="851"/>
        <w:gridCol w:w="992"/>
        <w:gridCol w:w="894"/>
      </w:tblGrid>
      <w:tr w:rsidR="000E77A8" w:rsidRPr="0005331B" w:rsidTr="00543BB2">
        <w:trPr>
          <w:trHeight w:val="900"/>
          <w:tblCellSpacing w:w="5" w:type="nil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77A8" w:rsidRPr="0005331B" w:rsidRDefault="000E77A8" w:rsidP="00543BB2">
            <w:pPr>
              <w:pStyle w:val="ConsPlusCell"/>
              <w:rPr>
                <w:sz w:val="16"/>
                <w:szCs w:val="16"/>
              </w:rPr>
            </w:pPr>
          </w:p>
          <w:p w:rsidR="000E77A8" w:rsidRPr="0005331B" w:rsidRDefault="000E77A8" w:rsidP="00543BB2">
            <w:pPr>
              <w:pStyle w:val="ConsPlusCell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 xml:space="preserve">N  </w:t>
            </w:r>
            <w:r w:rsidRPr="0005331B">
              <w:rPr>
                <w:sz w:val="16"/>
                <w:szCs w:val="16"/>
              </w:rPr>
              <w:br/>
              <w:t>п/п</w:t>
            </w:r>
          </w:p>
        </w:tc>
        <w:tc>
          <w:tcPr>
            <w:tcW w:w="1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77A8" w:rsidRPr="0005331B" w:rsidRDefault="000E77A8" w:rsidP="00543BB2">
            <w:pPr>
              <w:pStyle w:val="ConsPlusCell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 xml:space="preserve">Задачи,      </w:t>
            </w:r>
            <w:r w:rsidRPr="0005331B">
              <w:rPr>
                <w:sz w:val="16"/>
                <w:szCs w:val="16"/>
              </w:rPr>
              <w:br/>
              <w:t xml:space="preserve">направленные </w:t>
            </w:r>
            <w:r w:rsidRPr="0005331B">
              <w:rPr>
                <w:sz w:val="16"/>
                <w:szCs w:val="16"/>
              </w:rPr>
              <w:br/>
              <w:t>на достижение</w:t>
            </w:r>
            <w:r w:rsidRPr="0005331B">
              <w:rPr>
                <w:sz w:val="16"/>
                <w:szCs w:val="16"/>
              </w:rPr>
              <w:br/>
              <w:t xml:space="preserve">цели         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A8" w:rsidRPr="0005331B" w:rsidRDefault="000E77A8" w:rsidP="00543BB2">
            <w:pPr>
              <w:pStyle w:val="ConsPlusCell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 xml:space="preserve">Количественные </w:t>
            </w:r>
            <w:r w:rsidRPr="0005331B">
              <w:rPr>
                <w:sz w:val="16"/>
                <w:szCs w:val="16"/>
              </w:rPr>
              <w:br/>
              <w:t xml:space="preserve">и/или          </w:t>
            </w:r>
            <w:r w:rsidRPr="0005331B">
              <w:rPr>
                <w:sz w:val="16"/>
                <w:szCs w:val="16"/>
              </w:rPr>
              <w:br/>
              <w:t xml:space="preserve">качественные   </w:t>
            </w:r>
            <w:r w:rsidRPr="0005331B">
              <w:rPr>
                <w:sz w:val="16"/>
                <w:szCs w:val="16"/>
              </w:rPr>
              <w:br/>
              <w:t xml:space="preserve">целевые        </w:t>
            </w:r>
            <w:r w:rsidRPr="0005331B">
              <w:rPr>
                <w:sz w:val="16"/>
                <w:szCs w:val="16"/>
              </w:rPr>
              <w:br/>
              <w:t xml:space="preserve">показатели,    </w:t>
            </w:r>
            <w:r w:rsidRPr="0005331B">
              <w:rPr>
                <w:sz w:val="16"/>
                <w:szCs w:val="16"/>
              </w:rPr>
              <w:br/>
              <w:t>характеризующие</w:t>
            </w:r>
            <w:r w:rsidRPr="0005331B">
              <w:rPr>
                <w:sz w:val="16"/>
                <w:szCs w:val="16"/>
              </w:rPr>
              <w:br/>
              <w:t xml:space="preserve">достижение     </w:t>
            </w:r>
            <w:r w:rsidRPr="0005331B">
              <w:rPr>
                <w:sz w:val="16"/>
                <w:szCs w:val="16"/>
              </w:rPr>
              <w:br/>
              <w:t>целей и решение</w:t>
            </w:r>
            <w:r w:rsidRPr="0005331B">
              <w:rPr>
                <w:sz w:val="16"/>
                <w:szCs w:val="16"/>
              </w:rPr>
              <w:br/>
              <w:t xml:space="preserve">задач         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A8" w:rsidRPr="0005331B" w:rsidRDefault="000E77A8" w:rsidP="00543BB2">
            <w:pPr>
              <w:pStyle w:val="ConsPlusCell"/>
              <w:rPr>
                <w:sz w:val="16"/>
                <w:szCs w:val="16"/>
              </w:rPr>
            </w:pPr>
          </w:p>
          <w:p w:rsidR="000E77A8" w:rsidRPr="0005331B" w:rsidRDefault="000E77A8" w:rsidP="00543BB2">
            <w:pPr>
              <w:pStyle w:val="ConsPlusCell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 xml:space="preserve">Единица  </w:t>
            </w:r>
            <w:r w:rsidRPr="0005331B">
              <w:rPr>
                <w:sz w:val="16"/>
                <w:szCs w:val="16"/>
              </w:rPr>
              <w:br/>
              <w:t>измерения</w:t>
            </w:r>
          </w:p>
        </w:tc>
        <w:tc>
          <w:tcPr>
            <w:tcW w:w="44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A8" w:rsidRPr="0005331B" w:rsidRDefault="000E77A8" w:rsidP="00543BB2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0E77A8" w:rsidRPr="0005331B" w:rsidRDefault="000E77A8" w:rsidP="00543BB2">
            <w:pPr>
              <w:pStyle w:val="ConsPlusCell"/>
              <w:jc w:val="center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 xml:space="preserve">Планируемое значение показателя по годам           </w:t>
            </w:r>
            <w:r w:rsidRPr="0005331B">
              <w:rPr>
                <w:sz w:val="16"/>
                <w:szCs w:val="16"/>
              </w:rPr>
              <w:br/>
              <w:t>реализации</w:t>
            </w:r>
          </w:p>
        </w:tc>
      </w:tr>
      <w:tr w:rsidR="000E77A8" w:rsidRPr="0005331B" w:rsidTr="00543BB2">
        <w:trPr>
          <w:trHeight w:val="720"/>
          <w:tblCellSpacing w:w="5" w:type="nil"/>
        </w:trPr>
        <w:tc>
          <w:tcPr>
            <w:tcW w:w="3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A8" w:rsidRPr="0005331B" w:rsidRDefault="000E77A8" w:rsidP="00543BB2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2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A8" w:rsidRPr="0005331B" w:rsidRDefault="000E77A8" w:rsidP="00543BB2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A8" w:rsidRPr="0005331B" w:rsidRDefault="000E77A8" w:rsidP="00543BB2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A8" w:rsidRPr="0005331B" w:rsidRDefault="000E77A8" w:rsidP="00543BB2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A8" w:rsidRPr="0005331B" w:rsidRDefault="000E77A8" w:rsidP="00543BB2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  <w:p w:rsidR="000E77A8" w:rsidRPr="0005331B" w:rsidRDefault="000E77A8" w:rsidP="00543BB2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05331B">
              <w:rPr>
                <w:b/>
                <w:sz w:val="16"/>
                <w:szCs w:val="16"/>
              </w:rPr>
              <w:t>2015 год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A8" w:rsidRPr="0005331B" w:rsidRDefault="000E77A8" w:rsidP="00543BB2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  <w:p w:rsidR="000E77A8" w:rsidRPr="0005331B" w:rsidRDefault="000E77A8" w:rsidP="00543BB2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05331B">
              <w:rPr>
                <w:b/>
                <w:sz w:val="16"/>
                <w:szCs w:val="16"/>
              </w:rPr>
              <w:t>2016 год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A8" w:rsidRPr="0005331B" w:rsidRDefault="000E77A8" w:rsidP="00543BB2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  <w:p w:rsidR="000E77A8" w:rsidRPr="0005331B" w:rsidRDefault="000E77A8" w:rsidP="00543BB2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05331B">
              <w:rPr>
                <w:b/>
                <w:sz w:val="16"/>
                <w:szCs w:val="16"/>
              </w:rPr>
              <w:t>2017 год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A8" w:rsidRPr="0005331B" w:rsidRDefault="000E77A8" w:rsidP="00543BB2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  <w:p w:rsidR="000E77A8" w:rsidRPr="0005331B" w:rsidRDefault="000E77A8" w:rsidP="00543BB2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05331B">
              <w:rPr>
                <w:b/>
                <w:sz w:val="16"/>
                <w:szCs w:val="16"/>
              </w:rPr>
              <w:t>2018 год</w:t>
            </w:r>
          </w:p>
        </w:tc>
        <w:tc>
          <w:tcPr>
            <w:tcW w:w="8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A8" w:rsidRPr="0005331B" w:rsidRDefault="000E77A8" w:rsidP="00543BB2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  <w:p w:rsidR="000E77A8" w:rsidRPr="0005331B" w:rsidRDefault="000E77A8" w:rsidP="00543BB2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05331B">
              <w:rPr>
                <w:b/>
                <w:sz w:val="16"/>
                <w:szCs w:val="16"/>
              </w:rPr>
              <w:t>2019 год</w:t>
            </w:r>
          </w:p>
        </w:tc>
      </w:tr>
      <w:tr w:rsidR="000E77A8" w:rsidRPr="0005331B" w:rsidTr="00543BB2">
        <w:trPr>
          <w:trHeight w:val="1990"/>
          <w:tblCellSpacing w:w="5" w:type="nil"/>
        </w:trPr>
        <w:tc>
          <w:tcPr>
            <w:tcW w:w="3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A8" w:rsidRPr="0005331B" w:rsidRDefault="000E77A8" w:rsidP="00543BB2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0E77A8" w:rsidRPr="0005331B" w:rsidRDefault="000E77A8" w:rsidP="00543BB2">
            <w:pPr>
              <w:pStyle w:val="ConsPlusCell"/>
              <w:jc w:val="center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>1.</w:t>
            </w:r>
          </w:p>
        </w:tc>
        <w:tc>
          <w:tcPr>
            <w:tcW w:w="12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A8" w:rsidRPr="00710A8A" w:rsidRDefault="000E77A8" w:rsidP="00543BB2">
            <w:pPr>
              <w:pStyle w:val="ConsPlusCell"/>
              <w:rPr>
                <w:b/>
                <w:sz w:val="16"/>
                <w:szCs w:val="16"/>
                <w:u w:val="single"/>
              </w:rPr>
            </w:pPr>
            <w:r w:rsidRPr="00710A8A">
              <w:rPr>
                <w:b/>
                <w:sz w:val="16"/>
                <w:szCs w:val="16"/>
                <w:u w:val="single"/>
              </w:rPr>
              <w:t>Задача 3</w:t>
            </w:r>
          </w:p>
          <w:p w:rsidR="000E77A8" w:rsidRPr="0005331B" w:rsidRDefault="000E77A8" w:rsidP="00543BB2">
            <w:pPr>
              <w:pStyle w:val="ConsPlusCell"/>
              <w:rPr>
                <w:sz w:val="16"/>
                <w:szCs w:val="16"/>
              </w:rPr>
            </w:pPr>
            <w:r w:rsidRPr="00710A8A">
              <w:rPr>
                <w:b/>
                <w:sz w:val="16"/>
                <w:szCs w:val="16"/>
              </w:rPr>
              <w:t>Совершенствование организации прохождения муниципальной службы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A8" w:rsidRPr="0005331B" w:rsidRDefault="000E77A8" w:rsidP="00543BB2">
            <w:pPr>
              <w:pStyle w:val="ConsPlusCell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>Отклонение от установленной предельной численности депутатов, выборных должностных лиц местного самоуправления, осуществляющих свои полномочия на постоянной основе, муниципальных служащих органов местного самоуправления муниципальных образований Московской области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7A8" w:rsidRPr="0005331B" w:rsidRDefault="000E77A8" w:rsidP="00543BB2">
            <w:pPr>
              <w:pStyle w:val="ConsPlusCell"/>
              <w:jc w:val="center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>процент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7A8" w:rsidRPr="0005331B" w:rsidRDefault="000E77A8" w:rsidP="00543BB2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7A8" w:rsidRPr="0005331B" w:rsidRDefault="000E77A8" w:rsidP="00543BB2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7A8" w:rsidRPr="0005331B" w:rsidRDefault="000E77A8" w:rsidP="00543BB2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7A8" w:rsidRPr="0005331B" w:rsidRDefault="000E77A8" w:rsidP="00543BB2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7A8" w:rsidRPr="0005331B" w:rsidRDefault="000E77A8" w:rsidP="00543BB2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</w:tbl>
    <w:p w:rsidR="000E77A8" w:rsidRDefault="000E77A8" w:rsidP="008F5034">
      <w:pPr>
        <w:tabs>
          <w:tab w:val="left" w:pos="567"/>
        </w:tabs>
        <w:jc w:val="both"/>
        <w:rPr>
          <w:sz w:val="24"/>
          <w:szCs w:val="24"/>
        </w:rPr>
      </w:pPr>
    </w:p>
    <w:p w:rsidR="000E77A8" w:rsidRPr="00727E2E" w:rsidRDefault="000E77A8" w:rsidP="008F5034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>1.1.1. П</w:t>
      </w:r>
      <w:r w:rsidRPr="0005331B">
        <w:rPr>
          <w:sz w:val="24"/>
          <w:szCs w:val="24"/>
        </w:rPr>
        <w:t>риложени</w:t>
      </w:r>
      <w:r>
        <w:rPr>
          <w:sz w:val="24"/>
          <w:szCs w:val="24"/>
        </w:rPr>
        <w:t>и</w:t>
      </w:r>
      <w:r w:rsidRPr="0005331B"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 </w:t>
      </w:r>
      <w:r w:rsidRPr="0005331B">
        <w:rPr>
          <w:sz w:val="24"/>
          <w:szCs w:val="24"/>
        </w:rPr>
        <w:t>«Планируемые результаты реализации муниципальной подпрограммы»</w:t>
      </w:r>
      <w:r>
        <w:rPr>
          <w:sz w:val="24"/>
          <w:szCs w:val="24"/>
        </w:rPr>
        <w:t xml:space="preserve"> </w:t>
      </w:r>
      <w:r w:rsidRPr="0005331B">
        <w:rPr>
          <w:sz w:val="24"/>
          <w:szCs w:val="24"/>
        </w:rPr>
        <w:t>к муниципальной подпрограмме I</w:t>
      </w:r>
      <w:r>
        <w:rPr>
          <w:sz w:val="24"/>
          <w:szCs w:val="24"/>
        </w:rPr>
        <w:t xml:space="preserve"> </w:t>
      </w:r>
      <w:r w:rsidRPr="008F5034">
        <w:rPr>
          <w:sz w:val="24"/>
          <w:szCs w:val="24"/>
        </w:rPr>
        <w:t>«Развитие муниципальной службы ЗАТО городской округ Молодежный Московской области на 2015-</w:t>
      </w:r>
      <w:smartTag w:uri="urn:schemas-microsoft-com:office:smarttags" w:element="metricconverter">
        <w:smartTagPr>
          <w:attr w:name="ProductID" w:val="2019 г"/>
        </w:smartTagPr>
        <w:r w:rsidRPr="008F5034">
          <w:rPr>
            <w:sz w:val="24"/>
            <w:szCs w:val="24"/>
          </w:rPr>
          <w:t>2019 г</w:t>
        </w:r>
      </w:smartTag>
      <w:r w:rsidRPr="008F5034">
        <w:rPr>
          <w:sz w:val="24"/>
          <w:szCs w:val="24"/>
        </w:rPr>
        <w:t>.г.»</w:t>
      </w:r>
      <w:r w:rsidRPr="00727E2E">
        <w:rPr>
          <w:sz w:val="24"/>
          <w:szCs w:val="24"/>
        </w:rPr>
        <w:t xml:space="preserve"> </w:t>
      </w:r>
      <w:r>
        <w:rPr>
          <w:sz w:val="24"/>
          <w:szCs w:val="24"/>
        </w:rPr>
        <w:t>изложить в новой редакции.</w:t>
      </w:r>
    </w:p>
    <w:p w:rsidR="000E77A8" w:rsidRDefault="000E77A8" w:rsidP="00435751">
      <w:pPr>
        <w:ind w:firstLine="708"/>
        <w:jc w:val="both"/>
        <w:rPr>
          <w:sz w:val="24"/>
          <w:szCs w:val="24"/>
        </w:rPr>
      </w:pPr>
    </w:p>
    <w:p w:rsidR="000E77A8" w:rsidRDefault="000E77A8" w:rsidP="0043575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1.2. В п</w:t>
      </w:r>
      <w:r w:rsidRPr="0005331B">
        <w:rPr>
          <w:sz w:val="24"/>
          <w:szCs w:val="24"/>
        </w:rPr>
        <w:t>риложени</w:t>
      </w:r>
      <w:r>
        <w:rPr>
          <w:sz w:val="24"/>
          <w:szCs w:val="24"/>
        </w:rPr>
        <w:t>и</w:t>
      </w:r>
      <w:r w:rsidRPr="0005331B"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 </w:t>
      </w:r>
      <w:r w:rsidRPr="0005331B">
        <w:rPr>
          <w:sz w:val="24"/>
          <w:szCs w:val="24"/>
        </w:rPr>
        <w:t>«Планируемые результаты реализации муниципальной подпрограммы»</w:t>
      </w:r>
      <w:r>
        <w:rPr>
          <w:sz w:val="24"/>
          <w:szCs w:val="24"/>
        </w:rPr>
        <w:t xml:space="preserve"> </w:t>
      </w:r>
      <w:r w:rsidRPr="0005331B">
        <w:rPr>
          <w:sz w:val="24"/>
          <w:szCs w:val="24"/>
        </w:rPr>
        <w:t xml:space="preserve">к муниципальной подпрограмме </w:t>
      </w:r>
      <w:r>
        <w:rPr>
          <w:sz w:val="24"/>
          <w:szCs w:val="24"/>
          <w:lang w:val="en-US"/>
        </w:rPr>
        <w:t>II</w:t>
      </w:r>
      <w:r w:rsidRPr="00B9136F">
        <w:rPr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 w:rsidRPr="00ED5F65">
        <w:rPr>
          <w:sz w:val="24"/>
          <w:szCs w:val="24"/>
        </w:rPr>
        <w:t>Снижение административных барьеров, повышение качества и доступности предоставления государственных и муниципальных услуг, в том числе на базе многофункционального центра предоставления государственн</w:t>
      </w:r>
      <w:r>
        <w:rPr>
          <w:sz w:val="24"/>
          <w:szCs w:val="24"/>
        </w:rPr>
        <w:t>ых и муниципальных услуг на 2015-2019</w:t>
      </w:r>
      <w:r w:rsidRPr="00ED5F65">
        <w:rPr>
          <w:sz w:val="24"/>
          <w:szCs w:val="24"/>
        </w:rPr>
        <w:t>год</w:t>
      </w:r>
      <w:r>
        <w:rPr>
          <w:sz w:val="24"/>
          <w:szCs w:val="24"/>
        </w:rPr>
        <w:t>ы»</w:t>
      </w:r>
      <w:r w:rsidRPr="0005331B">
        <w:rPr>
          <w:sz w:val="24"/>
          <w:szCs w:val="24"/>
        </w:rPr>
        <w:t xml:space="preserve"> </w:t>
      </w:r>
      <w:r>
        <w:rPr>
          <w:sz w:val="24"/>
          <w:szCs w:val="24"/>
        </w:rPr>
        <w:t>добавить два показателя:</w:t>
      </w:r>
      <w:r w:rsidRPr="0005331B">
        <w:rPr>
          <w:sz w:val="24"/>
          <w:szCs w:val="24"/>
        </w:rPr>
        <w:t xml:space="preserve"> </w:t>
      </w:r>
    </w:p>
    <w:p w:rsidR="000E77A8" w:rsidRDefault="000E77A8" w:rsidP="00435751">
      <w:pPr>
        <w:ind w:firstLine="708"/>
        <w:jc w:val="both"/>
        <w:rPr>
          <w:sz w:val="24"/>
          <w:szCs w:val="24"/>
        </w:rPr>
      </w:pPr>
    </w:p>
    <w:tbl>
      <w:tblPr>
        <w:tblW w:w="9585" w:type="dxa"/>
        <w:tblCellSpacing w:w="5" w:type="nil"/>
        <w:tblInd w:w="-536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398"/>
        <w:gridCol w:w="2056"/>
        <w:gridCol w:w="1701"/>
        <w:gridCol w:w="992"/>
        <w:gridCol w:w="851"/>
        <w:gridCol w:w="850"/>
        <w:gridCol w:w="851"/>
        <w:gridCol w:w="992"/>
        <w:gridCol w:w="894"/>
      </w:tblGrid>
      <w:tr w:rsidR="000E77A8" w:rsidRPr="0005331B" w:rsidTr="00CF105A">
        <w:trPr>
          <w:trHeight w:val="900"/>
          <w:tblCellSpacing w:w="5" w:type="nil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77A8" w:rsidRPr="0005331B" w:rsidRDefault="000E77A8" w:rsidP="00CA6335">
            <w:pPr>
              <w:pStyle w:val="ConsPlusCell"/>
              <w:rPr>
                <w:sz w:val="16"/>
                <w:szCs w:val="16"/>
              </w:rPr>
            </w:pPr>
          </w:p>
          <w:p w:rsidR="000E77A8" w:rsidRPr="0005331B" w:rsidRDefault="000E77A8" w:rsidP="00CA6335">
            <w:pPr>
              <w:pStyle w:val="ConsPlusCell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 xml:space="preserve">N  </w:t>
            </w:r>
            <w:r w:rsidRPr="0005331B">
              <w:rPr>
                <w:sz w:val="16"/>
                <w:szCs w:val="16"/>
              </w:rPr>
              <w:br/>
              <w:t>п/п</w:t>
            </w:r>
          </w:p>
        </w:tc>
        <w:tc>
          <w:tcPr>
            <w:tcW w:w="20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77A8" w:rsidRPr="0005331B" w:rsidRDefault="000E77A8" w:rsidP="00CA6335">
            <w:pPr>
              <w:pStyle w:val="ConsPlusCell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 xml:space="preserve">Задачи,      </w:t>
            </w:r>
            <w:r w:rsidRPr="0005331B">
              <w:rPr>
                <w:sz w:val="16"/>
                <w:szCs w:val="16"/>
              </w:rPr>
              <w:br/>
              <w:t xml:space="preserve">направленные </w:t>
            </w:r>
            <w:r w:rsidRPr="0005331B">
              <w:rPr>
                <w:sz w:val="16"/>
                <w:szCs w:val="16"/>
              </w:rPr>
              <w:br/>
              <w:t>на достижение</w:t>
            </w:r>
            <w:r w:rsidRPr="0005331B">
              <w:rPr>
                <w:sz w:val="16"/>
                <w:szCs w:val="16"/>
              </w:rPr>
              <w:br/>
              <w:t xml:space="preserve">цели        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A8" w:rsidRPr="0005331B" w:rsidRDefault="000E77A8" w:rsidP="00CA6335">
            <w:pPr>
              <w:pStyle w:val="ConsPlusCell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 xml:space="preserve">Количественные </w:t>
            </w:r>
            <w:r w:rsidRPr="0005331B">
              <w:rPr>
                <w:sz w:val="16"/>
                <w:szCs w:val="16"/>
              </w:rPr>
              <w:br/>
              <w:t xml:space="preserve">и/или          </w:t>
            </w:r>
            <w:r w:rsidRPr="0005331B">
              <w:rPr>
                <w:sz w:val="16"/>
                <w:szCs w:val="16"/>
              </w:rPr>
              <w:br/>
              <w:t xml:space="preserve">качественные   </w:t>
            </w:r>
            <w:r w:rsidRPr="0005331B">
              <w:rPr>
                <w:sz w:val="16"/>
                <w:szCs w:val="16"/>
              </w:rPr>
              <w:br/>
              <w:t xml:space="preserve">целевые        </w:t>
            </w:r>
            <w:r w:rsidRPr="0005331B">
              <w:rPr>
                <w:sz w:val="16"/>
                <w:szCs w:val="16"/>
              </w:rPr>
              <w:br/>
              <w:t xml:space="preserve">показатели,    </w:t>
            </w:r>
            <w:r w:rsidRPr="0005331B">
              <w:rPr>
                <w:sz w:val="16"/>
                <w:szCs w:val="16"/>
              </w:rPr>
              <w:br/>
              <w:t>характеризующие</w:t>
            </w:r>
            <w:r w:rsidRPr="0005331B">
              <w:rPr>
                <w:sz w:val="16"/>
                <w:szCs w:val="16"/>
              </w:rPr>
              <w:br/>
              <w:t xml:space="preserve">достижение     </w:t>
            </w:r>
            <w:r w:rsidRPr="0005331B">
              <w:rPr>
                <w:sz w:val="16"/>
                <w:szCs w:val="16"/>
              </w:rPr>
              <w:br/>
              <w:t>целей и решение</w:t>
            </w:r>
            <w:r w:rsidRPr="0005331B">
              <w:rPr>
                <w:sz w:val="16"/>
                <w:szCs w:val="16"/>
              </w:rPr>
              <w:br/>
              <w:t xml:space="preserve">задач         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A8" w:rsidRPr="0005331B" w:rsidRDefault="000E77A8" w:rsidP="00CA6335">
            <w:pPr>
              <w:pStyle w:val="ConsPlusCell"/>
              <w:rPr>
                <w:sz w:val="16"/>
                <w:szCs w:val="16"/>
              </w:rPr>
            </w:pPr>
          </w:p>
          <w:p w:rsidR="000E77A8" w:rsidRPr="0005331B" w:rsidRDefault="000E77A8" w:rsidP="00CA6335">
            <w:pPr>
              <w:pStyle w:val="ConsPlusCell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 xml:space="preserve">Единица  </w:t>
            </w:r>
            <w:r w:rsidRPr="0005331B">
              <w:rPr>
                <w:sz w:val="16"/>
                <w:szCs w:val="16"/>
              </w:rPr>
              <w:br/>
              <w:t>измерения</w:t>
            </w:r>
          </w:p>
        </w:tc>
        <w:tc>
          <w:tcPr>
            <w:tcW w:w="44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A8" w:rsidRPr="0005331B" w:rsidRDefault="000E77A8" w:rsidP="00CA6335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0E77A8" w:rsidRPr="0005331B" w:rsidRDefault="000E77A8" w:rsidP="00CA6335">
            <w:pPr>
              <w:pStyle w:val="ConsPlusCell"/>
              <w:jc w:val="center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 xml:space="preserve">Планируемое значение показателя по годам           </w:t>
            </w:r>
            <w:r w:rsidRPr="0005331B">
              <w:rPr>
                <w:sz w:val="16"/>
                <w:szCs w:val="16"/>
              </w:rPr>
              <w:br/>
              <w:t>реализации</w:t>
            </w:r>
          </w:p>
        </w:tc>
      </w:tr>
      <w:tr w:rsidR="000E77A8" w:rsidRPr="0005331B" w:rsidTr="00CF105A">
        <w:trPr>
          <w:trHeight w:val="720"/>
          <w:tblCellSpacing w:w="5" w:type="nil"/>
        </w:trPr>
        <w:tc>
          <w:tcPr>
            <w:tcW w:w="3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A8" w:rsidRPr="0005331B" w:rsidRDefault="000E77A8" w:rsidP="00CA6335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20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A8" w:rsidRPr="0005331B" w:rsidRDefault="000E77A8" w:rsidP="00CA6335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A8" w:rsidRPr="0005331B" w:rsidRDefault="000E77A8" w:rsidP="00CA6335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A8" w:rsidRPr="0005331B" w:rsidRDefault="000E77A8" w:rsidP="00CA6335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A8" w:rsidRPr="0005331B" w:rsidRDefault="000E77A8" w:rsidP="00CA6335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  <w:p w:rsidR="000E77A8" w:rsidRPr="0005331B" w:rsidRDefault="000E77A8" w:rsidP="00CA6335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05331B">
              <w:rPr>
                <w:b/>
                <w:sz w:val="16"/>
                <w:szCs w:val="16"/>
              </w:rPr>
              <w:t>2015 год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A8" w:rsidRPr="0005331B" w:rsidRDefault="000E77A8" w:rsidP="00CA6335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  <w:p w:rsidR="000E77A8" w:rsidRPr="0005331B" w:rsidRDefault="000E77A8" w:rsidP="00CA6335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05331B">
              <w:rPr>
                <w:b/>
                <w:sz w:val="16"/>
                <w:szCs w:val="16"/>
              </w:rPr>
              <w:t>2016 год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A8" w:rsidRPr="0005331B" w:rsidRDefault="000E77A8" w:rsidP="00CA6335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  <w:p w:rsidR="000E77A8" w:rsidRPr="0005331B" w:rsidRDefault="000E77A8" w:rsidP="00CA6335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05331B">
              <w:rPr>
                <w:b/>
                <w:sz w:val="16"/>
                <w:szCs w:val="16"/>
              </w:rPr>
              <w:t>2017 год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A8" w:rsidRPr="0005331B" w:rsidRDefault="000E77A8" w:rsidP="00CA6335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  <w:p w:rsidR="000E77A8" w:rsidRPr="0005331B" w:rsidRDefault="000E77A8" w:rsidP="00CA6335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05331B">
              <w:rPr>
                <w:b/>
                <w:sz w:val="16"/>
                <w:szCs w:val="16"/>
              </w:rPr>
              <w:t>2018 год</w:t>
            </w:r>
          </w:p>
        </w:tc>
        <w:tc>
          <w:tcPr>
            <w:tcW w:w="8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A8" w:rsidRPr="0005331B" w:rsidRDefault="000E77A8" w:rsidP="00CA6335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  <w:p w:rsidR="000E77A8" w:rsidRPr="0005331B" w:rsidRDefault="000E77A8" w:rsidP="00CA6335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05331B">
              <w:rPr>
                <w:b/>
                <w:sz w:val="16"/>
                <w:szCs w:val="16"/>
              </w:rPr>
              <w:t>2019 год</w:t>
            </w:r>
          </w:p>
        </w:tc>
      </w:tr>
      <w:tr w:rsidR="000E77A8" w:rsidRPr="0005331B" w:rsidTr="007B0489">
        <w:trPr>
          <w:trHeight w:val="1990"/>
          <w:tblCellSpacing w:w="5" w:type="nil"/>
        </w:trPr>
        <w:tc>
          <w:tcPr>
            <w:tcW w:w="39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E77A8" w:rsidRPr="0005331B" w:rsidRDefault="000E77A8" w:rsidP="00CA6335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0E77A8" w:rsidRPr="0005331B" w:rsidRDefault="000E77A8" w:rsidP="00CA6335">
            <w:pPr>
              <w:pStyle w:val="ConsPlusCell"/>
              <w:jc w:val="center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>1.</w:t>
            </w:r>
          </w:p>
        </w:tc>
        <w:tc>
          <w:tcPr>
            <w:tcW w:w="205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E77A8" w:rsidRPr="0005331B" w:rsidRDefault="000E77A8" w:rsidP="00CA6335">
            <w:pPr>
              <w:pStyle w:val="ConsPlusCell"/>
              <w:rPr>
                <w:sz w:val="16"/>
                <w:szCs w:val="16"/>
              </w:rPr>
            </w:pPr>
            <w:r w:rsidRPr="00CF105A">
              <w:rPr>
                <w:sz w:val="16"/>
                <w:szCs w:val="16"/>
              </w:rPr>
              <w:t>Повышение уровня удовлетворенности гражданами и юридическими лицами качеством предоставления государственных и муниципальных услуг, в том числе на базе многофункциональных центров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7A8" w:rsidRPr="00381504" w:rsidRDefault="000E77A8" w:rsidP="00CA6335">
            <w:r w:rsidRPr="00CF105A">
              <w:rPr>
                <w:color w:val="auto"/>
                <w:kern w:val="0"/>
                <w:sz w:val="16"/>
                <w:szCs w:val="16"/>
              </w:rPr>
              <w:t>Соблюдение нормативов среднего времени ожидания в очереди при обращении заявителя в МФЦ для получения государственных и муниципальных услуг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7A8" w:rsidRPr="00381504" w:rsidRDefault="000E77A8" w:rsidP="00CA6335">
            <w:pPr>
              <w:jc w:val="center"/>
            </w:pPr>
            <w:r>
              <w:t>баллы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7A8" w:rsidRPr="00381504" w:rsidRDefault="000E77A8" w:rsidP="00CA6335">
            <w:pPr>
              <w:jc w:val="center"/>
            </w:pPr>
            <w:r>
              <w:t>-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7A8" w:rsidRPr="00AC1F32" w:rsidRDefault="000E77A8" w:rsidP="00CA6335">
            <w:pPr>
              <w:jc w:val="center"/>
            </w:pPr>
            <w:r>
              <w:t>20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7A8" w:rsidRPr="00AC1F32" w:rsidRDefault="000E77A8" w:rsidP="00CA6335">
            <w:pPr>
              <w:jc w:val="center"/>
            </w:pPr>
            <w:r>
              <w:t>20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7A8" w:rsidRPr="00AC1F32" w:rsidRDefault="000E77A8" w:rsidP="00CA6335">
            <w:pPr>
              <w:jc w:val="center"/>
            </w:pPr>
            <w:r>
              <w:t>20</w:t>
            </w:r>
          </w:p>
        </w:tc>
        <w:tc>
          <w:tcPr>
            <w:tcW w:w="8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7A8" w:rsidRPr="00AC1F32" w:rsidRDefault="000E77A8" w:rsidP="00CA6335">
            <w:pPr>
              <w:jc w:val="center"/>
            </w:pPr>
            <w:r>
              <w:t>20</w:t>
            </w:r>
          </w:p>
        </w:tc>
      </w:tr>
      <w:tr w:rsidR="000E77A8" w:rsidRPr="0005331B" w:rsidTr="00496553">
        <w:trPr>
          <w:trHeight w:val="983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A8" w:rsidRPr="0005331B" w:rsidRDefault="000E77A8" w:rsidP="00CA6335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20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A8" w:rsidRPr="00CF105A" w:rsidRDefault="000E77A8" w:rsidP="00CA6335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7A8" w:rsidRPr="00496553" w:rsidRDefault="000E77A8" w:rsidP="00CA6335">
            <w:pPr>
              <w:rPr>
                <w:color w:val="auto"/>
                <w:kern w:val="0"/>
                <w:sz w:val="16"/>
                <w:szCs w:val="16"/>
              </w:rPr>
            </w:pPr>
            <w:r w:rsidRPr="00496553">
              <w:rPr>
                <w:color w:val="auto"/>
                <w:kern w:val="0"/>
                <w:sz w:val="16"/>
                <w:szCs w:val="16"/>
              </w:rPr>
              <w:t>Доля обращений за получением государственных и муниципальных услуг в сфере градостроительной деятельности и земельно-имущественных отношений, поступивших в ОМСУ через МФЦ к общему количеству обращений за получением таких услуг, поступивших в ОМСУ в отчетный период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7A8" w:rsidRPr="00381504" w:rsidRDefault="000E77A8" w:rsidP="00CA6335">
            <w:pPr>
              <w:jc w:val="center"/>
            </w:pPr>
            <w:r w:rsidRPr="00381504">
              <w:t>процент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7A8" w:rsidRPr="00381504" w:rsidRDefault="000E77A8" w:rsidP="00CA6335">
            <w:pPr>
              <w:jc w:val="center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7A8" w:rsidRPr="00381504" w:rsidRDefault="000E77A8" w:rsidP="00CA6335">
            <w:pPr>
              <w:jc w:val="center"/>
            </w:pPr>
            <w: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7A8" w:rsidRPr="00381504" w:rsidRDefault="000E77A8" w:rsidP="00CA6335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</w:pPr>
            <w:r w:rsidRPr="00381504"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7A8" w:rsidRPr="00381504" w:rsidRDefault="000E77A8" w:rsidP="00CA6335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</w:pPr>
            <w:r w:rsidRPr="00381504">
              <w:t>100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7A8" w:rsidRPr="00381504" w:rsidRDefault="000E77A8" w:rsidP="00CA6335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</w:pPr>
            <w:r w:rsidRPr="00381504">
              <w:t>100</w:t>
            </w:r>
          </w:p>
        </w:tc>
      </w:tr>
    </w:tbl>
    <w:p w:rsidR="000E77A8" w:rsidRPr="005E6E6D" w:rsidRDefault="000E77A8" w:rsidP="00435751">
      <w:pPr>
        <w:ind w:firstLine="708"/>
        <w:jc w:val="both"/>
        <w:rPr>
          <w:sz w:val="24"/>
          <w:szCs w:val="24"/>
        </w:rPr>
      </w:pPr>
    </w:p>
    <w:p w:rsidR="000E77A8" w:rsidRDefault="000E77A8" w:rsidP="00435751">
      <w:pPr>
        <w:tabs>
          <w:tab w:val="left" w:pos="567"/>
        </w:tabs>
        <w:jc w:val="both"/>
        <w:rPr>
          <w:sz w:val="24"/>
          <w:szCs w:val="24"/>
        </w:rPr>
      </w:pPr>
    </w:p>
    <w:p w:rsidR="000E77A8" w:rsidRPr="00727E2E" w:rsidRDefault="000E77A8" w:rsidP="00435751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>1.2.1. П</w:t>
      </w:r>
      <w:r w:rsidRPr="0005331B">
        <w:rPr>
          <w:sz w:val="24"/>
          <w:szCs w:val="24"/>
        </w:rPr>
        <w:t>риложени</w:t>
      </w:r>
      <w:r>
        <w:rPr>
          <w:sz w:val="24"/>
          <w:szCs w:val="24"/>
        </w:rPr>
        <w:t>е</w:t>
      </w:r>
      <w:r w:rsidRPr="0005331B"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 </w:t>
      </w:r>
      <w:r w:rsidRPr="0005331B">
        <w:rPr>
          <w:sz w:val="24"/>
          <w:szCs w:val="24"/>
        </w:rPr>
        <w:t>«Планируемые результаты реализации муниципальной подпрограммы»</w:t>
      </w:r>
      <w:r>
        <w:rPr>
          <w:sz w:val="24"/>
          <w:szCs w:val="24"/>
        </w:rPr>
        <w:t xml:space="preserve"> </w:t>
      </w:r>
      <w:r w:rsidRPr="0005331B">
        <w:rPr>
          <w:sz w:val="24"/>
          <w:szCs w:val="24"/>
        </w:rPr>
        <w:t xml:space="preserve">к муниципальной подпрограмме </w:t>
      </w:r>
      <w:r>
        <w:rPr>
          <w:sz w:val="24"/>
          <w:szCs w:val="24"/>
          <w:lang w:val="en-US"/>
        </w:rPr>
        <w:t>II</w:t>
      </w:r>
      <w:r w:rsidRPr="00B9136F">
        <w:rPr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 w:rsidRPr="00ED5F65">
        <w:rPr>
          <w:sz w:val="24"/>
          <w:szCs w:val="24"/>
        </w:rPr>
        <w:t>Снижение административных барьеров, повышение качества и доступности предоставления государственных и муниципальных услуг, в том числе на базе многофункционального центра предоставления государственн</w:t>
      </w:r>
      <w:r>
        <w:rPr>
          <w:sz w:val="24"/>
          <w:szCs w:val="24"/>
        </w:rPr>
        <w:t>ых и муниципальных услуг на 2015-2019</w:t>
      </w:r>
      <w:r w:rsidRPr="00ED5F65">
        <w:rPr>
          <w:sz w:val="24"/>
          <w:szCs w:val="24"/>
        </w:rPr>
        <w:t>год</w:t>
      </w:r>
      <w:r>
        <w:rPr>
          <w:sz w:val="24"/>
          <w:szCs w:val="24"/>
        </w:rPr>
        <w:t>ы»</w:t>
      </w:r>
      <w:r w:rsidRPr="0005331B">
        <w:rPr>
          <w:sz w:val="24"/>
          <w:szCs w:val="24"/>
        </w:rPr>
        <w:t xml:space="preserve"> </w:t>
      </w:r>
      <w:r>
        <w:rPr>
          <w:sz w:val="24"/>
          <w:szCs w:val="24"/>
        </w:rPr>
        <w:t>изложить в новой редакции.</w:t>
      </w:r>
    </w:p>
    <w:p w:rsidR="000E77A8" w:rsidRDefault="000E77A8" w:rsidP="00D41D94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</w:r>
    </w:p>
    <w:p w:rsidR="000E77A8" w:rsidRDefault="000E77A8" w:rsidP="00A8643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1.3. В п</w:t>
      </w:r>
      <w:r w:rsidRPr="0005331B">
        <w:rPr>
          <w:sz w:val="24"/>
          <w:szCs w:val="24"/>
        </w:rPr>
        <w:t>риложени</w:t>
      </w:r>
      <w:r>
        <w:rPr>
          <w:sz w:val="24"/>
          <w:szCs w:val="24"/>
        </w:rPr>
        <w:t>и</w:t>
      </w:r>
      <w:r w:rsidRPr="0005331B"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2 </w:t>
      </w:r>
      <w:r w:rsidRPr="0005331B">
        <w:rPr>
          <w:sz w:val="24"/>
          <w:szCs w:val="24"/>
        </w:rPr>
        <w:t>«Планируемые результаты реализации муниципальной подпрограммы»</w:t>
      </w:r>
      <w:r>
        <w:rPr>
          <w:sz w:val="24"/>
          <w:szCs w:val="24"/>
        </w:rPr>
        <w:t xml:space="preserve"> </w:t>
      </w:r>
      <w:r w:rsidRPr="0005331B">
        <w:rPr>
          <w:sz w:val="24"/>
          <w:szCs w:val="24"/>
        </w:rPr>
        <w:t xml:space="preserve">к муниципальной </w:t>
      </w:r>
      <w:r>
        <w:rPr>
          <w:sz w:val="24"/>
          <w:szCs w:val="24"/>
        </w:rPr>
        <w:t xml:space="preserve">подпрограммы </w:t>
      </w:r>
      <w:r w:rsidRPr="00231E04">
        <w:rPr>
          <w:sz w:val="24"/>
          <w:szCs w:val="24"/>
        </w:rPr>
        <w:t>V</w:t>
      </w:r>
      <w:r>
        <w:rPr>
          <w:sz w:val="24"/>
          <w:szCs w:val="24"/>
        </w:rPr>
        <w:t xml:space="preserve"> </w:t>
      </w:r>
      <w:r w:rsidRPr="00231E04">
        <w:rPr>
          <w:sz w:val="24"/>
          <w:szCs w:val="24"/>
        </w:rPr>
        <w:t>«Информирование населения о деятельности органов местного самоуправления</w:t>
      </w:r>
      <w:r>
        <w:rPr>
          <w:sz w:val="24"/>
          <w:szCs w:val="24"/>
        </w:rPr>
        <w:t xml:space="preserve"> </w:t>
      </w:r>
      <w:r w:rsidRPr="00231E04">
        <w:rPr>
          <w:sz w:val="24"/>
          <w:szCs w:val="24"/>
        </w:rPr>
        <w:t>ЗАТО городской округ Молодёжный Московской области»</w:t>
      </w:r>
      <w:r w:rsidRPr="0005331B">
        <w:rPr>
          <w:sz w:val="24"/>
          <w:szCs w:val="24"/>
        </w:rPr>
        <w:t xml:space="preserve"> </w:t>
      </w:r>
      <w:r>
        <w:rPr>
          <w:sz w:val="24"/>
          <w:szCs w:val="24"/>
        </w:rPr>
        <w:t>добавить показатель:</w:t>
      </w:r>
      <w:r w:rsidRPr="0005331B">
        <w:rPr>
          <w:sz w:val="24"/>
          <w:szCs w:val="24"/>
        </w:rPr>
        <w:t xml:space="preserve"> </w:t>
      </w:r>
    </w:p>
    <w:p w:rsidR="000E77A8" w:rsidRDefault="000E77A8" w:rsidP="00A86431">
      <w:pPr>
        <w:ind w:firstLine="708"/>
        <w:jc w:val="both"/>
        <w:rPr>
          <w:sz w:val="24"/>
          <w:szCs w:val="24"/>
        </w:rPr>
      </w:pPr>
    </w:p>
    <w:tbl>
      <w:tblPr>
        <w:tblW w:w="9585" w:type="dxa"/>
        <w:tblCellSpacing w:w="5" w:type="nil"/>
        <w:tblInd w:w="-536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398"/>
        <w:gridCol w:w="2056"/>
        <w:gridCol w:w="1701"/>
        <w:gridCol w:w="992"/>
        <w:gridCol w:w="851"/>
        <w:gridCol w:w="850"/>
        <w:gridCol w:w="851"/>
        <w:gridCol w:w="992"/>
        <w:gridCol w:w="894"/>
      </w:tblGrid>
      <w:tr w:rsidR="000E77A8" w:rsidRPr="0005331B" w:rsidTr="00CA6335">
        <w:trPr>
          <w:trHeight w:val="900"/>
          <w:tblCellSpacing w:w="5" w:type="nil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77A8" w:rsidRPr="0005331B" w:rsidRDefault="000E77A8" w:rsidP="00CA6335">
            <w:pPr>
              <w:pStyle w:val="ConsPlusCell"/>
              <w:rPr>
                <w:sz w:val="16"/>
                <w:szCs w:val="16"/>
              </w:rPr>
            </w:pPr>
          </w:p>
          <w:p w:rsidR="000E77A8" w:rsidRPr="0005331B" w:rsidRDefault="000E77A8" w:rsidP="00CA6335">
            <w:pPr>
              <w:pStyle w:val="ConsPlusCell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 xml:space="preserve">N  </w:t>
            </w:r>
            <w:r w:rsidRPr="0005331B">
              <w:rPr>
                <w:sz w:val="16"/>
                <w:szCs w:val="16"/>
              </w:rPr>
              <w:br/>
              <w:t>п/п</w:t>
            </w:r>
          </w:p>
        </w:tc>
        <w:tc>
          <w:tcPr>
            <w:tcW w:w="20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77A8" w:rsidRPr="0005331B" w:rsidRDefault="000E77A8" w:rsidP="00CA6335">
            <w:pPr>
              <w:pStyle w:val="ConsPlusCell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 xml:space="preserve">Задачи,      </w:t>
            </w:r>
            <w:r w:rsidRPr="0005331B">
              <w:rPr>
                <w:sz w:val="16"/>
                <w:szCs w:val="16"/>
              </w:rPr>
              <w:br/>
              <w:t xml:space="preserve">направленные </w:t>
            </w:r>
            <w:r w:rsidRPr="0005331B">
              <w:rPr>
                <w:sz w:val="16"/>
                <w:szCs w:val="16"/>
              </w:rPr>
              <w:br/>
              <w:t>на достижение</w:t>
            </w:r>
            <w:r w:rsidRPr="0005331B">
              <w:rPr>
                <w:sz w:val="16"/>
                <w:szCs w:val="16"/>
              </w:rPr>
              <w:br/>
              <w:t xml:space="preserve">цели        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A8" w:rsidRPr="0005331B" w:rsidRDefault="000E77A8" w:rsidP="00CA6335">
            <w:pPr>
              <w:pStyle w:val="ConsPlusCell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 xml:space="preserve">Количественные </w:t>
            </w:r>
            <w:r w:rsidRPr="0005331B">
              <w:rPr>
                <w:sz w:val="16"/>
                <w:szCs w:val="16"/>
              </w:rPr>
              <w:br/>
              <w:t xml:space="preserve">и/или          </w:t>
            </w:r>
            <w:r w:rsidRPr="0005331B">
              <w:rPr>
                <w:sz w:val="16"/>
                <w:szCs w:val="16"/>
              </w:rPr>
              <w:br/>
              <w:t xml:space="preserve">качественные   </w:t>
            </w:r>
            <w:r w:rsidRPr="0005331B">
              <w:rPr>
                <w:sz w:val="16"/>
                <w:szCs w:val="16"/>
              </w:rPr>
              <w:br/>
              <w:t xml:space="preserve">целевые        </w:t>
            </w:r>
            <w:r w:rsidRPr="0005331B">
              <w:rPr>
                <w:sz w:val="16"/>
                <w:szCs w:val="16"/>
              </w:rPr>
              <w:br/>
              <w:t xml:space="preserve">показатели,    </w:t>
            </w:r>
            <w:r w:rsidRPr="0005331B">
              <w:rPr>
                <w:sz w:val="16"/>
                <w:szCs w:val="16"/>
              </w:rPr>
              <w:br/>
              <w:t>характеризующие</w:t>
            </w:r>
            <w:r w:rsidRPr="0005331B">
              <w:rPr>
                <w:sz w:val="16"/>
                <w:szCs w:val="16"/>
              </w:rPr>
              <w:br/>
              <w:t xml:space="preserve">достижение     </w:t>
            </w:r>
            <w:r w:rsidRPr="0005331B">
              <w:rPr>
                <w:sz w:val="16"/>
                <w:szCs w:val="16"/>
              </w:rPr>
              <w:br/>
              <w:t>целей и решение</w:t>
            </w:r>
            <w:r w:rsidRPr="0005331B">
              <w:rPr>
                <w:sz w:val="16"/>
                <w:szCs w:val="16"/>
              </w:rPr>
              <w:br/>
              <w:t xml:space="preserve">задач         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A8" w:rsidRPr="0005331B" w:rsidRDefault="000E77A8" w:rsidP="00CA6335">
            <w:pPr>
              <w:pStyle w:val="ConsPlusCell"/>
              <w:rPr>
                <w:sz w:val="16"/>
                <w:szCs w:val="16"/>
              </w:rPr>
            </w:pPr>
          </w:p>
          <w:p w:rsidR="000E77A8" w:rsidRPr="0005331B" w:rsidRDefault="000E77A8" w:rsidP="00CA6335">
            <w:pPr>
              <w:pStyle w:val="ConsPlusCell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 xml:space="preserve">Единица  </w:t>
            </w:r>
            <w:r w:rsidRPr="0005331B">
              <w:rPr>
                <w:sz w:val="16"/>
                <w:szCs w:val="16"/>
              </w:rPr>
              <w:br/>
              <w:t>измерения</w:t>
            </w:r>
          </w:p>
        </w:tc>
        <w:tc>
          <w:tcPr>
            <w:tcW w:w="44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A8" w:rsidRPr="0005331B" w:rsidRDefault="000E77A8" w:rsidP="00CA6335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0E77A8" w:rsidRPr="0005331B" w:rsidRDefault="000E77A8" w:rsidP="00CA6335">
            <w:pPr>
              <w:pStyle w:val="ConsPlusCell"/>
              <w:jc w:val="center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 xml:space="preserve">Планируемое значение показателя по годам           </w:t>
            </w:r>
            <w:r w:rsidRPr="0005331B">
              <w:rPr>
                <w:sz w:val="16"/>
                <w:szCs w:val="16"/>
              </w:rPr>
              <w:br/>
              <w:t>реализации</w:t>
            </w:r>
          </w:p>
        </w:tc>
      </w:tr>
      <w:tr w:rsidR="000E77A8" w:rsidRPr="0005331B" w:rsidTr="00A86431">
        <w:trPr>
          <w:trHeight w:val="720"/>
          <w:tblCellSpacing w:w="5" w:type="nil"/>
        </w:trPr>
        <w:tc>
          <w:tcPr>
            <w:tcW w:w="3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A8" w:rsidRPr="0005331B" w:rsidRDefault="000E77A8" w:rsidP="00CA6335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20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A8" w:rsidRPr="0005331B" w:rsidRDefault="000E77A8" w:rsidP="00CA6335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A8" w:rsidRPr="0005331B" w:rsidRDefault="000E77A8" w:rsidP="00CA6335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A8" w:rsidRPr="0005331B" w:rsidRDefault="000E77A8" w:rsidP="00CA6335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A8" w:rsidRPr="0005331B" w:rsidRDefault="000E77A8" w:rsidP="00CA6335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  <w:p w:rsidR="000E77A8" w:rsidRPr="0005331B" w:rsidRDefault="000E77A8" w:rsidP="00CA6335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05331B">
              <w:rPr>
                <w:b/>
                <w:sz w:val="16"/>
                <w:szCs w:val="16"/>
              </w:rPr>
              <w:t>2015 год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A8" w:rsidRPr="0005331B" w:rsidRDefault="000E77A8" w:rsidP="00CA6335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  <w:p w:rsidR="000E77A8" w:rsidRPr="0005331B" w:rsidRDefault="000E77A8" w:rsidP="00CA6335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05331B">
              <w:rPr>
                <w:b/>
                <w:sz w:val="16"/>
                <w:szCs w:val="16"/>
              </w:rPr>
              <w:t>2016 год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A8" w:rsidRPr="0005331B" w:rsidRDefault="000E77A8" w:rsidP="00CA6335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  <w:p w:rsidR="000E77A8" w:rsidRPr="0005331B" w:rsidRDefault="000E77A8" w:rsidP="00CA6335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05331B">
              <w:rPr>
                <w:b/>
                <w:sz w:val="16"/>
                <w:szCs w:val="16"/>
              </w:rPr>
              <w:t>2017 год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A8" w:rsidRPr="0005331B" w:rsidRDefault="000E77A8" w:rsidP="00CA6335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  <w:p w:rsidR="000E77A8" w:rsidRPr="0005331B" w:rsidRDefault="000E77A8" w:rsidP="00CA6335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05331B">
              <w:rPr>
                <w:b/>
                <w:sz w:val="16"/>
                <w:szCs w:val="16"/>
              </w:rPr>
              <w:t>2018 год</w:t>
            </w:r>
          </w:p>
        </w:tc>
        <w:tc>
          <w:tcPr>
            <w:tcW w:w="8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A8" w:rsidRPr="0005331B" w:rsidRDefault="000E77A8" w:rsidP="00CA6335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  <w:p w:rsidR="000E77A8" w:rsidRPr="0005331B" w:rsidRDefault="000E77A8" w:rsidP="00CA6335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05331B">
              <w:rPr>
                <w:b/>
                <w:sz w:val="16"/>
                <w:szCs w:val="16"/>
              </w:rPr>
              <w:t>2019 год</w:t>
            </w:r>
          </w:p>
        </w:tc>
      </w:tr>
      <w:tr w:rsidR="000E77A8" w:rsidRPr="00AC1F32" w:rsidTr="00A86431">
        <w:trPr>
          <w:trHeight w:val="1990"/>
          <w:tblCellSpacing w:w="5" w:type="nil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A8" w:rsidRPr="0005331B" w:rsidRDefault="000E77A8" w:rsidP="00CA6335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0E77A8" w:rsidRPr="0005331B" w:rsidRDefault="000E77A8" w:rsidP="00CA6335">
            <w:pPr>
              <w:pStyle w:val="ConsPlusCell"/>
              <w:jc w:val="center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>1.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A8" w:rsidRPr="0005331B" w:rsidRDefault="000E77A8" w:rsidP="00CA6335">
            <w:pPr>
              <w:pStyle w:val="ConsPlusCell"/>
              <w:rPr>
                <w:sz w:val="16"/>
                <w:szCs w:val="16"/>
              </w:rPr>
            </w:pPr>
            <w:r w:rsidRPr="00A86431">
              <w:rPr>
                <w:sz w:val="16"/>
                <w:szCs w:val="16"/>
              </w:rPr>
              <w:t>Информирование населения о деятельности органов местного самоуправления посредством наружной рекламы, оформление наружного информационного пространства ЗАТО городской округ Молодёжный Московской области согласно правилам эстетики и нормам законодательства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7A8" w:rsidRPr="00381504" w:rsidRDefault="000E77A8" w:rsidP="00CA6335">
            <w:r w:rsidRPr="00A86431">
              <w:rPr>
                <w:color w:val="auto"/>
                <w:kern w:val="0"/>
                <w:sz w:val="16"/>
                <w:szCs w:val="16"/>
              </w:rPr>
              <w:t>Доля соответствия элементов праздничного и тематического оформления территории муниципального образования утвержденному адресному муниципальному проекту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7A8" w:rsidRPr="00381504" w:rsidRDefault="000E77A8" w:rsidP="00CA6335">
            <w:pPr>
              <w:jc w:val="center"/>
            </w:pPr>
            <w:r>
              <w:t>%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7A8" w:rsidRPr="00381504" w:rsidRDefault="000E77A8" w:rsidP="00CA6335">
            <w:pPr>
              <w:jc w:val="center"/>
            </w:pPr>
            <w:r>
              <w:t>-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7A8" w:rsidRPr="00AC1F32" w:rsidRDefault="000E77A8" w:rsidP="00CA6335">
            <w:pPr>
              <w:jc w:val="center"/>
            </w:pPr>
            <w:r>
              <w:t>100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7A8" w:rsidRPr="00AC1F32" w:rsidRDefault="000E77A8" w:rsidP="00CA6335">
            <w:pPr>
              <w:jc w:val="center"/>
            </w:pPr>
            <w:r>
              <w:t>100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7A8" w:rsidRPr="00AC1F32" w:rsidRDefault="000E77A8" w:rsidP="00CA6335">
            <w:pPr>
              <w:jc w:val="center"/>
            </w:pPr>
            <w:r>
              <w:t>100</w:t>
            </w:r>
          </w:p>
        </w:tc>
        <w:tc>
          <w:tcPr>
            <w:tcW w:w="8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7A8" w:rsidRPr="00AC1F32" w:rsidRDefault="000E77A8" w:rsidP="00CA6335">
            <w:pPr>
              <w:jc w:val="center"/>
            </w:pPr>
            <w:r>
              <w:t>100</w:t>
            </w:r>
          </w:p>
        </w:tc>
      </w:tr>
    </w:tbl>
    <w:p w:rsidR="000E77A8" w:rsidRDefault="000E77A8" w:rsidP="00A62C5E">
      <w:pPr>
        <w:jc w:val="both"/>
        <w:rPr>
          <w:sz w:val="24"/>
          <w:szCs w:val="24"/>
        </w:rPr>
      </w:pPr>
    </w:p>
    <w:p w:rsidR="000E77A8" w:rsidRDefault="000E77A8" w:rsidP="00231E04">
      <w:pPr>
        <w:widowControl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1.3.1. П</w:t>
      </w:r>
      <w:r w:rsidRPr="0005331B">
        <w:rPr>
          <w:sz w:val="24"/>
          <w:szCs w:val="24"/>
        </w:rPr>
        <w:t>риложени</w:t>
      </w:r>
      <w:r>
        <w:rPr>
          <w:sz w:val="24"/>
          <w:szCs w:val="24"/>
        </w:rPr>
        <w:t>е</w:t>
      </w:r>
      <w:r w:rsidRPr="0005331B"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2 </w:t>
      </w:r>
      <w:r w:rsidRPr="0005331B">
        <w:rPr>
          <w:sz w:val="24"/>
          <w:szCs w:val="24"/>
        </w:rPr>
        <w:t>«Планируемые результаты реализации муниципальной подпрограммы»</w:t>
      </w:r>
      <w:r>
        <w:rPr>
          <w:sz w:val="24"/>
          <w:szCs w:val="24"/>
        </w:rPr>
        <w:t xml:space="preserve"> </w:t>
      </w:r>
      <w:r w:rsidRPr="0005331B">
        <w:rPr>
          <w:sz w:val="24"/>
          <w:szCs w:val="24"/>
        </w:rPr>
        <w:t xml:space="preserve">к муниципальной </w:t>
      </w:r>
      <w:r>
        <w:rPr>
          <w:sz w:val="24"/>
          <w:szCs w:val="24"/>
        </w:rPr>
        <w:t xml:space="preserve">подпрограммы </w:t>
      </w:r>
      <w:r w:rsidRPr="00231E04">
        <w:rPr>
          <w:sz w:val="24"/>
          <w:szCs w:val="24"/>
        </w:rPr>
        <w:t>V</w:t>
      </w:r>
      <w:r>
        <w:rPr>
          <w:sz w:val="24"/>
          <w:szCs w:val="24"/>
        </w:rPr>
        <w:t xml:space="preserve"> </w:t>
      </w:r>
      <w:r w:rsidRPr="00231E04">
        <w:rPr>
          <w:sz w:val="24"/>
          <w:szCs w:val="24"/>
        </w:rPr>
        <w:t>«Информирование населения о деятельности органов местного самоуправления</w:t>
      </w:r>
      <w:r>
        <w:rPr>
          <w:sz w:val="24"/>
          <w:szCs w:val="24"/>
        </w:rPr>
        <w:t xml:space="preserve"> </w:t>
      </w:r>
      <w:r w:rsidRPr="00231E04">
        <w:rPr>
          <w:sz w:val="24"/>
          <w:szCs w:val="24"/>
        </w:rPr>
        <w:t>ЗАТО городской округ Молодёжный Московской области»</w:t>
      </w:r>
      <w:r w:rsidRPr="0005331B">
        <w:rPr>
          <w:sz w:val="24"/>
          <w:szCs w:val="24"/>
        </w:rPr>
        <w:t xml:space="preserve"> </w:t>
      </w:r>
      <w:r>
        <w:rPr>
          <w:sz w:val="24"/>
          <w:szCs w:val="24"/>
        </w:rPr>
        <w:t>изложить в новой редакции.</w:t>
      </w:r>
    </w:p>
    <w:p w:rsidR="000E77A8" w:rsidRDefault="000E77A8" w:rsidP="00231E04">
      <w:pPr>
        <w:widowControl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</w:p>
    <w:p w:rsidR="000E77A8" w:rsidRPr="00121504" w:rsidRDefault="000E77A8" w:rsidP="009469A5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1.4. В п</w:t>
      </w:r>
      <w:r w:rsidRPr="0005331B">
        <w:rPr>
          <w:sz w:val="24"/>
          <w:szCs w:val="24"/>
        </w:rPr>
        <w:t>риложени</w:t>
      </w:r>
      <w:r>
        <w:rPr>
          <w:sz w:val="24"/>
          <w:szCs w:val="24"/>
        </w:rPr>
        <w:t>и</w:t>
      </w:r>
      <w:r w:rsidRPr="0005331B"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 </w:t>
      </w:r>
      <w:r w:rsidRPr="0005331B">
        <w:rPr>
          <w:sz w:val="24"/>
          <w:szCs w:val="24"/>
        </w:rPr>
        <w:t>«Планируемые результаты реализации муниципальной подпрограммы»</w:t>
      </w:r>
      <w:r>
        <w:rPr>
          <w:sz w:val="24"/>
          <w:szCs w:val="24"/>
        </w:rPr>
        <w:t xml:space="preserve"> </w:t>
      </w:r>
      <w:r w:rsidRPr="0005331B">
        <w:rPr>
          <w:sz w:val="24"/>
          <w:szCs w:val="24"/>
        </w:rPr>
        <w:t xml:space="preserve">к муниципальной </w:t>
      </w:r>
      <w:r>
        <w:rPr>
          <w:sz w:val="24"/>
          <w:szCs w:val="24"/>
        </w:rPr>
        <w:t xml:space="preserve">подпрограммы </w:t>
      </w:r>
      <w:r w:rsidRPr="00231E04">
        <w:rPr>
          <w:sz w:val="24"/>
          <w:szCs w:val="24"/>
        </w:rPr>
        <w:t>V</w:t>
      </w:r>
      <w:r>
        <w:rPr>
          <w:sz w:val="24"/>
          <w:szCs w:val="24"/>
          <w:lang w:val="en-US"/>
        </w:rPr>
        <w:t>III</w:t>
      </w:r>
      <w:r>
        <w:rPr>
          <w:sz w:val="24"/>
          <w:szCs w:val="24"/>
        </w:rPr>
        <w:t xml:space="preserve"> </w:t>
      </w:r>
      <w:r w:rsidRPr="009469A5">
        <w:rPr>
          <w:sz w:val="24"/>
          <w:szCs w:val="24"/>
        </w:rPr>
        <w:t xml:space="preserve">«Развитие земельно-имущественных отношений на территории ЗАТО городской округ Молодёжный на 2015-2019 годы» </w:t>
      </w:r>
      <w:r>
        <w:rPr>
          <w:sz w:val="24"/>
          <w:szCs w:val="24"/>
        </w:rPr>
        <w:t>добавить 2 показателя:</w:t>
      </w:r>
      <w:r w:rsidRPr="0005331B">
        <w:rPr>
          <w:sz w:val="24"/>
          <w:szCs w:val="24"/>
        </w:rPr>
        <w:t xml:space="preserve"> </w:t>
      </w:r>
    </w:p>
    <w:p w:rsidR="000E77A8" w:rsidRPr="00121504" w:rsidRDefault="000E77A8" w:rsidP="009469A5">
      <w:pPr>
        <w:ind w:firstLine="708"/>
        <w:jc w:val="both"/>
        <w:rPr>
          <w:sz w:val="24"/>
          <w:szCs w:val="24"/>
        </w:rPr>
      </w:pPr>
    </w:p>
    <w:p w:rsidR="000E77A8" w:rsidRPr="00121504" w:rsidRDefault="000E77A8" w:rsidP="009469A5">
      <w:pPr>
        <w:ind w:firstLine="708"/>
        <w:jc w:val="both"/>
        <w:rPr>
          <w:sz w:val="24"/>
          <w:szCs w:val="24"/>
        </w:rPr>
      </w:pPr>
    </w:p>
    <w:p w:rsidR="000E77A8" w:rsidRPr="00121504" w:rsidRDefault="000E77A8" w:rsidP="009469A5">
      <w:pPr>
        <w:ind w:firstLine="708"/>
        <w:jc w:val="both"/>
        <w:rPr>
          <w:sz w:val="24"/>
          <w:szCs w:val="24"/>
        </w:rPr>
      </w:pPr>
    </w:p>
    <w:p w:rsidR="000E77A8" w:rsidRPr="00121504" w:rsidRDefault="000E77A8" w:rsidP="009469A5">
      <w:pPr>
        <w:ind w:firstLine="708"/>
        <w:jc w:val="both"/>
        <w:rPr>
          <w:sz w:val="24"/>
          <w:szCs w:val="24"/>
        </w:rPr>
      </w:pPr>
    </w:p>
    <w:p w:rsidR="000E77A8" w:rsidRPr="00121504" w:rsidRDefault="000E77A8" w:rsidP="009469A5">
      <w:pPr>
        <w:ind w:firstLine="708"/>
        <w:jc w:val="both"/>
        <w:rPr>
          <w:sz w:val="24"/>
          <w:szCs w:val="24"/>
        </w:rPr>
      </w:pPr>
    </w:p>
    <w:p w:rsidR="000E77A8" w:rsidRPr="00121504" w:rsidRDefault="000E77A8" w:rsidP="009469A5">
      <w:pPr>
        <w:ind w:firstLine="708"/>
        <w:jc w:val="both"/>
        <w:rPr>
          <w:sz w:val="24"/>
          <w:szCs w:val="24"/>
        </w:rPr>
      </w:pPr>
    </w:p>
    <w:p w:rsidR="000E77A8" w:rsidRPr="00121504" w:rsidRDefault="000E77A8" w:rsidP="009469A5">
      <w:pPr>
        <w:ind w:firstLine="708"/>
        <w:jc w:val="both"/>
        <w:rPr>
          <w:sz w:val="24"/>
          <w:szCs w:val="24"/>
        </w:rPr>
      </w:pPr>
    </w:p>
    <w:p w:rsidR="000E77A8" w:rsidRDefault="000E77A8" w:rsidP="009469A5">
      <w:pPr>
        <w:ind w:firstLine="708"/>
        <w:jc w:val="both"/>
        <w:rPr>
          <w:sz w:val="24"/>
          <w:szCs w:val="24"/>
        </w:rPr>
      </w:pPr>
    </w:p>
    <w:tbl>
      <w:tblPr>
        <w:tblW w:w="9585" w:type="dxa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398"/>
        <w:gridCol w:w="2056"/>
        <w:gridCol w:w="1701"/>
        <w:gridCol w:w="992"/>
        <w:gridCol w:w="851"/>
        <w:gridCol w:w="850"/>
        <w:gridCol w:w="851"/>
        <w:gridCol w:w="992"/>
        <w:gridCol w:w="894"/>
      </w:tblGrid>
      <w:tr w:rsidR="000E77A8" w:rsidRPr="0005331B" w:rsidTr="00FA5E63">
        <w:trPr>
          <w:trHeight w:val="900"/>
          <w:tblCellSpacing w:w="5" w:type="nil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77A8" w:rsidRPr="0005331B" w:rsidRDefault="000E77A8" w:rsidP="00005165">
            <w:pPr>
              <w:pStyle w:val="ConsPlusCell"/>
              <w:rPr>
                <w:sz w:val="16"/>
                <w:szCs w:val="16"/>
              </w:rPr>
            </w:pPr>
          </w:p>
          <w:p w:rsidR="000E77A8" w:rsidRPr="0005331B" w:rsidRDefault="000E77A8" w:rsidP="00005165">
            <w:pPr>
              <w:pStyle w:val="ConsPlusCell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 xml:space="preserve">N  </w:t>
            </w:r>
            <w:r w:rsidRPr="0005331B">
              <w:rPr>
                <w:sz w:val="16"/>
                <w:szCs w:val="16"/>
              </w:rPr>
              <w:br/>
              <w:t>п/п</w:t>
            </w:r>
          </w:p>
        </w:tc>
        <w:tc>
          <w:tcPr>
            <w:tcW w:w="20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77A8" w:rsidRPr="0005331B" w:rsidRDefault="000E77A8" w:rsidP="00005165">
            <w:pPr>
              <w:pStyle w:val="ConsPlusCell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 xml:space="preserve">Задачи,      </w:t>
            </w:r>
            <w:r w:rsidRPr="0005331B">
              <w:rPr>
                <w:sz w:val="16"/>
                <w:szCs w:val="16"/>
              </w:rPr>
              <w:br/>
              <w:t xml:space="preserve">направленные </w:t>
            </w:r>
            <w:r w:rsidRPr="0005331B">
              <w:rPr>
                <w:sz w:val="16"/>
                <w:szCs w:val="16"/>
              </w:rPr>
              <w:br/>
              <w:t>на достижение</w:t>
            </w:r>
            <w:r w:rsidRPr="0005331B">
              <w:rPr>
                <w:sz w:val="16"/>
                <w:szCs w:val="16"/>
              </w:rPr>
              <w:br/>
              <w:t xml:space="preserve">цели        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A8" w:rsidRPr="0005331B" w:rsidRDefault="000E77A8" w:rsidP="00005165">
            <w:pPr>
              <w:pStyle w:val="ConsPlusCell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 xml:space="preserve">Количественные </w:t>
            </w:r>
            <w:r w:rsidRPr="0005331B">
              <w:rPr>
                <w:sz w:val="16"/>
                <w:szCs w:val="16"/>
              </w:rPr>
              <w:br/>
              <w:t xml:space="preserve">и/или          </w:t>
            </w:r>
            <w:r w:rsidRPr="0005331B">
              <w:rPr>
                <w:sz w:val="16"/>
                <w:szCs w:val="16"/>
              </w:rPr>
              <w:br/>
              <w:t xml:space="preserve">качественные   </w:t>
            </w:r>
            <w:r w:rsidRPr="0005331B">
              <w:rPr>
                <w:sz w:val="16"/>
                <w:szCs w:val="16"/>
              </w:rPr>
              <w:br/>
              <w:t xml:space="preserve">целевые        </w:t>
            </w:r>
            <w:r w:rsidRPr="0005331B">
              <w:rPr>
                <w:sz w:val="16"/>
                <w:szCs w:val="16"/>
              </w:rPr>
              <w:br/>
              <w:t xml:space="preserve">показатели,    </w:t>
            </w:r>
            <w:r w:rsidRPr="0005331B">
              <w:rPr>
                <w:sz w:val="16"/>
                <w:szCs w:val="16"/>
              </w:rPr>
              <w:br/>
              <w:t>характеризующие</w:t>
            </w:r>
            <w:r w:rsidRPr="0005331B">
              <w:rPr>
                <w:sz w:val="16"/>
                <w:szCs w:val="16"/>
              </w:rPr>
              <w:br/>
              <w:t xml:space="preserve">достижение     </w:t>
            </w:r>
            <w:r w:rsidRPr="0005331B">
              <w:rPr>
                <w:sz w:val="16"/>
                <w:szCs w:val="16"/>
              </w:rPr>
              <w:br/>
              <w:t>целей и решение</w:t>
            </w:r>
            <w:r w:rsidRPr="0005331B">
              <w:rPr>
                <w:sz w:val="16"/>
                <w:szCs w:val="16"/>
              </w:rPr>
              <w:br/>
              <w:t xml:space="preserve">задач         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A8" w:rsidRPr="0005331B" w:rsidRDefault="000E77A8" w:rsidP="00005165">
            <w:pPr>
              <w:pStyle w:val="ConsPlusCell"/>
              <w:rPr>
                <w:sz w:val="16"/>
                <w:szCs w:val="16"/>
              </w:rPr>
            </w:pPr>
          </w:p>
          <w:p w:rsidR="000E77A8" w:rsidRPr="0005331B" w:rsidRDefault="000E77A8" w:rsidP="00005165">
            <w:pPr>
              <w:pStyle w:val="ConsPlusCell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 xml:space="preserve">Единица  </w:t>
            </w:r>
            <w:r w:rsidRPr="0005331B">
              <w:rPr>
                <w:sz w:val="16"/>
                <w:szCs w:val="16"/>
              </w:rPr>
              <w:br/>
              <w:t>измерения</w:t>
            </w:r>
          </w:p>
        </w:tc>
        <w:tc>
          <w:tcPr>
            <w:tcW w:w="44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A8" w:rsidRPr="0005331B" w:rsidRDefault="000E77A8" w:rsidP="00005165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0E77A8" w:rsidRPr="0005331B" w:rsidRDefault="000E77A8" w:rsidP="00005165">
            <w:pPr>
              <w:pStyle w:val="ConsPlusCell"/>
              <w:jc w:val="center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 xml:space="preserve">Планируемое значение показателя по годам           </w:t>
            </w:r>
            <w:r w:rsidRPr="0005331B">
              <w:rPr>
                <w:sz w:val="16"/>
                <w:szCs w:val="16"/>
              </w:rPr>
              <w:br/>
              <w:t>реализации</w:t>
            </w:r>
          </w:p>
        </w:tc>
      </w:tr>
      <w:tr w:rsidR="000E77A8" w:rsidRPr="0005331B" w:rsidTr="00121504">
        <w:trPr>
          <w:trHeight w:val="720"/>
          <w:tblCellSpacing w:w="5" w:type="nil"/>
        </w:trPr>
        <w:tc>
          <w:tcPr>
            <w:tcW w:w="3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A8" w:rsidRPr="0005331B" w:rsidRDefault="000E77A8" w:rsidP="00005165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20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A8" w:rsidRPr="0005331B" w:rsidRDefault="000E77A8" w:rsidP="00005165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A8" w:rsidRPr="0005331B" w:rsidRDefault="000E77A8" w:rsidP="00005165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A8" w:rsidRPr="0005331B" w:rsidRDefault="000E77A8" w:rsidP="00005165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A8" w:rsidRPr="0005331B" w:rsidRDefault="000E77A8" w:rsidP="00005165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  <w:p w:rsidR="000E77A8" w:rsidRPr="0005331B" w:rsidRDefault="000E77A8" w:rsidP="00005165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05331B">
              <w:rPr>
                <w:b/>
                <w:sz w:val="16"/>
                <w:szCs w:val="16"/>
              </w:rPr>
              <w:t>2015 год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A8" w:rsidRPr="0005331B" w:rsidRDefault="000E77A8" w:rsidP="00005165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  <w:p w:rsidR="000E77A8" w:rsidRPr="0005331B" w:rsidRDefault="000E77A8" w:rsidP="00005165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05331B">
              <w:rPr>
                <w:b/>
                <w:sz w:val="16"/>
                <w:szCs w:val="16"/>
              </w:rPr>
              <w:t>2016 год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A8" w:rsidRPr="0005331B" w:rsidRDefault="000E77A8" w:rsidP="00005165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  <w:p w:rsidR="000E77A8" w:rsidRPr="0005331B" w:rsidRDefault="000E77A8" w:rsidP="00005165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05331B">
              <w:rPr>
                <w:b/>
                <w:sz w:val="16"/>
                <w:szCs w:val="16"/>
              </w:rPr>
              <w:t>2017 год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A8" w:rsidRPr="0005331B" w:rsidRDefault="000E77A8" w:rsidP="00005165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  <w:p w:rsidR="000E77A8" w:rsidRPr="0005331B" w:rsidRDefault="000E77A8" w:rsidP="00005165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05331B">
              <w:rPr>
                <w:b/>
                <w:sz w:val="16"/>
                <w:szCs w:val="16"/>
              </w:rPr>
              <w:t>2018 год</w:t>
            </w:r>
          </w:p>
        </w:tc>
        <w:tc>
          <w:tcPr>
            <w:tcW w:w="8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A8" w:rsidRPr="0005331B" w:rsidRDefault="000E77A8" w:rsidP="00005165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  <w:p w:rsidR="000E77A8" w:rsidRPr="0005331B" w:rsidRDefault="000E77A8" w:rsidP="00005165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05331B">
              <w:rPr>
                <w:b/>
                <w:sz w:val="16"/>
                <w:szCs w:val="16"/>
              </w:rPr>
              <w:t>2019 год</w:t>
            </w:r>
          </w:p>
        </w:tc>
      </w:tr>
      <w:tr w:rsidR="000E77A8" w:rsidRPr="00AC1F32" w:rsidTr="00121504">
        <w:trPr>
          <w:trHeight w:val="1990"/>
          <w:tblCellSpacing w:w="5" w:type="nil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A8" w:rsidRPr="0005331B" w:rsidRDefault="000E77A8" w:rsidP="00005165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0E77A8" w:rsidRPr="0005331B" w:rsidRDefault="000E77A8" w:rsidP="00005165">
            <w:pPr>
              <w:pStyle w:val="ConsPlusCell"/>
              <w:jc w:val="center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>1.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A8" w:rsidRPr="0005331B" w:rsidRDefault="000E77A8" w:rsidP="00005165">
            <w:pPr>
              <w:pStyle w:val="ConsPlusCell"/>
              <w:rPr>
                <w:sz w:val="16"/>
                <w:szCs w:val="16"/>
              </w:rPr>
            </w:pPr>
            <w:r w:rsidRPr="00FA5E63">
              <w:rPr>
                <w:sz w:val="16"/>
                <w:szCs w:val="16"/>
              </w:rPr>
              <w:t>Увеличение поступлений средств в бюджет ЗАТО городской округ Молодёжный от использования и распоряжения имуществом, находящимся собственности ЗАТО городской округ Молодёжный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7A8" w:rsidRPr="00FA5E63" w:rsidRDefault="000E77A8" w:rsidP="00005165">
            <w:pPr>
              <w:rPr>
                <w:color w:val="auto"/>
                <w:kern w:val="0"/>
                <w:sz w:val="16"/>
                <w:szCs w:val="16"/>
              </w:rPr>
            </w:pPr>
            <w:r w:rsidRPr="00FA5E63">
              <w:rPr>
                <w:color w:val="auto"/>
                <w:kern w:val="0"/>
                <w:sz w:val="16"/>
                <w:szCs w:val="16"/>
              </w:rPr>
              <w:t>Относительное количество объектов капитального строительства, выявленных в целях вовлечения в хозяйственный и налоговый оборот, к данным государственного кадастра недвижимости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7A8" w:rsidRPr="00381504" w:rsidRDefault="000E77A8" w:rsidP="00005165">
            <w:pPr>
              <w:jc w:val="center"/>
            </w:pPr>
            <w: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7A8" w:rsidRPr="00381504" w:rsidRDefault="000E77A8" w:rsidP="00005165">
            <w:pPr>
              <w:jc w:val="center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7A8" w:rsidRPr="00F151EE" w:rsidRDefault="000E77A8" w:rsidP="0000516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7A8" w:rsidRPr="00F151EE" w:rsidRDefault="000E77A8" w:rsidP="0000516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7A8" w:rsidRPr="00F151EE" w:rsidRDefault="000E77A8" w:rsidP="0000516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7A8" w:rsidRPr="00F151EE" w:rsidRDefault="000E77A8" w:rsidP="0000516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</w:tr>
    </w:tbl>
    <w:p w:rsidR="000E77A8" w:rsidRDefault="000E77A8" w:rsidP="009469A5">
      <w:pPr>
        <w:jc w:val="both"/>
        <w:rPr>
          <w:sz w:val="24"/>
          <w:szCs w:val="24"/>
        </w:rPr>
      </w:pPr>
    </w:p>
    <w:p w:rsidR="000E77A8" w:rsidRDefault="000E77A8" w:rsidP="00231E04">
      <w:pPr>
        <w:widowControl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Pr="00121504">
        <w:rPr>
          <w:sz w:val="24"/>
          <w:szCs w:val="24"/>
        </w:rPr>
        <w:t>4</w:t>
      </w:r>
      <w:r>
        <w:rPr>
          <w:sz w:val="24"/>
          <w:szCs w:val="24"/>
        </w:rPr>
        <w:t>.1. П</w:t>
      </w:r>
      <w:r w:rsidRPr="0005331B">
        <w:rPr>
          <w:sz w:val="24"/>
          <w:szCs w:val="24"/>
        </w:rPr>
        <w:t>риложени</w:t>
      </w:r>
      <w:r>
        <w:rPr>
          <w:sz w:val="24"/>
          <w:szCs w:val="24"/>
        </w:rPr>
        <w:t>е</w:t>
      </w:r>
      <w:r w:rsidRPr="0005331B">
        <w:rPr>
          <w:sz w:val="24"/>
          <w:szCs w:val="24"/>
        </w:rPr>
        <w:t xml:space="preserve"> № </w:t>
      </w:r>
      <w:r w:rsidRPr="003D7533">
        <w:rPr>
          <w:sz w:val="24"/>
          <w:szCs w:val="24"/>
        </w:rPr>
        <w:t>1</w:t>
      </w:r>
      <w:r>
        <w:rPr>
          <w:sz w:val="24"/>
          <w:szCs w:val="24"/>
        </w:rPr>
        <w:t xml:space="preserve"> </w:t>
      </w:r>
      <w:r w:rsidRPr="0005331B">
        <w:rPr>
          <w:sz w:val="24"/>
          <w:szCs w:val="24"/>
        </w:rPr>
        <w:t>«Планируемые результаты реализации муниципальной подпрограммы»</w:t>
      </w:r>
      <w:r>
        <w:rPr>
          <w:sz w:val="24"/>
          <w:szCs w:val="24"/>
        </w:rPr>
        <w:t xml:space="preserve"> </w:t>
      </w:r>
      <w:r w:rsidRPr="0005331B">
        <w:rPr>
          <w:sz w:val="24"/>
          <w:szCs w:val="24"/>
        </w:rPr>
        <w:t xml:space="preserve">к муниципальной </w:t>
      </w:r>
      <w:r>
        <w:rPr>
          <w:sz w:val="24"/>
          <w:szCs w:val="24"/>
        </w:rPr>
        <w:t xml:space="preserve">подпрограммы </w:t>
      </w:r>
      <w:r w:rsidRPr="00231E04">
        <w:rPr>
          <w:sz w:val="24"/>
          <w:szCs w:val="24"/>
        </w:rPr>
        <w:t>V</w:t>
      </w:r>
      <w:r>
        <w:rPr>
          <w:sz w:val="24"/>
          <w:szCs w:val="24"/>
          <w:lang w:val="en-US"/>
        </w:rPr>
        <w:t>III</w:t>
      </w:r>
      <w:r>
        <w:rPr>
          <w:sz w:val="24"/>
          <w:szCs w:val="24"/>
        </w:rPr>
        <w:t xml:space="preserve"> </w:t>
      </w:r>
      <w:r w:rsidRPr="009469A5">
        <w:rPr>
          <w:sz w:val="24"/>
          <w:szCs w:val="24"/>
        </w:rPr>
        <w:t xml:space="preserve">«Развитие земельно-имущественных отношений на территории ЗАТО городской округ Молодёжный на 2015-2019 годы» </w:t>
      </w:r>
      <w:r w:rsidRPr="0005331B">
        <w:rPr>
          <w:sz w:val="24"/>
          <w:szCs w:val="24"/>
        </w:rPr>
        <w:t xml:space="preserve"> </w:t>
      </w:r>
      <w:r>
        <w:rPr>
          <w:sz w:val="24"/>
          <w:szCs w:val="24"/>
        </w:rPr>
        <w:t>изложить в новой редакции.</w:t>
      </w:r>
    </w:p>
    <w:p w:rsidR="000E77A8" w:rsidRDefault="000E77A8" w:rsidP="004C6F48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725C24">
        <w:rPr>
          <w:sz w:val="24"/>
          <w:szCs w:val="24"/>
        </w:rPr>
        <w:t xml:space="preserve">                                                                                            </w:t>
      </w:r>
      <w:r>
        <w:rPr>
          <w:sz w:val="24"/>
          <w:szCs w:val="24"/>
        </w:rPr>
        <w:t xml:space="preserve">            </w:t>
      </w:r>
    </w:p>
    <w:p w:rsidR="000E77A8" w:rsidRDefault="000E77A8" w:rsidP="005B4912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>2. Муниципальную программу «Муниципальное управление ЗАТО  городской округ Молодёжный Московской области на 2015-2019 годы» изложить в новой редакции.</w:t>
      </w:r>
    </w:p>
    <w:p w:rsidR="000E77A8" w:rsidRDefault="000E77A8" w:rsidP="005B4912">
      <w:pPr>
        <w:tabs>
          <w:tab w:val="left" w:pos="567"/>
        </w:tabs>
        <w:jc w:val="both"/>
        <w:rPr>
          <w:sz w:val="24"/>
          <w:szCs w:val="24"/>
        </w:rPr>
      </w:pPr>
    </w:p>
    <w:p w:rsidR="000E77A8" w:rsidRDefault="000E77A8" w:rsidP="00421FA9">
      <w:pPr>
        <w:jc w:val="both"/>
      </w:pPr>
      <w:r>
        <w:rPr>
          <w:sz w:val="24"/>
          <w:szCs w:val="24"/>
        </w:rPr>
        <w:t xml:space="preserve">         3. Разместить</w:t>
      </w:r>
      <w:r w:rsidRPr="00D42B33">
        <w:rPr>
          <w:sz w:val="24"/>
          <w:szCs w:val="24"/>
        </w:rPr>
        <w:t xml:space="preserve"> муниципальную программу «</w:t>
      </w:r>
      <w:r w:rsidRPr="000C2C99">
        <w:rPr>
          <w:sz w:val="24"/>
          <w:szCs w:val="24"/>
        </w:rPr>
        <w:t>Муниципальное управление ЗАТО городской округ Молодёжный Московской области на 2015-2019</w:t>
      </w:r>
      <w:r>
        <w:rPr>
          <w:b/>
          <w:sz w:val="24"/>
          <w:szCs w:val="24"/>
        </w:rPr>
        <w:t xml:space="preserve"> </w:t>
      </w:r>
      <w:r w:rsidRPr="008930C4">
        <w:rPr>
          <w:sz w:val="24"/>
          <w:szCs w:val="24"/>
        </w:rPr>
        <w:t>годы</w:t>
      </w:r>
      <w:r>
        <w:rPr>
          <w:sz w:val="24"/>
          <w:szCs w:val="24"/>
        </w:rPr>
        <w:t>»</w:t>
      </w:r>
      <w:r w:rsidRPr="00D42B33">
        <w:rPr>
          <w:sz w:val="24"/>
          <w:szCs w:val="24"/>
        </w:rPr>
        <w:t xml:space="preserve"> на официальном сайте </w:t>
      </w:r>
      <w:hyperlink r:id="rId9" w:history="1">
        <w:r w:rsidRPr="00F03FFB">
          <w:rPr>
            <w:rStyle w:val="Hyperlink"/>
            <w:b/>
            <w:sz w:val="24"/>
            <w:szCs w:val="24"/>
            <w:lang w:val="en-US"/>
          </w:rPr>
          <w:t>www</w:t>
        </w:r>
        <w:r w:rsidRPr="00F03FFB">
          <w:rPr>
            <w:rStyle w:val="Hyperlink"/>
            <w:b/>
            <w:sz w:val="24"/>
            <w:szCs w:val="24"/>
          </w:rPr>
          <w:t>.</w:t>
        </w:r>
        <w:r w:rsidRPr="00F03FFB">
          <w:rPr>
            <w:rStyle w:val="Hyperlink"/>
            <w:b/>
            <w:sz w:val="24"/>
            <w:szCs w:val="24"/>
            <w:lang w:val="en-US"/>
          </w:rPr>
          <w:t>zato</w:t>
        </w:r>
        <w:r w:rsidRPr="00F03FFB">
          <w:rPr>
            <w:rStyle w:val="Hyperlink"/>
            <w:b/>
            <w:sz w:val="24"/>
            <w:szCs w:val="24"/>
          </w:rPr>
          <w:t>-</w:t>
        </w:r>
        <w:r w:rsidRPr="00F03FFB">
          <w:rPr>
            <w:rStyle w:val="Hyperlink"/>
            <w:b/>
            <w:sz w:val="24"/>
            <w:szCs w:val="24"/>
            <w:lang w:val="en-US"/>
          </w:rPr>
          <w:t>molod</w:t>
        </w:r>
        <w:r w:rsidRPr="00F03FFB">
          <w:rPr>
            <w:rStyle w:val="Hyperlink"/>
            <w:b/>
            <w:sz w:val="24"/>
            <w:szCs w:val="24"/>
          </w:rPr>
          <w:t>.</w:t>
        </w:r>
        <w:r w:rsidRPr="00F03FFB">
          <w:rPr>
            <w:rStyle w:val="Hyperlink"/>
            <w:b/>
            <w:sz w:val="24"/>
            <w:szCs w:val="24"/>
            <w:lang w:val="en-US"/>
          </w:rPr>
          <w:t>ru</w:t>
        </w:r>
      </w:hyperlink>
    </w:p>
    <w:p w:rsidR="000E77A8" w:rsidRDefault="000E77A8" w:rsidP="00421FA9">
      <w:pPr>
        <w:jc w:val="both"/>
      </w:pPr>
    </w:p>
    <w:p w:rsidR="000E77A8" w:rsidRPr="00060DF5" w:rsidRDefault="000E77A8" w:rsidP="00421FA9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     4. Контроль за исполнением настоящего постановления возложить на начальника бюджетно-финансового отдела.</w:t>
      </w:r>
    </w:p>
    <w:p w:rsidR="000E77A8" w:rsidRDefault="000E77A8" w:rsidP="00421FA9">
      <w:pPr>
        <w:jc w:val="both"/>
        <w:rPr>
          <w:sz w:val="24"/>
          <w:szCs w:val="24"/>
        </w:rPr>
      </w:pPr>
    </w:p>
    <w:p w:rsidR="000E77A8" w:rsidRDefault="000E77A8" w:rsidP="00421FA9">
      <w:pPr>
        <w:jc w:val="both"/>
        <w:rPr>
          <w:sz w:val="24"/>
          <w:szCs w:val="24"/>
        </w:rPr>
      </w:pPr>
    </w:p>
    <w:p w:rsidR="000E77A8" w:rsidRDefault="000E77A8" w:rsidP="005D30A8">
      <w:pPr>
        <w:rPr>
          <w:sz w:val="24"/>
          <w:szCs w:val="24"/>
        </w:rPr>
      </w:pPr>
      <w:r>
        <w:rPr>
          <w:sz w:val="24"/>
          <w:szCs w:val="24"/>
        </w:rPr>
        <w:t>Руководитель администрации</w:t>
      </w:r>
    </w:p>
    <w:p w:rsidR="000E77A8" w:rsidRDefault="000E77A8" w:rsidP="005D30A8">
      <w:pPr>
        <w:rPr>
          <w:sz w:val="24"/>
          <w:szCs w:val="24"/>
        </w:rPr>
      </w:pPr>
      <w:r>
        <w:rPr>
          <w:sz w:val="24"/>
          <w:szCs w:val="24"/>
        </w:rPr>
        <w:t>ЗАТО городской округ  Молодёжный                                                          И. С. Дербенев</w:t>
      </w:r>
    </w:p>
    <w:p w:rsidR="000E77A8" w:rsidRDefault="000E77A8" w:rsidP="005D30A8">
      <w:pPr>
        <w:rPr>
          <w:sz w:val="24"/>
          <w:szCs w:val="24"/>
        </w:rPr>
      </w:pPr>
    </w:p>
    <w:p w:rsidR="000E77A8" w:rsidRDefault="000E77A8" w:rsidP="002F71E2">
      <w:pPr>
        <w:rPr>
          <w:sz w:val="24"/>
          <w:szCs w:val="24"/>
        </w:rPr>
      </w:pPr>
    </w:p>
    <w:p w:rsidR="000E77A8" w:rsidRPr="00121504" w:rsidRDefault="000E77A8" w:rsidP="002F71E2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0E77A8" w:rsidRPr="00121504" w:rsidRDefault="000E77A8" w:rsidP="002F71E2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0E77A8" w:rsidRPr="00121504" w:rsidRDefault="000E77A8" w:rsidP="002F71E2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0E77A8" w:rsidRPr="00121504" w:rsidRDefault="000E77A8" w:rsidP="002F71E2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0E77A8" w:rsidRPr="00121504" w:rsidRDefault="000E77A8" w:rsidP="002F71E2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0E77A8" w:rsidRPr="00121504" w:rsidRDefault="000E77A8" w:rsidP="002F71E2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0E77A8" w:rsidRPr="00121504" w:rsidRDefault="000E77A8" w:rsidP="002F71E2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0E77A8" w:rsidRPr="00121504" w:rsidRDefault="000E77A8" w:rsidP="002F71E2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0E77A8" w:rsidRPr="00121504" w:rsidRDefault="000E77A8" w:rsidP="002F71E2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0E77A8" w:rsidRPr="00121504" w:rsidRDefault="000E77A8" w:rsidP="002F71E2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0E77A8" w:rsidRPr="00121504" w:rsidRDefault="000E77A8" w:rsidP="002F71E2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0E77A8" w:rsidRPr="00121504" w:rsidRDefault="000E77A8" w:rsidP="002F71E2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0E77A8" w:rsidRPr="00121504" w:rsidRDefault="000E77A8" w:rsidP="002F71E2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0E77A8" w:rsidRPr="00121504" w:rsidRDefault="000E77A8" w:rsidP="002F71E2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0E77A8" w:rsidRPr="00121504" w:rsidRDefault="000E77A8" w:rsidP="002F71E2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0E77A8" w:rsidRPr="00121504" w:rsidRDefault="000E77A8" w:rsidP="002F71E2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0E77A8" w:rsidRPr="00121504" w:rsidRDefault="000E77A8" w:rsidP="002F71E2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0E77A8" w:rsidRPr="00BF4B32" w:rsidRDefault="000E77A8" w:rsidP="002F71E2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4"/>
          <w:szCs w:val="24"/>
        </w:rPr>
      </w:pPr>
      <w:r w:rsidRPr="00BF4B32">
        <w:rPr>
          <w:sz w:val="24"/>
          <w:szCs w:val="24"/>
        </w:rPr>
        <w:t>Лист согласования.</w:t>
      </w:r>
    </w:p>
    <w:p w:rsidR="000E77A8" w:rsidRPr="00BF4B32" w:rsidRDefault="000E77A8" w:rsidP="002F71E2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0E77A8" w:rsidRPr="00BF4B32" w:rsidRDefault="000E77A8" w:rsidP="002F71E2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0E77A8" w:rsidRPr="00BF4B32" w:rsidRDefault="000E77A8" w:rsidP="002F71E2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0E77A8" w:rsidRPr="00BF4B32" w:rsidRDefault="000E77A8" w:rsidP="002F71E2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0E77A8" w:rsidRPr="00BF4B32" w:rsidRDefault="000E77A8" w:rsidP="002F71E2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BF4B32">
        <w:rPr>
          <w:sz w:val="24"/>
          <w:szCs w:val="24"/>
        </w:rPr>
        <w:t>Согласовано: ________________ Старший эксперт - Квасова О. В.</w:t>
      </w:r>
    </w:p>
    <w:p w:rsidR="000E77A8" w:rsidRPr="00BF4B32" w:rsidRDefault="000E77A8" w:rsidP="002F71E2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0E77A8" w:rsidRPr="00BF4B32" w:rsidRDefault="000E77A8" w:rsidP="002F71E2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BF4B32">
        <w:rPr>
          <w:sz w:val="24"/>
          <w:szCs w:val="24"/>
        </w:rPr>
        <w:t>Согласовано:_____________</w:t>
      </w:r>
      <w:r>
        <w:rPr>
          <w:sz w:val="24"/>
          <w:szCs w:val="24"/>
        </w:rPr>
        <w:t>___ Начальник бюджетно-финансов</w:t>
      </w:r>
      <w:r w:rsidRPr="00BF4B32">
        <w:rPr>
          <w:sz w:val="24"/>
          <w:szCs w:val="24"/>
        </w:rPr>
        <w:t>ого отдела - Гряник Е. Н.</w:t>
      </w:r>
    </w:p>
    <w:p w:rsidR="000E77A8" w:rsidRPr="00BF4B32" w:rsidRDefault="000E77A8" w:rsidP="002F71E2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0E77A8" w:rsidRPr="007B7434" w:rsidRDefault="000E77A8" w:rsidP="008E0276">
      <w:r>
        <w:rPr>
          <w:sz w:val="24"/>
          <w:szCs w:val="24"/>
        </w:rPr>
        <w:t>Согласовано: _______________</w:t>
      </w:r>
      <w:r w:rsidRPr="00BF4B32">
        <w:rPr>
          <w:sz w:val="24"/>
          <w:szCs w:val="24"/>
        </w:rPr>
        <w:t xml:space="preserve"> Ответственный за программу</w:t>
      </w:r>
      <w:r>
        <w:rPr>
          <w:sz w:val="24"/>
          <w:szCs w:val="24"/>
        </w:rPr>
        <w:t xml:space="preserve"> – </w:t>
      </w:r>
      <w:r w:rsidRPr="008E0276">
        <w:rPr>
          <w:sz w:val="24"/>
          <w:szCs w:val="24"/>
        </w:rPr>
        <w:t>начальник отдела обеспечения жизнедеятельности населения, территориальной безопасности и управления муниципальным имуществом</w:t>
      </w:r>
      <w:r>
        <w:rPr>
          <w:sz w:val="24"/>
          <w:szCs w:val="24"/>
        </w:rPr>
        <w:t xml:space="preserve"> – Петухов М. А.</w:t>
      </w:r>
    </w:p>
    <w:p w:rsidR="000E77A8" w:rsidRPr="00BF4B32" w:rsidRDefault="000E77A8" w:rsidP="002F71E2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0E77A8" w:rsidRPr="00BF4B32" w:rsidRDefault="000E77A8" w:rsidP="002F71E2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BF4B32">
        <w:rPr>
          <w:sz w:val="24"/>
          <w:szCs w:val="24"/>
        </w:rPr>
        <w:t>Исполнитель:________________ Главный эксперт – Полякова С. А.</w:t>
      </w:r>
    </w:p>
    <w:p w:rsidR="000E77A8" w:rsidRDefault="000E77A8" w:rsidP="005D30A8">
      <w:pPr>
        <w:rPr>
          <w:sz w:val="24"/>
          <w:szCs w:val="24"/>
        </w:rPr>
      </w:pPr>
    </w:p>
    <w:sectPr w:rsidR="000E77A8" w:rsidSect="00AD0D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4D71A1"/>
    <w:multiLevelType w:val="multilevel"/>
    <w:tmpl w:val="0914B2D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30A8"/>
    <w:rsid w:val="00003304"/>
    <w:rsid w:val="00005165"/>
    <w:rsid w:val="00020DC7"/>
    <w:rsid w:val="00021415"/>
    <w:rsid w:val="0002424A"/>
    <w:rsid w:val="000268E2"/>
    <w:rsid w:val="000323A0"/>
    <w:rsid w:val="000417DC"/>
    <w:rsid w:val="0004199C"/>
    <w:rsid w:val="00044EE1"/>
    <w:rsid w:val="0005331B"/>
    <w:rsid w:val="00060DF5"/>
    <w:rsid w:val="000B3219"/>
    <w:rsid w:val="000B473A"/>
    <w:rsid w:val="000C2C99"/>
    <w:rsid w:val="000C52A3"/>
    <w:rsid w:val="000D5FA2"/>
    <w:rsid w:val="000E2D79"/>
    <w:rsid w:val="000E77A8"/>
    <w:rsid w:val="000F2551"/>
    <w:rsid w:val="000F340D"/>
    <w:rsid w:val="000F5305"/>
    <w:rsid w:val="001002CB"/>
    <w:rsid w:val="001007F7"/>
    <w:rsid w:val="001017C3"/>
    <w:rsid w:val="001130C9"/>
    <w:rsid w:val="00113399"/>
    <w:rsid w:val="0011520F"/>
    <w:rsid w:val="00121504"/>
    <w:rsid w:val="0018001D"/>
    <w:rsid w:val="001D1E6E"/>
    <w:rsid w:val="001D33F1"/>
    <w:rsid w:val="001D43E2"/>
    <w:rsid w:val="001E22BD"/>
    <w:rsid w:val="001E536D"/>
    <w:rsid w:val="001E77D6"/>
    <w:rsid w:val="00207421"/>
    <w:rsid w:val="0021631A"/>
    <w:rsid w:val="002271F7"/>
    <w:rsid w:val="00231E04"/>
    <w:rsid w:val="00232FF8"/>
    <w:rsid w:val="00233E0E"/>
    <w:rsid w:val="002464AE"/>
    <w:rsid w:val="00252456"/>
    <w:rsid w:val="0026199A"/>
    <w:rsid w:val="00271954"/>
    <w:rsid w:val="00276172"/>
    <w:rsid w:val="00277925"/>
    <w:rsid w:val="002A39FF"/>
    <w:rsid w:val="002C520E"/>
    <w:rsid w:val="002F71E2"/>
    <w:rsid w:val="003121F6"/>
    <w:rsid w:val="00313735"/>
    <w:rsid w:val="003158E3"/>
    <w:rsid w:val="003344D4"/>
    <w:rsid w:val="00336A1C"/>
    <w:rsid w:val="003409A3"/>
    <w:rsid w:val="0037508F"/>
    <w:rsid w:val="00381504"/>
    <w:rsid w:val="003823F5"/>
    <w:rsid w:val="003B3565"/>
    <w:rsid w:val="003B4169"/>
    <w:rsid w:val="003B4D16"/>
    <w:rsid w:val="003D2714"/>
    <w:rsid w:val="003D3C18"/>
    <w:rsid w:val="003D7533"/>
    <w:rsid w:val="003E1ADE"/>
    <w:rsid w:val="00410EFD"/>
    <w:rsid w:val="00417F24"/>
    <w:rsid w:val="00421FA9"/>
    <w:rsid w:val="00435751"/>
    <w:rsid w:val="0044021C"/>
    <w:rsid w:val="00462A01"/>
    <w:rsid w:val="00476303"/>
    <w:rsid w:val="00486535"/>
    <w:rsid w:val="00496553"/>
    <w:rsid w:val="004B29BF"/>
    <w:rsid w:val="004B3B9B"/>
    <w:rsid w:val="004B59A0"/>
    <w:rsid w:val="004C66E3"/>
    <w:rsid w:val="004C6F48"/>
    <w:rsid w:val="004D58D6"/>
    <w:rsid w:val="004E747C"/>
    <w:rsid w:val="004F0812"/>
    <w:rsid w:val="004F6BEC"/>
    <w:rsid w:val="00504EC2"/>
    <w:rsid w:val="00517EC9"/>
    <w:rsid w:val="005371B4"/>
    <w:rsid w:val="00543BB2"/>
    <w:rsid w:val="00551C1C"/>
    <w:rsid w:val="00581F4B"/>
    <w:rsid w:val="005A0C20"/>
    <w:rsid w:val="005B06B2"/>
    <w:rsid w:val="005B4485"/>
    <w:rsid w:val="005B4912"/>
    <w:rsid w:val="005D30A8"/>
    <w:rsid w:val="005D7F54"/>
    <w:rsid w:val="005E6E6D"/>
    <w:rsid w:val="005E7FAA"/>
    <w:rsid w:val="00606E76"/>
    <w:rsid w:val="006339BC"/>
    <w:rsid w:val="00634D01"/>
    <w:rsid w:val="0064459D"/>
    <w:rsid w:val="00647E8F"/>
    <w:rsid w:val="00653FBD"/>
    <w:rsid w:val="00657227"/>
    <w:rsid w:val="006A738F"/>
    <w:rsid w:val="006B1877"/>
    <w:rsid w:val="006D56DD"/>
    <w:rsid w:val="006E6AFB"/>
    <w:rsid w:val="006F1AB9"/>
    <w:rsid w:val="006F66B4"/>
    <w:rsid w:val="00710A74"/>
    <w:rsid w:val="00710A8A"/>
    <w:rsid w:val="00725B4A"/>
    <w:rsid w:val="00725C24"/>
    <w:rsid w:val="00726729"/>
    <w:rsid w:val="00727E2E"/>
    <w:rsid w:val="00734E47"/>
    <w:rsid w:val="007470B5"/>
    <w:rsid w:val="007570A4"/>
    <w:rsid w:val="00764D96"/>
    <w:rsid w:val="0077494A"/>
    <w:rsid w:val="0078397A"/>
    <w:rsid w:val="0078485C"/>
    <w:rsid w:val="00785BFE"/>
    <w:rsid w:val="007877DD"/>
    <w:rsid w:val="00793D30"/>
    <w:rsid w:val="00795073"/>
    <w:rsid w:val="007A3886"/>
    <w:rsid w:val="007A3A70"/>
    <w:rsid w:val="007A624A"/>
    <w:rsid w:val="007B0489"/>
    <w:rsid w:val="007B7434"/>
    <w:rsid w:val="007E595E"/>
    <w:rsid w:val="007F7F81"/>
    <w:rsid w:val="0080367F"/>
    <w:rsid w:val="00803E36"/>
    <w:rsid w:val="00820CBE"/>
    <w:rsid w:val="0083318C"/>
    <w:rsid w:val="008341C0"/>
    <w:rsid w:val="008458A8"/>
    <w:rsid w:val="00853FAB"/>
    <w:rsid w:val="00870557"/>
    <w:rsid w:val="00881E11"/>
    <w:rsid w:val="00882373"/>
    <w:rsid w:val="00883B8F"/>
    <w:rsid w:val="008930C4"/>
    <w:rsid w:val="00893E4F"/>
    <w:rsid w:val="008E0276"/>
    <w:rsid w:val="008F5034"/>
    <w:rsid w:val="008F5F2B"/>
    <w:rsid w:val="0090379E"/>
    <w:rsid w:val="0090719C"/>
    <w:rsid w:val="009469A5"/>
    <w:rsid w:val="00952862"/>
    <w:rsid w:val="00956DFB"/>
    <w:rsid w:val="0096569B"/>
    <w:rsid w:val="009828F2"/>
    <w:rsid w:val="009A5138"/>
    <w:rsid w:val="009C58EB"/>
    <w:rsid w:val="009C67A2"/>
    <w:rsid w:val="009C7D7A"/>
    <w:rsid w:val="009D1B13"/>
    <w:rsid w:val="009D6D56"/>
    <w:rsid w:val="00A135B6"/>
    <w:rsid w:val="00A14EE3"/>
    <w:rsid w:val="00A303CD"/>
    <w:rsid w:val="00A36095"/>
    <w:rsid w:val="00A36983"/>
    <w:rsid w:val="00A37730"/>
    <w:rsid w:val="00A408F9"/>
    <w:rsid w:val="00A56F00"/>
    <w:rsid w:val="00A57CD2"/>
    <w:rsid w:val="00A62C5E"/>
    <w:rsid w:val="00A67429"/>
    <w:rsid w:val="00A84CC7"/>
    <w:rsid w:val="00A86431"/>
    <w:rsid w:val="00AA43BA"/>
    <w:rsid w:val="00AC156B"/>
    <w:rsid w:val="00AC1F32"/>
    <w:rsid w:val="00AC7AFD"/>
    <w:rsid w:val="00AD0DC7"/>
    <w:rsid w:val="00B10C1D"/>
    <w:rsid w:val="00B17EE3"/>
    <w:rsid w:val="00B24EC5"/>
    <w:rsid w:val="00B259A8"/>
    <w:rsid w:val="00B31D32"/>
    <w:rsid w:val="00B3326E"/>
    <w:rsid w:val="00B33AE4"/>
    <w:rsid w:val="00B4591F"/>
    <w:rsid w:val="00B47361"/>
    <w:rsid w:val="00B53818"/>
    <w:rsid w:val="00B63351"/>
    <w:rsid w:val="00B64606"/>
    <w:rsid w:val="00B67367"/>
    <w:rsid w:val="00B754D1"/>
    <w:rsid w:val="00B85908"/>
    <w:rsid w:val="00B91188"/>
    <w:rsid w:val="00B9136F"/>
    <w:rsid w:val="00B914E3"/>
    <w:rsid w:val="00B950F0"/>
    <w:rsid w:val="00BA6404"/>
    <w:rsid w:val="00BC2A7B"/>
    <w:rsid w:val="00BC6316"/>
    <w:rsid w:val="00BD30D3"/>
    <w:rsid w:val="00BD3DBD"/>
    <w:rsid w:val="00BD5656"/>
    <w:rsid w:val="00BE5E71"/>
    <w:rsid w:val="00BF2204"/>
    <w:rsid w:val="00BF4B32"/>
    <w:rsid w:val="00BF5E21"/>
    <w:rsid w:val="00C026FF"/>
    <w:rsid w:val="00C04045"/>
    <w:rsid w:val="00C04F29"/>
    <w:rsid w:val="00C07159"/>
    <w:rsid w:val="00C14F57"/>
    <w:rsid w:val="00C32CDB"/>
    <w:rsid w:val="00C5485A"/>
    <w:rsid w:val="00C577D2"/>
    <w:rsid w:val="00C639F1"/>
    <w:rsid w:val="00C647A0"/>
    <w:rsid w:val="00CA13C6"/>
    <w:rsid w:val="00CA6335"/>
    <w:rsid w:val="00CA7388"/>
    <w:rsid w:val="00CB349E"/>
    <w:rsid w:val="00CB46EB"/>
    <w:rsid w:val="00CC3BF5"/>
    <w:rsid w:val="00CF105A"/>
    <w:rsid w:val="00CF71EE"/>
    <w:rsid w:val="00D17C3B"/>
    <w:rsid w:val="00D20B49"/>
    <w:rsid w:val="00D41D94"/>
    <w:rsid w:val="00D42B33"/>
    <w:rsid w:val="00D50313"/>
    <w:rsid w:val="00D51D80"/>
    <w:rsid w:val="00D61921"/>
    <w:rsid w:val="00D71296"/>
    <w:rsid w:val="00D7184E"/>
    <w:rsid w:val="00D85477"/>
    <w:rsid w:val="00D93FDA"/>
    <w:rsid w:val="00DA7181"/>
    <w:rsid w:val="00DB3492"/>
    <w:rsid w:val="00DB5A9C"/>
    <w:rsid w:val="00DC27A8"/>
    <w:rsid w:val="00DD277E"/>
    <w:rsid w:val="00DD5ACA"/>
    <w:rsid w:val="00DE5CD9"/>
    <w:rsid w:val="00E03498"/>
    <w:rsid w:val="00E06496"/>
    <w:rsid w:val="00E31850"/>
    <w:rsid w:val="00E34F6E"/>
    <w:rsid w:val="00E3601D"/>
    <w:rsid w:val="00E3619C"/>
    <w:rsid w:val="00E56860"/>
    <w:rsid w:val="00E57919"/>
    <w:rsid w:val="00E61D4C"/>
    <w:rsid w:val="00E66E65"/>
    <w:rsid w:val="00E711D7"/>
    <w:rsid w:val="00E76708"/>
    <w:rsid w:val="00E844FC"/>
    <w:rsid w:val="00E9540E"/>
    <w:rsid w:val="00EA32D9"/>
    <w:rsid w:val="00ED5F65"/>
    <w:rsid w:val="00EE6FFD"/>
    <w:rsid w:val="00EF56E8"/>
    <w:rsid w:val="00F03FFB"/>
    <w:rsid w:val="00F151EE"/>
    <w:rsid w:val="00F158DB"/>
    <w:rsid w:val="00F15C09"/>
    <w:rsid w:val="00F21647"/>
    <w:rsid w:val="00F25F36"/>
    <w:rsid w:val="00F41D0D"/>
    <w:rsid w:val="00F47105"/>
    <w:rsid w:val="00F5222F"/>
    <w:rsid w:val="00F5279A"/>
    <w:rsid w:val="00F6085F"/>
    <w:rsid w:val="00F627DE"/>
    <w:rsid w:val="00F808AA"/>
    <w:rsid w:val="00FA017D"/>
    <w:rsid w:val="00FA5E63"/>
    <w:rsid w:val="00FB3336"/>
    <w:rsid w:val="00FB6194"/>
    <w:rsid w:val="00FD506A"/>
    <w:rsid w:val="00FD5C3C"/>
    <w:rsid w:val="00FE23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0A8"/>
    <w:rPr>
      <w:rFonts w:ascii="Times New Roman" w:eastAsia="Times New Roman" w:hAnsi="Times New Roman"/>
      <w:color w:val="000000"/>
      <w:kern w:val="28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D30A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D30A8"/>
    <w:rPr>
      <w:rFonts w:ascii="Arial" w:hAnsi="Arial" w:cs="Arial"/>
      <w:b/>
      <w:bCs/>
      <w:color w:val="000000"/>
      <w:kern w:val="32"/>
      <w:sz w:val="32"/>
      <w:szCs w:val="3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5D30A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D30A8"/>
    <w:rPr>
      <w:rFonts w:ascii="Tahoma" w:hAnsi="Tahoma" w:cs="Tahoma"/>
      <w:color w:val="000000"/>
      <w:kern w:val="28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820CBE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820CB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99"/>
    <w:qFormat/>
    <w:rsid w:val="00820CBE"/>
    <w:pPr>
      <w:spacing w:after="200" w:line="276" w:lineRule="auto"/>
      <w:ind w:left="720"/>
      <w:contextualSpacing/>
    </w:pPr>
    <w:rPr>
      <w:rFonts w:ascii="Calibri" w:eastAsia="Calibri" w:hAnsi="Calibri"/>
      <w:color w:val="auto"/>
      <w:kern w:val="0"/>
    </w:rPr>
  </w:style>
  <w:style w:type="character" w:customStyle="1" w:styleId="ListParagraphChar">
    <w:name w:val="List Paragraph Char"/>
    <w:link w:val="ListParagraph"/>
    <w:uiPriority w:val="99"/>
    <w:locked/>
    <w:rsid w:val="00820CBE"/>
    <w:rPr>
      <w:rFonts w:ascii="Calibri" w:eastAsia="Times New Roman" w:hAnsi="Calibri"/>
    </w:rPr>
  </w:style>
  <w:style w:type="character" w:styleId="Hyperlink">
    <w:name w:val="Hyperlink"/>
    <w:basedOn w:val="DefaultParagraphFont"/>
    <w:uiPriority w:val="99"/>
    <w:rsid w:val="00277925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CA7388"/>
    <w:pPr>
      <w:tabs>
        <w:tab w:val="center" w:pos="4677"/>
        <w:tab w:val="right" w:pos="9355"/>
      </w:tabs>
    </w:pPr>
    <w:rPr>
      <w:rFonts w:ascii="Calibri" w:hAnsi="Calibri"/>
      <w:color w:val="auto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A7388"/>
    <w:rPr>
      <w:rFonts w:ascii="Calibri" w:hAnsi="Calibri" w:cs="Times New Roman"/>
      <w:lang w:eastAsia="ru-RU"/>
    </w:rPr>
  </w:style>
  <w:style w:type="paragraph" w:customStyle="1" w:styleId="Default">
    <w:name w:val="Default"/>
    <w:uiPriority w:val="99"/>
    <w:rsid w:val="003D271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05331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Footer">
    <w:name w:val="footer"/>
    <w:basedOn w:val="Normal"/>
    <w:link w:val="FooterChar"/>
    <w:uiPriority w:val="99"/>
    <w:rsid w:val="00710A8A"/>
    <w:pPr>
      <w:tabs>
        <w:tab w:val="center" w:pos="4677"/>
        <w:tab w:val="right" w:pos="9355"/>
      </w:tabs>
    </w:pPr>
    <w:rPr>
      <w:rFonts w:ascii="Calibri" w:eastAsia="Calibri" w:hAnsi="Calibri"/>
      <w:color w:val="auto"/>
      <w:kern w:val="0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locked/>
    <w:rsid w:val="00710A8A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zato-molod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641</TotalTime>
  <Pages>5</Pages>
  <Words>1353</Words>
  <Characters>7718</Characters>
  <Application>Microsoft Office Outlook</Application>
  <DocSecurity>0</DocSecurity>
  <Lines>0</Lines>
  <Paragraphs>0</Paragraphs>
  <ScaleCrop>false</ScaleCrop>
  <Company>Администрация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Admin</cp:lastModifiedBy>
  <cp:revision>170</cp:revision>
  <cp:lastPrinted>2016-04-29T09:30:00Z</cp:lastPrinted>
  <dcterms:created xsi:type="dcterms:W3CDTF">2015-02-19T07:51:00Z</dcterms:created>
  <dcterms:modified xsi:type="dcterms:W3CDTF">2016-09-01T11:46:00Z</dcterms:modified>
</cp:coreProperties>
</file>