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6D" w:rsidRPr="00206F2C" w:rsidRDefault="00CA796D" w:rsidP="00206F2C">
      <w:pPr>
        <w:pStyle w:val="NoSpacing"/>
        <w:jc w:val="center"/>
        <w:rPr>
          <w:rFonts w:ascii="Times New Roman" w:hAnsi="Times New Roman"/>
          <w:sz w:val="36"/>
          <w:szCs w:val="36"/>
        </w:rPr>
      </w:pPr>
      <w:r w:rsidRPr="0003065C">
        <w:rPr>
          <w:rFonts w:ascii="Times New Roman" w:hAnsi="Times New Roman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CA796D" w:rsidRPr="00206F2C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206F2C">
        <w:rPr>
          <w:rFonts w:ascii="Times New Roman" w:hAnsi="Times New Roman"/>
          <w:b/>
          <w:sz w:val="36"/>
          <w:szCs w:val="36"/>
        </w:rPr>
        <w:t>СОВЕТ ДЕПУТАТОВ</w:t>
      </w:r>
    </w:p>
    <w:p w:rsidR="00CA796D" w:rsidRPr="00206F2C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496649887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496649888" r:id="rId7"/>
        </w:pict>
      </w:r>
      <w:r w:rsidRPr="00206F2C">
        <w:rPr>
          <w:rFonts w:ascii="Times New Roman" w:hAnsi="Times New Roman"/>
          <w:b/>
          <w:sz w:val="36"/>
          <w:szCs w:val="36"/>
        </w:rPr>
        <w:t>ЗАКРЫТОГО АДМИНИСТРАТИВНО-ТЕРРИТОРИАЛЬНОГО ОБРАЗОВАНИЯ</w:t>
      </w:r>
    </w:p>
    <w:p w:rsidR="00CA796D" w:rsidRPr="00206F2C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206F2C">
        <w:rPr>
          <w:rFonts w:ascii="Times New Roman" w:hAnsi="Times New Roman"/>
          <w:b/>
          <w:sz w:val="36"/>
          <w:szCs w:val="36"/>
        </w:rPr>
        <w:t>ГОРОДСКОЙ ОКРУГ  МОЛОДЕЖНЫЙ</w:t>
      </w:r>
    </w:p>
    <w:p w:rsidR="00CA796D" w:rsidRPr="00206F2C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206F2C">
        <w:rPr>
          <w:rFonts w:ascii="Times New Roman" w:hAnsi="Times New Roman"/>
          <w:b/>
          <w:sz w:val="36"/>
          <w:szCs w:val="36"/>
        </w:rPr>
        <w:t>МОСКОВСКОЙ ОБЛАСТИ</w:t>
      </w:r>
    </w:p>
    <w:p w:rsidR="00CA796D" w:rsidRPr="00206F2C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</w:p>
    <w:p w:rsidR="00CA796D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206F2C">
        <w:rPr>
          <w:rFonts w:ascii="Times New Roman" w:hAnsi="Times New Roman"/>
          <w:b/>
          <w:sz w:val="36"/>
          <w:szCs w:val="36"/>
        </w:rPr>
        <w:t>Р Е Ш Е Н И Е</w:t>
      </w:r>
    </w:p>
    <w:p w:rsidR="00CA796D" w:rsidRDefault="00CA796D" w:rsidP="00206F2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</w:p>
    <w:p w:rsidR="00CA796D" w:rsidRPr="0070693A" w:rsidRDefault="00CA796D" w:rsidP="00206F2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22.06.</w:t>
      </w:r>
      <w:r w:rsidRPr="0070693A">
        <w:rPr>
          <w:rFonts w:ascii="Times New Roman" w:hAnsi="Times New Roman"/>
          <w:b/>
          <w:sz w:val="28"/>
          <w:szCs w:val="28"/>
        </w:rPr>
        <w:t>2015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0693A">
        <w:rPr>
          <w:rFonts w:ascii="Times New Roman" w:hAnsi="Times New Roman"/>
          <w:b/>
          <w:sz w:val="28"/>
          <w:szCs w:val="28"/>
        </w:rPr>
        <w:t xml:space="preserve">г.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70693A">
        <w:rPr>
          <w:rFonts w:ascii="Times New Roman" w:hAnsi="Times New Roman"/>
          <w:b/>
          <w:sz w:val="28"/>
          <w:szCs w:val="28"/>
        </w:rPr>
        <w:t xml:space="preserve"> № </w:t>
      </w:r>
      <w:r>
        <w:rPr>
          <w:rFonts w:ascii="Times New Roman" w:hAnsi="Times New Roman"/>
          <w:b/>
          <w:sz w:val="28"/>
          <w:szCs w:val="28"/>
        </w:rPr>
        <w:t>9/1</w:t>
      </w:r>
    </w:p>
    <w:p w:rsidR="00CA796D" w:rsidRDefault="00CA796D" w:rsidP="00206F2C"/>
    <w:p w:rsidR="00CA796D" w:rsidRPr="00D27386" w:rsidRDefault="00CA796D" w:rsidP="00A6654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27386">
        <w:rPr>
          <w:rFonts w:ascii="Times New Roman" w:hAnsi="Times New Roman"/>
          <w:b/>
          <w:sz w:val="28"/>
          <w:szCs w:val="28"/>
        </w:rPr>
        <w:t>О назначении муниципальных выборов</w:t>
      </w:r>
    </w:p>
    <w:p w:rsidR="00CA796D" w:rsidRPr="00D27386" w:rsidRDefault="00CA796D" w:rsidP="00206F2C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CA796D" w:rsidRPr="00D27386" w:rsidRDefault="00CA796D" w:rsidP="00E20AD8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27386">
        <w:rPr>
          <w:rFonts w:ascii="Times New Roman" w:hAnsi="Times New Roman"/>
          <w:sz w:val="28"/>
          <w:szCs w:val="28"/>
        </w:rPr>
        <w:t xml:space="preserve">В соответствии с пунктами 3,7 статьи 10 Федерального  закона «Об основных гарантиях избирательных прав и права на участие в референдуме граждан Российской  Федерации» и части 5 статьи 6 Закона Московской области «О муниципальных выборах в Московской области» Совет депутатов </w:t>
      </w:r>
      <w:r w:rsidRPr="00D27386">
        <w:rPr>
          <w:rFonts w:ascii="Times New Roman" w:hAnsi="Times New Roman"/>
          <w:b/>
          <w:sz w:val="28"/>
          <w:szCs w:val="28"/>
        </w:rPr>
        <w:t>решил:</w:t>
      </w:r>
    </w:p>
    <w:p w:rsidR="00CA796D" w:rsidRPr="00D27386" w:rsidRDefault="00CA796D" w:rsidP="00206F2C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A796D" w:rsidRPr="00D27386" w:rsidRDefault="00CA796D" w:rsidP="00206F2C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CA796D" w:rsidRDefault="00CA796D" w:rsidP="0070693A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D27386">
        <w:rPr>
          <w:rFonts w:ascii="Times New Roman" w:hAnsi="Times New Roman"/>
          <w:sz w:val="28"/>
          <w:szCs w:val="28"/>
        </w:rPr>
        <w:t xml:space="preserve">1.Назначить выборы Главы и депутатов Совета депутатов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D27386">
        <w:rPr>
          <w:rFonts w:ascii="Times New Roman" w:hAnsi="Times New Roman"/>
          <w:sz w:val="28"/>
          <w:szCs w:val="28"/>
        </w:rPr>
        <w:t>территори</w:t>
      </w:r>
      <w:r>
        <w:rPr>
          <w:rFonts w:ascii="Times New Roman" w:hAnsi="Times New Roman"/>
          <w:sz w:val="28"/>
          <w:szCs w:val="28"/>
        </w:rPr>
        <w:t>и</w:t>
      </w:r>
      <w:r w:rsidRPr="00D27386">
        <w:rPr>
          <w:rFonts w:ascii="Times New Roman" w:hAnsi="Times New Roman"/>
          <w:sz w:val="28"/>
          <w:szCs w:val="28"/>
        </w:rPr>
        <w:t xml:space="preserve"> ЗАТО городской округ Молодежный Московской области на единый день голосования - воскресенье 13 сентября 2015 года. </w:t>
      </w:r>
    </w:p>
    <w:p w:rsidR="00CA796D" w:rsidRPr="00D27386" w:rsidRDefault="00CA796D" w:rsidP="0070693A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796D" w:rsidRPr="00D27386" w:rsidRDefault="00CA796D" w:rsidP="0070693A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27386">
        <w:rPr>
          <w:rFonts w:ascii="Times New Roman" w:hAnsi="Times New Roman"/>
          <w:sz w:val="28"/>
          <w:szCs w:val="28"/>
        </w:rPr>
        <w:t>Опубликовать настоящее решение в информационном вестнике Администрации ЗАТО городской округ Молодежный «МОЛОДЕЖНЫЙ» и разместить на официальном сайте</w:t>
      </w:r>
      <w:r>
        <w:rPr>
          <w:rFonts w:ascii="Times New Roman" w:hAnsi="Times New Roman"/>
          <w:sz w:val="28"/>
          <w:szCs w:val="28"/>
        </w:rPr>
        <w:t>:</w:t>
      </w:r>
      <w:r w:rsidRPr="00D27386">
        <w:rPr>
          <w:rFonts w:ascii="Times New Roman" w:hAnsi="Times New Roman"/>
          <w:sz w:val="28"/>
          <w:szCs w:val="28"/>
        </w:rPr>
        <w:t xml:space="preserve"> </w:t>
      </w:r>
      <w:r w:rsidRPr="00A6654C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A6654C">
        <w:rPr>
          <w:rFonts w:ascii="Times New Roman" w:hAnsi="Times New Roman"/>
          <w:b/>
          <w:sz w:val="28"/>
          <w:szCs w:val="28"/>
        </w:rPr>
        <w:t>.</w:t>
      </w:r>
      <w:r w:rsidRPr="00A6654C">
        <w:rPr>
          <w:rFonts w:ascii="Times New Roman" w:hAnsi="Times New Roman"/>
          <w:b/>
          <w:sz w:val="28"/>
          <w:szCs w:val="28"/>
          <w:lang w:val="en-US"/>
        </w:rPr>
        <w:t>zato</w:t>
      </w:r>
      <w:r w:rsidRPr="00A6654C">
        <w:rPr>
          <w:rFonts w:ascii="Times New Roman" w:hAnsi="Times New Roman"/>
          <w:b/>
          <w:sz w:val="28"/>
          <w:szCs w:val="28"/>
        </w:rPr>
        <w:t>-</w:t>
      </w:r>
      <w:r w:rsidRPr="00A6654C">
        <w:rPr>
          <w:rFonts w:ascii="Times New Roman" w:hAnsi="Times New Roman"/>
          <w:b/>
          <w:sz w:val="28"/>
          <w:szCs w:val="28"/>
          <w:lang w:val="en-US"/>
        </w:rPr>
        <w:t>molod</w:t>
      </w:r>
      <w:r w:rsidRPr="00A6654C">
        <w:rPr>
          <w:rFonts w:ascii="Times New Roman" w:hAnsi="Times New Roman"/>
          <w:b/>
          <w:sz w:val="28"/>
          <w:szCs w:val="28"/>
        </w:rPr>
        <w:t>.</w:t>
      </w:r>
      <w:r w:rsidRPr="00A6654C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A6654C">
        <w:rPr>
          <w:rFonts w:ascii="Times New Roman" w:hAnsi="Times New Roman"/>
          <w:b/>
          <w:sz w:val="28"/>
          <w:szCs w:val="28"/>
        </w:rPr>
        <w:t>.</w:t>
      </w:r>
    </w:p>
    <w:p w:rsidR="00CA796D" w:rsidRPr="00D27386" w:rsidRDefault="00CA796D" w:rsidP="0070693A">
      <w:pPr>
        <w:jc w:val="both"/>
        <w:rPr>
          <w:sz w:val="28"/>
          <w:szCs w:val="28"/>
        </w:rPr>
      </w:pPr>
    </w:p>
    <w:p w:rsidR="00CA796D" w:rsidRPr="00D27386" w:rsidRDefault="00CA796D" w:rsidP="0070693A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796D" w:rsidRPr="00D27386" w:rsidRDefault="00CA796D" w:rsidP="0070693A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796D" w:rsidRPr="00D27386" w:rsidRDefault="00CA796D" w:rsidP="0070693A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A796D" w:rsidRPr="00A6654C" w:rsidRDefault="00CA796D" w:rsidP="0070693A">
      <w:pPr>
        <w:pStyle w:val="NoSpacing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A6654C">
        <w:rPr>
          <w:rFonts w:ascii="Times New Roman" w:hAnsi="Times New Roman"/>
          <w:b/>
          <w:sz w:val="28"/>
          <w:szCs w:val="28"/>
        </w:rPr>
        <w:t xml:space="preserve">Глава ЗАТО </w:t>
      </w:r>
    </w:p>
    <w:p w:rsidR="00CA796D" w:rsidRPr="00A6654C" w:rsidRDefault="00CA796D" w:rsidP="0070693A">
      <w:pPr>
        <w:pStyle w:val="NoSpacing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A6654C">
        <w:rPr>
          <w:rFonts w:ascii="Times New Roman" w:hAnsi="Times New Roman"/>
          <w:b/>
          <w:sz w:val="28"/>
          <w:szCs w:val="28"/>
        </w:rPr>
        <w:t>городской округ Молодежный                                В.Н.Заголий</w:t>
      </w:r>
    </w:p>
    <w:sectPr w:rsidR="00CA796D" w:rsidRPr="00A6654C" w:rsidSect="006E5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F2C"/>
    <w:rsid w:val="0003065C"/>
    <w:rsid w:val="000D2448"/>
    <w:rsid w:val="0010061E"/>
    <w:rsid w:val="001B5BA3"/>
    <w:rsid w:val="001F38EA"/>
    <w:rsid w:val="00206F2C"/>
    <w:rsid w:val="002C7CAE"/>
    <w:rsid w:val="00351599"/>
    <w:rsid w:val="00393FB4"/>
    <w:rsid w:val="00421D67"/>
    <w:rsid w:val="00430077"/>
    <w:rsid w:val="00462A1B"/>
    <w:rsid w:val="005B563F"/>
    <w:rsid w:val="00610151"/>
    <w:rsid w:val="006521F2"/>
    <w:rsid w:val="006946D2"/>
    <w:rsid w:val="006A0799"/>
    <w:rsid w:val="006E5309"/>
    <w:rsid w:val="0070693A"/>
    <w:rsid w:val="00735A78"/>
    <w:rsid w:val="0078372B"/>
    <w:rsid w:val="008C6ED4"/>
    <w:rsid w:val="00A0188D"/>
    <w:rsid w:val="00A24755"/>
    <w:rsid w:val="00A6654C"/>
    <w:rsid w:val="00A90B73"/>
    <w:rsid w:val="00B6719D"/>
    <w:rsid w:val="00BC2412"/>
    <w:rsid w:val="00C367C3"/>
    <w:rsid w:val="00C56A9E"/>
    <w:rsid w:val="00CA796D"/>
    <w:rsid w:val="00CB0BF3"/>
    <w:rsid w:val="00CD4F9B"/>
    <w:rsid w:val="00CE4E11"/>
    <w:rsid w:val="00D023BB"/>
    <w:rsid w:val="00D27386"/>
    <w:rsid w:val="00DF4E3F"/>
    <w:rsid w:val="00E20AD8"/>
    <w:rsid w:val="00E85661"/>
    <w:rsid w:val="00EA1746"/>
    <w:rsid w:val="00FE386B"/>
    <w:rsid w:val="00FE4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309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206F2C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06F2C"/>
    <w:rPr>
      <w:rFonts w:ascii="Arial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206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6F2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206F2C"/>
  </w:style>
  <w:style w:type="character" w:styleId="Hyperlink">
    <w:name w:val="Hyperlink"/>
    <w:basedOn w:val="DefaultParagraphFont"/>
    <w:uiPriority w:val="99"/>
    <w:rsid w:val="007069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69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141</Words>
  <Characters>804</Characters>
  <Application>Microsoft Office Outlook</Application>
  <DocSecurity>0</DocSecurity>
  <Lines>0</Lines>
  <Paragraphs>0</Paragraphs>
  <ScaleCrop>false</ScaleCrop>
  <Company>admmolod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Specialist_25</dc:creator>
  <cp:keywords/>
  <dc:description/>
  <cp:lastModifiedBy>Admin</cp:lastModifiedBy>
  <cp:revision>18</cp:revision>
  <cp:lastPrinted>2015-06-23T05:04:00Z</cp:lastPrinted>
  <dcterms:created xsi:type="dcterms:W3CDTF">2015-06-17T11:29:00Z</dcterms:created>
  <dcterms:modified xsi:type="dcterms:W3CDTF">2015-06-24T07:18:00Z</dcterms:modified>
</cp:coreProperties>
</file>