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A19" w:rsidRDefault="003B1A19" w:rsidP="00700DBF">
      <w:pPr>
        <w:jc w:val="center"/>
        <w:rPr>
          <w:rFonts w:ascii="Verdana" w:hAnsi="Verdana"/>
        </w:rPr>
      </w:pPr>
      <w:r w:rsidRPr="00E22D4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3.25pt;height:77.25pt;visibility:visible">
            <v:imagedata r:id="rId5" o:title=""/>
          </v:shape>
        </w:pict>
      </w:r>
    </w:p>
    <w:p w:rsidR="003B1A19" w:rsidRDefault="003B1A19" w:rsidP="00700DBF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СОВЕТ ДЕПУТАТОВ</w:t>
      </w:r>
    </w:p>
    <w:p w:rsidR="003B1A19" w:rsidRDefault="003B1A19" w:rsidP="00700DBF">
      <w:pPr>
        <w:pStyle w:val="NoSpacing"/>
        <w:jc w:val="center"/>
        <w:rPr>
          <w:sz w:val="32"/>
          <w:szCs w:val="32"/>
        </w:rPr>
      </w:pPr>
    </w:p>
    <w:p w:rsidR="003B1A19" w:rsidRDefault="003B1A19" w:rsidP="00700DBF">
      <w:pPr>
        <w:pStyle w:val="NoSpacing"/>
        <w:jc w:val="center"/>
        <w:rPr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03666661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03666662" r:id="rId8"/>
        </w:pict>
      </w:r>
      <w:r>
        <w:rPr>
          <w:sz w:val="32"/>
          <w:szCs w:val="32"/>
        </w:rPr>
        <w:t>ЗАТО ГОРОДСКОЙ ОКРУГ МОЛОДЁЖНЫЙ</w:t>
      </w:r>
    </w:p>
    <w:p w:rsidR="003B1A19" w:rsidRDefault="003B1A19" w:rsidP="00700DBF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МОСКОВСКОЙ ОБЛАСТИ</w:t>
      </w:r>
    </w:p>
    <w:p w:rsidR="003B1A19" w:rsidRDefault="003B1A19" w:rsidP="00700DBF">
      <w:pPr>
        <w:jc w:val="right"/>
        <w:rPr>
          <w:b/>
        </w:rPr>
      </w:pPr>
    </w:p>
    <w:p w:rsidR="003B1A19" w:rsidRDefault="003B1A19" w:rsidP="00700D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 Е Ш Е Н И Е  </w:t>
      </w:r>
    </w:p>
    <w:p w:rsidR="003B1A19" w:rsidRDefault="003B1A19" w:rsidP="00700DBF">
      <w:pPr>
        <w:rPr>
          <w:sz w:val="28"/>
          <w:szCs w:val="28"/>
        </w:rPr>
      </w:pPr>
    </w:p>
    <w:p w:rsidR="003B1A19" w:rsidRPr="00B2483F" w:rsidRDefault="003B1A19" w:rsidP="0083339C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02.09.2</w:t>
      </w:r>
      <w:r w:rsidRPr="00B2483F">
        <w:rPr>
          <w:sz w:val="24"/>
          <w:szCs w:val="24"/>
        </w:rPr>
        <w:t>01</w:t>
      </w:r>
      <w:r>
        <w:rPr>
          <w:sz w:val="24"/>
          <w:szCs w:val="24"/>
        </w:rPr>
        <w:t>5</w:t>
      </w:r>
      <w:r w:rsidRPr="00B2483F">
        <w:rPr>
          <w:sz w:val="24"/>
          <w:szCs w:val="24"/>
        </w:rPr>
        <w:t xml:space="preserve">г.                                                     </w:t>
      </w:r>
      <w:r>
        <w:rPr>
          <w:sz w:val="24"/>
          <w:szCs w:val="24"/>
        </w:rPr>
        <w:t>№ 12</w:t>
      </w:r>
      <w:r w:rsidRPr="00B2483F">
        <w:rPr>
          <w:sz w:val="24"/>
          <w:szCs w:val="24"/>
        </w:rPr>
        <w:t>/</w:t>
      </w:r>
      <w:r>
        <w:rPr>
          <w:sz w:val="24"/>
          <w:szCs w:val="24"/>
        </w:rPr>
        <w:t>3</w:t>
      </w:r>
    </w:p>
    <w:p w:rsidR="003B1A19" w:rsidRPr="00B2483F" w:rsidRDefault="003B1A19" w:rsidP="00700DBF">
      <w:pPr>
        <w:pStyle w:val="NoSpacing"/>
        <w:rPr>
          <w:sz w:val="24"/>
          <w:szCs w:val="24"/>
        </w:rPr>
      </w:pPr>
    </w:p>
    <w:p w:rsidR="003B1A19" w:rsidRPr="0083339C" w:rsidRDefault="003B1A19" w:rsidP="00700DBF">
      <w:pPr>
        <w:pStyle w:val="NoSpacing"/>
        <w:rPr>
          <w:b/>
          <w:sz w:val="24"/>
          <w:szCs w:val="24"/>
        </w:rPr>
      </w:pPr>
    </w:p>
    <w:p w:rsidR="003B1A19" w:rsidRPr="0083339C" w:rsidRDefault="003B1A19" w:rsidP="00874AD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339C">
        <w:rPr>
          <w:rFonts w:ascii="Times New Roman" w:hAnsi="Times New Roman" w:cs="Times New Roman"/>
          <w:b/>
          <w:sz w:val="24"/>
          <w:szCs w:val="24"/>
        </w:rPr>
        <w:t xml:space="preserve">О рассмотрении ходатайства начальника </w:t>
      </w:r>
    </w:p>
    <w:p w:rsidR="003B1A19" w:rsidRPr="0083339C" w:rsidRDefault="003B1A19" w:rsidP="00874AD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339C">
        <w:rPr>
          <w:rFonts w:ascii="Times New Roman" w:hAnsi="Times New Roman" w:cs="Times New Roman"/>
          <w:b/>
          <w:sz w:val="24"/>
          <w:szCs w:val="24"/>
        </w:rPr>
        <w:t>Наро-Фоминского почтамта Удальцова М.Ю.</w:t>
      </w:r>
    </w:p>
    <w:p w:rsidR="003B1A19" w:rsidRPr="0083339C" w:rsidRDefault="003B1A19" w:rsidP="00700DBF">
      <w:pPr>
        <w:pStyle w:val="NoSpacing"/>
        <w:jc w:val="both"/>
        <w:rPr>
          <w:b/>
          <w:sz w:val="24"/>
          <w:szCs w:val="24"/>
        </w:rPr>
      </w:pPr>
    </w:p>
    <w:p w:rsidR="003B1A19" w:rsidRPr="0083339C" w:rsidRDefault="003B1A19" w:rsidP="0083339C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3339C">
        <w:rPr>
          <w:sz w:val="24"/>
          <w:szCs w:val="24"/>
        </w:rPr>
        <w:t xml:space="preserve">Руководствуясь </w:t>
      </w:r>
      <w:hyperlink r:id="rId9" w:history="1">
        <w:r w:rsidRPr="0083339C">
          <w:rPr>
            <w:rStyle w:val="Hyperlink"/>
            <w:sz w:val="24"/>
            <w:szCs w:val="24"/>
          </w:rPr>
          <w:t>garantf1://86367.0/</w:t>
        </w:r>
      </w:hyperlink>
      <w:r w:rsidRPr="0083339C">
        <w:rPr>
          <w:sz w:val="24"/>
          <w:szCs w:val="24"/>
        </w:rPr>
        <w:t xml:space="preserve"> Федеральным законом от 06.10.2003 г. №131-ФЗ "Об общих принципах организации местного самоуправления в Российской Федерации", Уставом ЗАТО городской округ Молодежный Московской области, рассмотрев ходатайств</w:t>
      </w:r>
      <w:r>
        <w:rPr>
          <w:sz w:val="24"/>
          <w:szCs w:val="24"/>
        </w:rPr>
        <w:t>о</w:t>
      </w:r>
      <w:r w:rsidRPr="0083339C">
        <w:rPr>
          <w:sz w:val="24"/>
          <w:szCs w:val="24"/>
        </w:rPr>
        <w:t xml:space="preserve"> начальника Наро-Фоминского почтамта Удальцова М.Ю. о безвозмездной передаче в федеральную собственность недвижимого имущества, занимаемого в настоящее время по договору аренды отделением почтовой связи, Совет депутатов ЗАТО городской округ Молодёжный Московской области, </w:t>
      </w:r>
      <w:r w:rsidRPr="0083339C">
        <w:rPr>
          <w:b/>
          <w:sz w:val="24"/>
          <w:szCs w:val="24"/>
        </w:rPr>
        <w:t>решил:</w:t>
      </w:r>
    </w:p>
    <w:p w:rsidR="003B1A19" w:rsidRDefault="003B1A19" w:rsidP="00700D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3"/>
    </w:p>
    <w:p w:rsidR="003B1A19" w:rsidRPr="00700DBF" w:rsidRDefault="003B1A19" w:rsidP="00700D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00DB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Отказать в удовлетворении ходатайства Удальцова М.Ю., разъяснив, что на передачу в федеральную собственность объектов недвижимости, принадлежащих муниципалитету, имеет право федеральный орган.</w:t>
      </w:r>
    </w:p>
    <w:p w:rsidR="003B1A19" w:rsidRDefault="003B1A19" w:rsidP="00700DBF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DBF">
        <w:rPr>
          <w:sz w:val="24"/>
          <w:szCs w:val="24"/>
        </w:rPr>
        <w:t>.Решение вступает в законн</w:t>
      </w:r>
      <w:r>
        <w:rPr>
          <w:sz w:val="24"/>
          <w:szCs w:val="24"/>
        </w:rPr>
        <w:t>ую силу с момента его опубликова</w:t>
      </w:r>
      <w:r w:rsidRPr="00700DBF">
        <w:rPr>
          <w:sz w:val="24"/>
          <w:szCs w:val="24"/>
        </w:rPr>
        <w:t>ния.</w:t>
      </w:r>
    </w:p>
    <w:p w:rsidR="003B1A19" w:rsidRDefault="003B1A19" w:rsidP="001F5C09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3.Настоящее решение опубликовать в информационном вестнике Администрации ЗАТО городской округ Молодёжный "</w:t>
      </w:r>
      <w:r>
        <w:rPr>
          <w:caps/>
          <w:sz w:val="24"/>
          <w:szCs w:val="24"/>
        </w:rPr>
        <w:t>Молодёжный</w:t>
      </w:r>
      <w:r>
        <w:rPr>
          <w:sz w:val="24"/>
          <w:szCs w:val="24"/>
        </w:rPr>
        <w:t xml:space="preserve">" и разместить на официальном информационном сайте городского округа Молодёжный (адрес сайта: </w:t>
      </w:r>
      <w:hyperlink r:id="rId10" w:history="1">
        <w:r w:rsidRPr="0083339C">
          <w:rPr>
            <w:rStyle w:val="Hyperlink"/>
            <w:b/>
            <w:color w:val="auto"/>
            <w:sz w:val="24"/>
            <w:szCs w:val="24"/>
            <w:u w:val="none"/>
          </w:rPr>
          <w:t>http://www.</w:t>
        </w:r>
        <w:r w:rsidRPr="0083339C">
          <w:rPr>
            <w:rStyle w:val="Hyperlink"/>
            <w:b/>
            <w:color w:val="auto"/>
            <w:sz w:val="24"/>
            <w:szCs w:val="24"/>
            <w:u w:val="none"/>
            <w:lang w:val="en-US"/>
          </w:rPr>
          <w:t>zato</w:t>
        </w:r>
        <w:r w:rsidRPr="0083339C">
          <w:rPr>
            <w:rStyle w:val="Hyperlink"/>
            <w:b/>
            <w:color w:val="auto"/>
            <w:sz w:val="24"/>
            <w:szCs w:val="24"/>
            <w:u w:val="none"/>
          </w:rPr>
          <w:t>-</w:t>
        </w:r>
        <w:r w:rsidRPr="0083339C">
          <w:rPr>
            <w:rStyle w:val="Hyperlink"/>
            <w:b/>
            <w:color w:val="auto"/>
            <w:sz w:val="24"/>
            <w:szCs w:val="24"/>
            <w:u w:val="none"/>
            <w:lang w:val="en-US"/>
          </w:rPr>
          <w:t>molod</w:t>
        </w:r>
        <w:r w:rsidRPr="0083339C">
          <w:rPr>
            <w:rStyle w:val="Hyperlink"/>
            <w:b/>
            <w:color w:val="auto"/>
            <w:sz w:val="24"/>
            <w:szCs w:val="24"/>
            <w:u w:val="none"/>
          </w:rPr>
          <w:t>.</w:t>
        </w:r>
        <w:r w:rsidRPr="0083339C">
          <w:rPr>
            <w:rStyle w:val="Hyperlink"/>
            <w:b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sz w:val="24"/>
          <w:szCs w:val="24"/>
        </w:rPr>
        <w:t>).</w:t>
      </w:r>
    </w:p>
    <w:p w:rsidR="003B1A19" w:rsidRPr="00700DBF" w:rsidRDefault="003B1A19" w:rsidP="00700DBF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700DBF">
        <w:rPr>
          <w:sz w:val="24"/>
          <w:szCs w:val="24"/>
        </w:rPr>
        <w:t>. Контроль за исполнением настоящего решения возл</w:t>
      </w:r>
      <w:r>
        <w:rPr>
          <w:sz w:val="24"/>
          <w:szCs w:val="24"/>
        </w:rPr>
        <w:t>агаю на себя.</w:t>
      </w:r>
    </w:p>
    <w:p w:rsidR="003B1A19" w:rsidRPr="00B2483F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Pr="00B2483F" w:rsidRDefault="003B1A19" w:rsidP="00700DBF">
      <w:pPr>
        <w:pStyle w:val="NoSpacing"/>
        <w:rPr>
          <w:sz w:val="24"/>
          <w:szCs w:val="24"/>
        </w:rPr>
      </w:pPr>
    </w:p>
    <w:bookmarkEnd w:id="0"/>
    <w:p w:rsidR="003B1A19" w:rsidRPr="0083339C" w:rsidRDefault="003B1A19" w:rsidP="00700DBF">
      <w:pPr>
        <w:pStyle w:val="NoSpacing"/>
        <w:rPr>
          <w:b/>
          <w:sz w:val="24"/>
          <w:szCs w:val="24"/>
        </w:rPr>
      </w:pPr>
      <w:r w:rsidRPr="0083339C">
        <w:rPr>
          <w:b/>
          <w:sz w:val="24"/>
          <w:szCs w:val="24"/>
        </w:rPr>
        <w:t>Глава ЗАТО</w:t>
      </w:r>
    </w:p>
    <w:p w:rsidR="003B1A19" w:rsidRPr="0083339C" w:rsidRDefault="003B1A19" w:rsidP="00700DBF">
      <w:pPr>
        <w:pStyle w:val="NoSpacing"/>
        <w:rPr>
          <w:b/>
          <w:sz w:val="24"/>
          <w:szCs w:val="24"/>
        </w:rPr>
      </w:pPr>
      <w:r w:rsidRPr="0083339C">
        <w:rPr>
          <w:b/>
          <w:sz w:val="24"/>
          <w:szCs w:val="24"/>
        </w:rPr>
        <w:t>городской округ Молодёжный</w:t>
      </w:r>
    </w:p>
    <w:p w:rsidR="003B1A19" w:rsidRPr="0083339C" w:rsidRDefault="003B1A19" w:rsidP="00700DBF">
      <w:pPr>
        <w:pStyle w:val="NoSpacing"/>
        <w:rPr>
          <w:b/>
          <w:sz w:val="24"/>
          <w:szCs w:val="24"/>
        </w:rPr>
      </w:pPr>
      <w:r w:rsidRPr="0083339C">
        <w:rPr>
          <w:b/>
          <w:sz w:val="24"/>
          <w:szCs w:val="24"/>
        </w:rPr>
        <w:t>Московской области                                                                             Заголий В.Н.</w:t>
      </w: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p w:rsidR="003B1A19" w:rsidRDefault="003B1A19" w:rsidP="00700DBF">
      <w:pPr>
        <w:pStyle w:val="NoSpacing"/>
        <w:rPr>
          <w:sz w:val="24"/>
          <w:szCs w:val="24"/>
        </w:rPr>
      </w:pPr>
    </w:p>
    <w:sectPr w:rsidR="003B1A19" w:rsidSect="0007713E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3D644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6D039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4AA6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52245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09EB2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0B2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E58AF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C6B6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DAE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BFC69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D5E"/>
    <w:rsid w:val="0007713E"/>
    <w:rsid w:val="001137BB"/>
    <w:rsid w:val="00137608"/>
    <w:rsid w:val="00154977"/>
    <w:rsid w:val="00196E77"/>
    <w:rsid w:val="001F5C09"/>
    <w:rsid w:val="00200E9D"/>
    <w:rsid w:val="00243D5E"/>
    <w:rsid w:val="002F0174"/>
    <w:rsid w:val="003B1A19"/>
    <w:rsid w:val="003C61A5"/>
    <w:rsid w:val="004901C6"/>
    <w:rsid w:val="004C61C0"/>
    <w:rsid w:val="004F43A9"/>
    <w:rsid w:val="005552A9"/>
    <w:rsid w:val="00562500"/>
    <w:rsid w:val="0061576A"/>
    <w:rsid w:val="006D6FE0"/>
    <w:rsid w:val="006E75D2"/>
    <w:rsid w:val="00700DBF"/>
    <w:rsid w:val="00721D59"/>
    <w:rsid w:val="007A1B9D"/>
    <w:rsid w:val="0083339C"/>
    <w:rsid w:val="008539DA"/>
    <w:rsid w:val="00874AD1"/>
    <w:rsid w:val="00931694"/>
    <w:rsid w:val="00932DD6"/>
    <w:rsid w:val="00941659"/>
    <w:rsid w:val="00952B47"/>
    <w:rsid w:val="0098240F"/>
    <w:rsid w:val="00AA3C21"/>
    <w:rsid w:val="00B2483F"/>
    <w:rsid w:val="00B669CF"/>
    <w:rsid w:val="00B832F6"/>
    <w:rsid w:val="00BA4B3D"/>
    <w:rsid w:val="00C20467"/>
    <w:rsid w:val="00C60080"/>
    <w:rsid w:val="00CB71F2"/>
    <w:rsid w:val="00D15801"/>
    <w:rsid w:val="00E17E8D"/>
    <w:rsid w:val="00E22D46"/>
    <w:rsid w:val="00E575B8"/>
    <w:rsid w:val="00F4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F0174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00DBF"/>
    <w:rPr>
      <w:rFonts w:ascii="Times New Roman" w:hAnsi="Times New Roman" w:cs="Times New Roman"/>
      <w:color w:val="0000FF"/>
      <w:u w:val="single"/>
    </w:rPr>
  </w:style>
  <w:style w:type="character" w:customStyle="1" w:styleId="a">
    <w:name w:val="Гипертекстовая ссылка"/>
    <w:uiPriority w:val="99"/>
    <w:rsid w:val="00700DBF"/>
    <w:rPr>
      <w:rFonts w:ascii="Times New Roman" w:hAnsi="Times New Roman"/>
      <w:color w:val="008000"/>
    </w:rPr>
  </w:style>
  <w:style w:type="paragraph" w:styleId="BalloonText">
    <w:name w:val="Balloon Text"/>
    <w:basedOn w:val="Normal"/>
    <w:link w:val="BalloonTextChar"/>
    <w:uiPriority w:val="99"/>
    <w:semiHidden/>
    <w:rsid w:val="00700D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0DB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85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zato-molo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233</Words>
  <Characters>1333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cp:lastPrinted>2015-08-24T07:55:00Z</cp:lastPrinted>
  <dcterms:created xsi:type="dcterms:W3CDTF">2015-09-11T13:13:00Z</dcterms:created>
  <dcterms:modified xsi:type="dcterms:W3CDTF">2015-09-13T12:25:00Z</dcterms:modified>
</cp:coreProperties>
</file>