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FD6" w:rsidRPr="007434BB" w:rsidRDefault="00896FD6" w:rsidP="007C0A92">
      <w:pPr>
        <w:jc w:val="center"/>
        <w:rPr>
          <w:rFonts w:ascii="Times New Roman" w:hAnsi="Times New Roman"/>
        </w:rPr>
      </w:pPr>
      <w:hyperlink r:id="rId4" w:history="1">
        <w:r w:rsidRPr="007F7A8F">
          <w:rPr>
            <w:rFonts w:ascii="Times New Roman" w:hAnsi="Times New Roman"/>
            <w:noProof/>
            <w:color w:val="0000FF"/>
            <w:sz w:val="21"/>
            <w:szCs w:val="21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1" o:spid="_x0000_i1025" type="#_x0000_t75" alt="http://www.zato-molod.ru/images/i/gerb.png" href="http://www.zato-molod.ru/" style="width:39.75pt;height:48pt;visibility:visible" o:button="t">
              <v:fill o:detectmouseclick="t"/>
              <v:imagedata r:id="rId5" r:href="rId6"/>
            </v:shape>
          </w:pict>
        </w:r>
      </w:hyperlink>
    </w:p>
    <w:p w:rsidR="00896FD6" w:rsidRPr="008F454C" w:rsidRDefault="00896FD6" w:rsidP="008F454C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 w:rsidRPr="008F454C">
        <w:rPr>
          <w:rFonts w:ascii="Times New Roman" w:hAnsi="Times New Roman"/>
          <w:b/>
          <w:sz w:val="36"/>
          <w:szCs w:val="36"/>
        </w:rPr>
        <w:t>СОВЕТ ДЕПУТАТОВ</w:t>
      </w:r>
    </w:p>
    <w:p w:rsidR="00896FD6" w:rsidRPr="008F454C" w:rsidRDefault="00896FD6" w:rsidP="008F454C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 w:rsidRPr="008F454C">
        <w:rPr>
          <w:rFonts w:ascii="Times New Roman" w:hAnsi="Times New Roman"/>
          <w:b/>
          <w:sz w:val="36"/>
          <w:szCs w:val="36"/>
        </w:rPr>
        <w:t>ЗАТО ГОРОДСКОЙ ОКРУГ  МОЛОДЁЖНЫЙ МОСКОВСКОЙ ОБЛАСТИ</w:t>
      </w:r>
    </w:p>
    <w:p w:rsidR="00896FD6" w:rsidRDefault="00896FD6" w:rsidP="008F454C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</w:p>
    <w:p w:rsidR="00896FD6" w:rsidRPr="008F454C" w:rsidRDefault="00896FD6" w:rsidP="008F454C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 w:rsidRPr="008F454C">
        <w:rPr>
          <w:rFonts w:ascii="Times New Roman" w:hAnsi="Times New Roman"/>
          <w:b/>
          <w:sz w:val="36"/>
          <w:szCs w:val="36"/>
        </w:rPr>
        <w:t>РЕШЕНИЕ</w:t>
      </w:r>
    </w:p>
    <w:p w:rsidR="00896FD6" w:rsidRDefault="00896FD6" w:rsidP="007639D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kern w:val="36"/>
        </w:rPr>
      </w:pPr>
    </w:p>
    <w:p w:rsidR="00896FD6" w:rsidRPr="008F454C" w:rsidRDefault="00896FD6" w:rsidP="00976E0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kern w:val="36"/>
          <w:sz w:val="32"/>
          <w:szCs w:val="32"/>
        </w:rPr>
      </w:pPr>
      <w:r w:rsidRPr="008F454C">
        <w:rPr>
          <w:rFonts w:ascii="Times New Roman" w:hAnsi="Times New Roman"/>
          <w:b/>
          <w:color w:val="000000"/>
          <w:kern w:val="36"/>
          <w:sz w:val="32"/>
          <w:szCs w:val="32"/>
        </w:rPr>
        <w:t>02.09. 2015г.</w:t>
      </w:r>
      <w:r>
        <w:rPr>
          <w:rFonts w:ascii="Times New Roman" w:hAnsi="Times New Roman"/>
          <w:b/>
          <w:color w:val="000000"/>
          <w:kern w:val="36"/>
          <w:sz w:val="32"/>
          <w:szCs w:val="32"/>
        </w:rPr>
        <w:t xml:space="preserve">       </w:t>
      </w:r>
      <w:r w:rsidRPr="008F454C">
        <w:rPr>
          <w:rFonts w:ascii="Times New Roman" w:hAnsi="Times New Roman"/>
          <w:b/>
          <w:color w:val="000000"/>
          <w:kern w:val="36"/>
          <w:sz w:val="32"/>
          <w:szCs w:val="32"/>
        </w:rPr>
        <w:t xml:space="preserve">   № 12/5</w:t>
      </w:r>
    </w:p>
    <w:p w:rsidR="00896FD6" w:rsidRDefault="00896FD6" w:rsidP="00976E0B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kern w:val="36"/>
          <w:sz w:val="24"/>
          <w:szCs w:val="24"/>
        </w:rPr>
      </w:pPr>
    </w:p>
    <w:p w:rsidR="00896FD6" w:rsidRPr="007639DB" w:rsidRDefault="00896FD6" w:rsidP="00976E0B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kern w:val="36"/>
          <w:sz w:val="24"/>
          <w:szCs w:val="24"/>
        </w:rPr>
      </w:pPr>
    </w:p>
    <w:p w:rsidR="00896FD6" w:rsidRPr="00D10D43" w:rsidRDefault="00896FD6" w:rsidP="008F454C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</w:rPr>
      </w:pPr>
      <w:r w:rsidRPr="00D10D43">
        <w:rPr>
          <w:rFonts w:ascii="Times New Roman" w:hAnsi="Times New Roman"/>
          <w:b/>
          <w:bCs/>
        </w:rPr>
        <w:t xml:space="preserve">Об установлении базовой ставки платы за коммерческий наем жилых помещений, находящихся в собственности ЗАТО городской округ Молодёжный Московской области на 2015 год </w:t>
      </w:r>
    </w:p>
    <w:p w:rsidR="00896FD6" w:rsidRPr="007639DB" w:rsidRDefault="00896FD6" w:rsidP="007C0A9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kern w:val="36"/>
          <w:sz w:val="24"/>
          <w:szCs w:val="24"/>
        </w:rPr>
      </w:pPr>
    </w:p>
    <w:p w:rsidR="00896FD6" w:rsidRPr="007639DB" w:rsidRDefault="00896FD6" w:rsidP="00B6214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639DB">
        <w:rPr>
          <w:rFonts w:ascii="Times New Roman" w:hAnsi="Times New Roman"/>
          <w:color w:val="000000"/>
          <w:sz w:val="24"/>
          <w:szCs w:val="24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Уставом З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7639DB">
        <w:rPr>
          <w:rFonts w:ascii="Times New Roman" w:hAnsi="Times New Roman"/>
          <w:color w:val="000000"/>
          <w:sz w:val="24"/>
          <w:szCs w:val="24"/>
        </w:rPr>
        <w:t>ТО городской округ Молодёжный Московской области, решением Совета депутатов ЗАТО городской округ Молодёжный Московской области от 11.10.2012 г. № 15/</w:t>
      </w:r>
      <w:r>
        <w:rPr>
          <w:rFonts w:ascii="Times New Roman" w:hAnsi="Times New Roman"/>
          <w:color w:val="000000"/>
          <w:sz w:val="24"/>
          <w:szCs w:val="24"/>
        </w:rPr>
        <w:t>6</w:t>
      </w:r>
      <w:r w:rsidRPr="007639DB">
        <w:rPr>
          <w:rFonts w:ascii="Times New Roman" w:hAnsi="Times New Roman"/>
          <w:color w:val="000000"/>
          <w:sz w:val="24"/>
          <w:szCs w:val="24"/>
        </w:rPr>
        <w:t xml:space="preserve"> «Об утверждении Положения о коммерческом найме жилых помещений, находящихся в собственности ЗАТО городской округ Молодёжный Московской области», Совет депутатов ЗАТО городской округ Молодёжный Московской области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038C4">
        <w:rPr>
          <w:rFonts w:ascii="Times New Roman" w:hAnsi="Times New Roman"/>
          <w:b/>
          <w:color w:val="000000"/>
          <w:sz w:val="24"/>
          <w:szCs w:val="24"/>
        </w:rPr>
        <w:t>решил:</w:t>
      </w:r>
    </w:p>
    <w:p w:rsidR="00896FD6" w:rsidRDefault="00896FD6" w:rsidP="006C6B5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96FD6" w:rsidRDefault="00896FD6" w:rsidP="008F45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639DB">
        <w:rPr>
          <w:rFonts w:ascii="Times New Roman" w:hAnsi="Times New Roman"/>
          <w:color w:val="000000"/>
          <w:sz w:val="24"/>
          <w:szCs w:val="24"/>
        </w:rPr>
        <w:t xml:space="preserve">1.    Установить на 2015 год базовую ставку платы за коммерческий наем за один квадратный метр общей площади жилых помещений, находящихся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 w:rsidRPr="007639DB">
        <w:rPr>
          <w:rFonts w:ascii="Times New Roman" w:hAnsi="Times New Roman"/>
          <w:color w:val="000000"/>
          <w:sz w:val="24"/>
          <w:szCs w:val="24"/>
        </w:rPr>
        <w:t xml:space="preserve"> собственности ЗАТО городской округ Молодёжный Московской области, в год в размере </w:t>
      </w:r>
      <w:r>
        <w:rPr>
          <w:rFonts w:ascii="Times New Roman" w:hAnsi="Times New Roman"/>
          <w:color w:val="000000"/>
          <w:sz w:val="24"/>
          <w:szCs w:val="24"/>
        </w:rPr>
        <w:t xml:space="preserve">100 </w:t>
      </w:r>
      <w:r w:rsidRPr="007639DB">
        <w:rPr>
          <w:rFonts w:ascii="Times New Roman" w:hAnsi="Times New Roman"/>
          <w:color w:val="000000"/>
          <w:sz w:val="24"/>
          <w:szCs w:val="24"/>
        </w:rPr>
        <w:t>р</w:t>
      </w:r>
      <w:r>
        <w:rPr>
          <w:rFonts w:ascii="Times New Roman" w:hAnsi="Times New Roman"/>
          <w:color w:val="000000"/>
          <w:sz w:val="24"/>
          <w:szCs w:val="24"/>
        </w:rPr>
        <w:t>уб</w:t>
      </w:r>
      <w:r w:rsidRPr="007639DB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7639DB">
        <w:rPr>
          <w:rFonts w:ascii="Times New Roman" w:hAnsi="Times New Roman"/>
          <w:color w:val="000000"/>
          <w:sz w:val="24"/>
          <w:szCs w:val="24"/>
        </w:rPr>
        <w:br/>
      </w:r>
    </w:p>
    <w:p w:rsidR="00896FD6" w:rsidRDefault="00896FD6" w:rsidP="006C6B5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639DB">
        <w:rPr>
          <w:rFonts w:ascii="Times New Roman" w:hAnsi="Times New Roman"/>
          <w:color w:val="000000"/>
          <w:sz w:val="24"/>
          <w:szCs w:val="24"/>
        </w:rPr>
        <w:t>2.    Настоящее решение опубликовать в информационном вестнике Администрации ЗАТО городской округ Молодёжный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639DB">
        <w:rPr>
          <w:rFonts w:ascii="Times New Roman" w:hAnsi="Times New Roman"/>
          <w:color w:val="000000"/>
          <w:sz w:val="24"/>
          <w:szCs w:val="24"/>
        </w:rPr>
        <w:t xml:space="preserve">«МОЛОДЁЖНЫЙ» и разместить на официальном сайте городского округа Молодёжный (адрес сайта: </w:t>
      </w:r>
      <w:r w:rsidRPr="00F038C4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http</w:t>
      </w:r>
      <w:r w:rsidRPr="00F038C4">
        <w:rPr>
          <w:rFonts w:ascii="Times New Roman" w:hAnsi="Times New Roman"/>
          <w:b/>
          <w:color w:val="000000"/>
          <w:sz w:val="24"/>
          <w:szCs w:val="24"/>
          <w:u w:val="single"/>
        </w:rPr>
        <w:t>//</w:t>
      </w:r>
      <w:r w:rsidRPr="00F038C4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www</w:t>
      </w:r>
      <w:r w:rsidRPr="00F038C4">
        <w:rPr>
          <w:rFonts w:ascii="Times New Roman" w:hAnsi="Times New Roman"/>
          <w:b/>
          <w:color w:val="000000"/>
          <w:sz w:val="24"/>
          <w:szCs w:val="24"/>
          <w:u w:val="single"/>
        </w:rPr>
        <w:t>.</w:t>
      </w:r>
      <w:r w:rsidRPr="00F038C4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zato</w:t>
      </w:r>
      <w:r w:rsidRPr="00F038C4">
        <w:rPr>
          <w:rFonts w:ascii="Times New Roman" w:hAnsi="Times New Roman"/>
          <w:b/>
          <w:color w:val="000000"/>
          <w:sz w:val="24"/>
          <w:szCs w:val="24"/>
          <w:u w:val="single"/>
        </w:rPr>
        <w:t>-</w:t>
      </w:r>
      <w:r w:rsidRPr="00F038C4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molod</w:t>
      </w:r>
      <w:r w:rsidRPr="00F038C4">
        <w:rPr>
          <w:rFonts w:ascii="Times New Roman" w:hAnsi="Times New Roman"/>
          <w:b/>
          <w:color w:val="000000"/>
          <w:sz w:val="24"/>
          <w:szCs w:val="24"/>
          <w:u w:val="single"/>
        </w:rPr>
        <w:t>.</w:t>
      </w:r>
      <w:r w:rsidRPr="00F038C4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ru</w:t>
      </w:r>
      <w:r w:rsidRPr="00F038C4">
        <w:rPr>
          <w:rFonts w:ascii="Times New Roman" w:hAnsi="Times New Roman"/>
          <w:color w:val="000000"/>
          <w:sz w:val="24"/>
          <w:szCs w:val="24"/>
        </w:rPr>
        <w:t>).</w:t>
      </w:r>
      <w:r w:rsidRPr="00F038C4">
        <w:rPr>
          <w:rFonts w:ascii="Times New Roman" w:hAnsi="Times New Roman"/>
          <w:b/>
          <w:color w:val="000000"/>
          <w:sz w:val="24"/>
          <w:szCs w:val="24"/>
        </w:rPr>
        <w:br/>
      </w:r>
    </w:p>
    <w:p w:rsidR="00896FD6" w:rsidRPr="007639DB" w:rsidRDefault="00896FD6" w:rsidP="006C6B5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Pr="007639DB">
        <w:rPr>
          <w:rFonts w:ascii="Times New Roman" w:hAnsi="Times New Roman"/>
          <w:color w:val="000000"/>
          <w:sz w:val="24"/>
          <w:szCs w:val="24"/>
        </w:rPr>
        <w:t>.    Контроль за исполнением настоящего решения оставляю за собой.</w:t>
      </w:r>
    </w:p>
    <w:p w:rsidR="00896FD6" w:rsidRPr="007639DB" w:rsidRDefault="00896FD6" w:rsidP="00297D3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639DB">
        <w:rPr>
          <w:rFonts w:ascii="Times New Roman" w:hAnsi="Times New Roman"/>
          <w:color w:val="000000"/>
          <w:sz w:val="24"/>
          <w:szCs w:val="24"/>
        </w:rPr>
        <w:br/>
      </w:r>
    </w:p>
    <w:p w:rsidR="00896FD6" w:rsidRPr="007639DB" w:rsidRDefault="00896FD6" w:rsidP="00297D3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96FD6" w:rsidRPr="007639DB" w:rsidRDefault="00896FD6" w:rsidP="00297D3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96FD6" w:rsidRPr="00F038C4" w:rsidRDefault="00896FD6" w:rsidP="00297D3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F038C4">
        <w:rPr>
          <w:rFonts w:ascii="Times New Roman" w:hAnsi="Times New Roman"/>
          <w:b/>
          <w:color w:val="000000"/>
          <w:sz w:val="24"/>
          <w:szCs w:val="24"/>
        </w:rPr>
        <w:br/>
        <w:t xml:space="preserve">Глава ЗАТО </w:t>
      </w:r>
    </w:p>
    <w:p w:rsidR="00896FD6" w:rsidRPr="00F038C4" w:rsidRDefault="00896FD6" w:rsidP="00297D3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F038C4">
        <w:rPr>
          <w:rFonts w:ascii="Times New Roman" w:hAnsi="Times New Roman"/>
          <w:b/>
          <w:color w:val="000000"/>
          <w:sz w:val="24"/>
          <w:szCs w:val="24"/>
        </w:rPr>
        <w:t>городской округ Молодёжный                                                            В.Н.Заголий</w:t>
      </w:r>
    </w:p>
    <w:p w:rsidR="00896FD6" w:rsidRPr="00F038C4" w:rsidRDefault="00896FD6" w:rsidP="00635486">
      <w:pPr>
        <w:shd w:val="clear" w:color="auto" w:fill="FFFFFF"/>
        <w:spacing w:after="0" w:line="12" w:lineRule="atLeast"/>
        <w:rPr>
          <w:rFonts w:ascii="Arial" w:hAnsi="Arial" w:cs="Arial"/>
          <w:b/>
          <w:color w:val="000000"/>
          <w:sz w:val="24"/>
          <w:szCs w:val="24"/>
        </w:rPr>
      </w:pPr>
      <w:r w:rsidRPr="00F038C4">
        <w:rPr>
          <w:rFonts w:ascii="Arial" w:hAnsi="Arial" w:cs="Arial"/>
          <w:b/>
          <w:color w:val="000000"/>
          <w:sz w:val="24"/>
          <w:szCs w:val="24"/>
        </w:rPr>
        <w:t> </w:t>
      </w:r>
    </w:p>
    <w:p w:rsidR="00896FD6" w:rsidRPr="00F038C4" w:rsidRDefault="00896FD6">
      <w:pPr>
        <w:rPr>
          <w:b/>
          <w:sz w:val="24"/>
          <w:szCs w:val="24"/>
        </w:rPr>
      </w:pPr>
    </w:p>
    <w:p w:rsidR="00896FD6" w:rsidRPr="00F038C4" w:rsidRDefault="00896FD6">
      <w:pPr>
        <w:rPr>
          <w:b/>
        </w:rPr>
      </w:pPr>
    </w:p>
    <w:sectPr w:rsidR="00896FD6" w:rsidRPr="00F038C4" w:rsidSect="00124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5486"/>
    <w:rsid w:val="000A5710"/>
    <w:rsid w:val="000F1556"/>
    <w:rsid w:val="001247F8"/>
    <w:rsid w:val="001D2AAA"/>
    <w:rsid w:val="00297D3B"/>
    <w:rsid w:val="002D1720"/>
    <w:rsid w:val="002E0B61"/>
    <w:rsid w:val="00394CFB"/>
    <w:rsid w:val="003E73CB"/>
    <w:rsid w:val="00465773"/>
    <w:rsid w:val="004964D8"/>
    <w:rsid w:val="00635486"/>
    <w:rsid w:val="006C6B54"/>
    <w:rsid w:val="006F4B38"/>
    <w:rsid w:val="007434BB"/>
    <w:rsid w:val="007639DB"/>
    <w:rsid w:val="007C0A92"/>
    <w:rsid w:val="007F7A8F"/>
    <w:rsid w:val="00815F78"/>
    <w:rsid w:val="00896FD6"/>
    <w:rsid w:val="008F454C"/>
    <w:rsid w:val="00936589"/>
    <w:rsid w:val="00962161"/>
    <w:rsid w:val="00976E0B"/>
    <w:rsid w:val="009B2E9A"/>
    <w:rsid w:val="00A036A8"/>
    <w:rsid w:val="00B6214A"/>
    <w:rsid w:val="00B828C8"/>
    <w:rsid w:val="00C40DDE"/>
    <w:rsid w:val="00D10D43"/>
    <w:rsid w:val="00EA7035"/>
    <w:rsid w:val="00EF394C"/>
    <w:rsid w:val="00F03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7F8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rsid w:val="0063548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35486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DefaultParagraphFont"/>
    <w:uiPriority w:val="99"/>
    <w:rsid w:val="00635486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635486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7C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C0A92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8F45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72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24552">
          <w:marLeft w:val="0"/>
          <w:marRight w:val="0"/>
          <w:marTop w:val="0"/>
          <w:marBottom w:val="2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2455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2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zato-molod.ru/images/i/gerb.png" TargetMode="External"/><Relationship Id="rId5" Type="http://schemas.openxmlformats.org/officeDocument/2006/relationships/image" Target="media/image1.png"/><Relationship Id="rId4" Type="http://schemas.openxmlformats.org/officeDocument/2006/relationships/hyperlink" Target="http://www.zato-molo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234</Words>
  <Characters>1339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15</cp:revision>
  <cp:lastPrinted>2015-09-07T07:26:00Z</cp:lastPrinted>
  <dcterms:created xsi:type="dcterms:W3CDTF">2015-07-27T10:32:00Z</dcterms:created>
  <dcterms:modified xsi:type="dcterms:W3CDTF">2015-09-13T12:30:00Z</dcterms:modified>
</cp:coreProperties>
</file>