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02" w:rsidRDefault="00734C02" w:rsidP="005166CD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54pt;visibility:visible">
            <v:imagedata r:id="rId4" o:title=""/>
          </v:shape>
        </w:pict>
      </w:r>
    </w:p>
    <w:p w:rsidR="00734C02" w:rsidRPr="009A1D26" w:rsidRDefault="00734C02" w:rsidP="005166CD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734C02" w:rsidRPr="009A1D26" w:rsidRDefault="00734C02" w:rsidP="005166CD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734C02" w:rsidRPr="009A1D26" w:rsidRDefault="00734C02" w:rsidP="005166CD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734C02" w:rsidRPr="009A1D26" w:rsidRDefault="00734C02" w:rsidP="005166CD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6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08663026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08663027" r:id="rId7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734C02" w:rsidRPr="009A1D26" w:rsidRDefault="00734C02" w:rsidP="005166CD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734C02" w:rsidRPr="009B063D" w:rsidRDefault="00734C02" w:rsidP="005166CD">
      <w:pPr>
        <w:pStyle w:val="1"/>
        <w:jc w:val="center"/>
        <w:rPr>
          <w:b/>
          <w:sz w:val="16"/>
          <w:szCs w:val="16"/>
        </w:rPr>
      </w:pPr>
    </w:p>
    <w:p w:rsidR="00734C02" w:rsidRPr="00CB54B4" w:rsidRDefault="00734C02" w:rsidP="005166CD">
      <w:pPr>
        <w:jc w:val="center"/>
        <w:rPr>
          <w:rFonts w:ascii="Times New Roman" w:hAnsi="Times New Roman"/>
          <w:b/>
          <w:sz w:val="32"/>
          <w:szCs w:val="32"/>
        </w:rPr>
      </w:pPr>
      <w:r w:rsidRPr="00CB54B4">
        <w:rPr>
          <w:rFonts w:ascii="Times New Roman" w:hAnsi="Times New Roman"/>
          <w:b/>
          <w:sz w:val="32"/>
          <w:szCs w:val="32"/>
        </w:rPr>
        <w:t>РЕШЕНИЕ</w:t>
      </w:r>
    </w:p>
    <w:p w:rsidR="00734C02" w:rsidRPr="00CB54B4" w:rsidRDefault="00734C02" w:rsidP="005166CD">
      <w:pPr>
        <w:pStyle w:val="NoSpacing"/>
        <w:ind w:left="1416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b/>
          <w:sz w:val="28"/>
          <w:szCs w:val="28"/>
        </w:rPr>
        <w:t>05.11.</w:t>
      </w:r>
      <w:r w:rsidRPr="00CB54B4">
        <w:rPr>
          <w:rFonts w:ascii="Times New Roman" w:hAnsi="Times New Roman"/>
          <w:b/>
          <w:sz w:val="28"/>
          <w:szCs w:val="28"/>
        </w:rPr>
        <w:t>2015г.         №</w:t>
      </w:r>
      <w:r>
        <w:rPr>
          <w:rFonts w:ascii="Times New Roman" w:hAnsi="Times New Roman"/>
          <w:b/>
          <w:sz w:val="28"/>
          <w:szCs w:val="28"/>
        </w:rPr>
        <w:t xml:space="preserve"> 16/9</w:t>
      </w:r>
      <w:r w:rsidRPr="00CB54B4">
        <w:rPr>
          <w:rFonts w:ascii="Times New Roman" w:hAnsi="Times New Roman"/>
          <w:b/>
          <w:sz w:val="28"/>
          <w:szCs w:val="28"/>
        </w:rPr>
        <w:t xml:space="preserve"> </w:t>
      </w:r>
    </w:p>
    <w:p w:rsidR="00734C02" w:rsidRPr="0099125E" w:rsidRDefault="00734C02" w:rsidP="0099125E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</w:p>
    <w:p w:rsidR="00734C02" w:rsidRPr="00CB54B4" w:rsidRDefault="00734C02" w:rsidP="00CB54B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B54B4">
        <w:rPr>
          <w:rFonts w:ascii="Times New Roman" w:hAnsi="Times New Roman"/>
          <w:b/>
          <w:sz w:val="28"/>
          <w:szCs w:val="28"/>
        </w:rPr>
        <w:t>Об утверждении председателей постоянных комиссий Совета депутатов ЗАТО городской округ Молодежный Московской области</w:t>
      </w:r>
    </w:p>
    <w:p w:rsidR="00734C02" w:rsidRPr="00636835" w:rsidRDefault="00734C02" w:rsidP="00BB075F">
      <w:pPr>
        <w:pStyle w:val="BodyText"/>
        <w:ind w:firstLine="720"/>
        <w:rPr>
          <w:sz w:val="16"/>
          <w:szCs w:val="16"/>
        </w:rPr>
      </w:pPr>
    </w:p>
    <w:p w:rsidR="00734C02" w:rsidRPr="00636835" w:rsidRDefault="00734C02" w:rsidP="00636835">
      <w:pPr>
        <w:pStyle w:val="BodyText"/>
        <w:ind w:firstLine="709"/>
        <w:rPr>
          <w:b/>
          <w:szCs w:val="28"/>
        </w:rPr>
      </w:pPr>
      <w:r w:rsidRPr="00636835">
        <w:rPr>
          <w:szCs w:val="28"/>
        </w:rPr>
        <w:t xml:space="preserve">В соответствии с Уставом городского округа Молодежный Московской области, Положением о Совете депутатов городского округа Молодежный Московской области, утвержденным решением Совета депутатов от 23.03.2012 года №4/1, Регламентом Совета депутатов городского округа Молодежный Московской области, утвержденным решением Совета депутатов городского округа Молодежный от 30.03.2014 года №1/9, решением Совета депутатов городского округа Молодежный «Об утверждении перечня постоянных комиссий Совета депутатов ЗАТО городской округ Молодежный Московской области и их персональном составе» от 09.10.2015 года №14/3, Совет депутатов городского округа Молодежный </w:t>
      </w:r>
      <w:r w:rsidRPr="00636835">
        <w:rPr>
          <w:b/>
          <w:szCs w:val="28"/>
        </w:rPr>
        <w:t xml:space="preserve">решил: </w:t>
      </w:r>
    </w:p>
    <w:p w:rsidR="00734C02" w:rsidRPr="00636835" w:rsidRDefault="00734C02" w:rsidP="00636835">
      <w:pPr>
        <w:pStyle w:val="BodyText"/>
        <w:ind w:firstLine="709"/>
        <w:rPr>
          <w:b/>
          <w:szCs w:val="28"/>
        </w:rPr>
      </w:pPr>
      <w:r w:rsidRPr="00636835">
        <w:rPr>
          <w:b/>
          <w:szCs w:val="28"/>
        </w:rPr>
        <w:tab/>
      </w:r>
    </w:p>
    <w:p w:rsidR="00734C02" w:rsidRPr="00636835" w:rsidRDefault="00734C02" w:rsidP="00BB075F">
      <w:pPr>
        <w:pStyle w:val="BodyText"/>
        <w:ind w:firstLine="720"/>
        <w:rPr>
          <w:szCs w:val="28"/>
        </w:rPr>
      </w:pPr>
      <w:r w:rsidRPr="00636835">
        <w:rPr>
          <w:szCs w:val="28"/>
        </w:rPr>
        <w:t xml:space="preserve">1. Утвердить председателями  постоянных комиссиях Совета депутатов городского округа Молодежный Московской области: </w:t>
      </w:r>
    </w:p>
    <w:p w:rsidR="00734C02" w:rsidRPr="00636835" w:rsidRDefault="00734C02" w:rsidP="00BB075F">
      <w:pPr>
        <w:pStyle w:val="BodyText"/>
        <w:ind w:firstLine="720"/>
        <w:rPr>
          <w:szCs w:val="28"/>
        </w:rPr>
      </w:pPr>
    </w:p>
    <w:p w:rsidR="00734C02" w:rsidRPr="00636835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636835">
        <w:rPr>
          <w:rFonts w:ascii="Times New Roman" w:hAnsi="Times New Roman"/>
          <w:sz w:val="28"/>
          <w:szCs w:val="28"/>
        </w:rPr>
        <w:t xml:space="preserve">   </w:t>
      </w:r>
      <w:r w:rsidRPr="00636835">
        <w:rPr>
          <w:rFonts w:ascii="Times New Roman" w:hAnsi="Times New Roman"/>
          <w:color w:val="000000"/>
          <w:sz w:val="28"/>
          <w:szCs w:val="28"/>
        </w:rPr>
        <w:t xml:space="preserve"> Ерёменко Николай Иванович</w:t>
      </w:r>
      <w:r w:rsidRPr="00636835">
        <w:rPr>
          <w:rFonts w:ascii="Times New Roman" w:hAnsi="Times New Roman"/>
          <w:sz w:val="28"/>
          <w:szCs w:val="28"/>
        </w:rPr>
        <w:t xml:space="preserve"> - комиссия по вопросам экономической политики, бюджета, финансовой, налоговой политики, муниципальной собственности, социально-экономического развития и предпринимательства;</w:t>
      </w:r>
    </w:p>
    <w:p w:rsidR="00734C02" w:rsidRPr="00636835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636835">
        <w:rPr>
          <w:rFonts w:ascii="Times New Roman" w:hAnsi="Times New Roman"/>
          <w:color w:val="000000"/>
          <w:sz w:val="28"/>
          <w:szCs w:val="28"/>
        </w:rPr>
        <w:t xml:space="preserve">    Соломахин Сергей Михайлович -</w:t>
      </w:r>
      <w:r w:rsidRPr="00636835">
        <w:rPr>
          <w:rFonts w:ascii="Times New Roman" w:hAnsi="Times New Roman"/>
          <w:sz w:val="28"/>
          <w:szCs w:val="28"/>
        </w:rPr>
        <w:t xml:space="preserve"> комиссия по жилищно-коммунальному хозяйству – по вопросам жилищно-коммунального хозяйства, градостроительной деятельности, развития инфраструктуры, землепользования, природных ресурсов и экологии;</w:t>
      </w:r>
    </w:p>
    <w:p w:rsidR="00734C02" w:rsidRPr="00636835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636835">
        <w:rPr>
          <w:rFonts w:ascii="Times New Roman" w:hAnsi="Times New Roman"/>
          <w:color w:val="000000"/>
          <w:sz w:val="28"/>
          <w:szCs w:val="28"/>
        </w:rPr>
        <w:t xml:space="preserve">    Савенков Дмитрий Иванович</w:t>
      </w:r>
      <w:r w:rsidRPr="0063683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36835">
        <w:rPr>
          <w:rFonts w:ascii="Times New Roman" w:hAnsi="Times New Roman"/>
          <w:sz w:val="28"/>
          <w:szCs w:val="28"/>
        </w:rPr>
        <w:t>- комиссия по социальным вопросам – по вопросам социальной защиты населения, по труду и социальным вопросам, образования, здравоохранения;</w:t>
      </w:r>
    </w:p>
    <w:p w:rsidR="00734C02" w:rsidRPr="00636835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4C02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636835">
        <w:rPr>
          <w:rFonts w:ascii="Times New Roman" w:hAnsi="Times New Roman"/>
          <w:sz w:val="28"/>
          <w:szCs w:val="28"/>
        </w:rPr>
        <w:t xml:space="preserve">  </w:t>
      </w:r>
      <w:r w:rsidRPr="00636835">
        <w:rPr>
          <w:rFonts w:ascii="Times New Roman" w:hAnsi="Times New Roman"/>
          <w:color w:val="000000"/>
          <w:sz w:val="28"/>
          <w:szCs w:val="28"/>
        </w:rPr>
        <w:t xml:space="preserve">Книр Василий Иванович </w:t>
      </w:r>
      <w:r w:rsidRPr="00636835">
        <w:rPr>
          <w:rFonts w:ascii="Times New Roman" w:hAnsi="Times New Roman"/>
          <w:sz w:val="28"/>
          <w:szCs w:val="28"/>
        </w:rPr>
        <w:t>- комиссия по молодежной политике и спорту – по вопросам молодежной политики, спорта, культуры, законности и правоохранительной деятельности.</w:t>
      </w:r>
    </w:p>
    <w:p w:rsidR="00734C02" w:rsidRPr="00636835" w:rsidRDefault="00734C02" w:rsidP="002072A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4C02" w:rsidRDefault="00734C02" w:rsidP="00EE14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6835">
        <w:rPr>
          <w:rFonts w:ascii="Times New Roman" w:hAnsi="Times New Roman"/>
          <w:sz w:val="28"/>
          <w:szCs w:val="28"/>
        </w:rPr>
        <w:t xml:space="preserve">2. </w:t>
      </w:r>
      <w:r w:rsidRPr="00636835">
        <w:rPr>
          <w:rFonts w:ascii="Times New Roman" w:hAnsi="Times New Roman"/>
          <w:bCs/>
          <w:sz w:val="28"/>
          <w:szCs w:val="28"/>
        </w:rPr>
        <w:t xml:space="preserve">Опубликовать настоящее решение </w:t>
      </w:r>
      <w:r w:rsidRPr="00636835">
        <w:rPr>
          <w:rFonts w:ascii="Times New Roman" w:hAnsi="Times New Roman"/>
          <w:sz w:val="28"/>
          <w:szCs w:val="28"/>
        </w:rPr>
        <w:t xml:space="preserve"> в информационном вестнике Администрации ЗАТО городской округ Молодёжный - "</w:t>
      </w:r>
      <w:r w:rsidRPr="00636835">
        <w:rPr>
          <w:rFonts w:ascii="Times New Roman" w:hAnsi="Times New Roman"/>
          <w:caps/>
          <w:sz w:val="28"/>
          <w:szCs w:val="28"/>
        </w:rPr>
        <w:t>Молодёжный</w:t>
      </w:r>
      <w:r w:rsidRPr="00636835">
        <w:rPr>
          <w:rFonts w:ascii="Times New Roman" w:hAnsi="Times New Roman"/>
          <w:sz w:val="28"/>
          <w:szCs w:val="28"/>
        </w:rPr>
        <w:t xml:space="preserve">" и разместить на официальном информационном сайте городского округа Молодёжный (адрес сайта: </w:t>
      </w:r>
      <w:r w:rsidRPr="00636835">
        <w:rPr>
          <w:rFonts w:ascii="Times New Roman" w:hAnsi="Times New Roman"/>
          <w:b/>
          <w:sz w:val="28"/>
          <w:szCs w:val="28"/>
        </w:rPr>
        <w:t>http://www.</w:t>
      </w:r>
      <w:r w:rsidRPr="00636835">
        <w:rPr>
          <w:rFonts w:ascii="Times New Roman" w:hAnsi="Times New Roman"/>
          <w:b/>
          <w:sz w:val="28"/>
          <w:szCs w:val="28"/>
          <w:lang w:val="en-US"/>
        </w:rPr>
        <w:t>zato</w:t>
      </w:r>
      <w:r w:rsidRPr="00636835">
        <w:rPr>
          <w:rFonts w:ascii="Times New Roman" w:hAnsi="Times New Roman"/>
          <w:b/>
          <w:sz w:val="28"/>
          <w:szCs w:val="28"/>
        </w:rPr>
        <w:t>-</w:t>
      </w:r>
      <w:r w:rsidRPr="00636835">
        <w:rPr>
          <w:rFonts w:ascii="Times New Roman" w:hAnsi="Times New Roman"/>
          <w:b/>
          <w:sz w:val="28"/>
          <w:szCs w:val="28"/>
          <w:lang w:val="en-US"/>
        </w:rPr>
        <w:t>molod</w:t>
      </w:r>
      <w:r w:rsidRPr="00636835">
        <w:rPr>
          <w:rFonts w:ascii="Times New Roman" w:hAnsi="Times New Roman"/>
          <w:b/>
          <w:sz w:val="28"/>
          <w:szCs w:val="28"/>
        </w:rPr>
        <w:t>.</w:t>
      </w:r>
      <w:r w:rsidRPr="00636835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636835">
        <w:rPr>
          <w:rFonts w:ascii="Times New Roman" w:hAnsi="Times New Roman"/>
          <w:sz w:val="28"/>
          <w:szCs w:val="28"/>
        </w:rPr>
        <w:t xml:space="preserve">).   </w:t>
      </w:r>
    </w:p>
    <w:p w:rsidR="00734C02" w:rsidRPr="00636835" w:rsidRDefault="00734C02" w:rsidP="00EE14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4C02" w:rsidRDefault="00734C02" w:rsidP="00EE14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36835">
        <w:rPr>
          <w:rFonts w:ascii="Times New Roman" w:hAnsi="Times New Roman"/>
          <w:sz w:val="28"/>
          <w:szCs w:val="28"/>
        </w:rPr>
        <w:t xml:space="preserve">        3.  Настоящее решение вступает в силу со дня его опубликования. </w:t>
      </w:r>
    </w:p>
    <w:p w:rsidR="00734C02" w:rsidRPr="00636835" w:rsidRDefault="00734C02" w:rsidP="00EE14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FD05A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636835">
        <w:rPr>
          <w:rFonts w:ascii="Times New Roman" w:hAnsi="Times New Roman"/>
          <w:sz w:val="28"/>
          <w:szCs w:val="28"/>
        </w:rPr>
        <w:t xml:space="preserve">        4. Контроль за исполнением настоящего решения возложить на председателя Совета депутатов ЗАТО городской округ Молодежный Московской области О.В.Туркову.</w:t>
      </w: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636835">
        <w:rPr>
          <w:rFonts w:ascii="Times New Roman" w:hAnsi="Times New Roman"/>
          <w:b/>
          <w:sz w:val="28"/>
          <w:szCs w:val="28"/>
        </w:rPr>
        <w:t>Глава ЗАТО городской округ</w:t>
      </w: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636835">
        <w:rPr>
          <w:rFonts w:ascii="Times New Roman" w:hAnsi="Times New Roman"/>
          <w:b/>
          <w:sz w:val="28"/>
          <w:szCs w:val="28"/>
        </w:rPr>
        <w:t>Молодежный Московской области                                          О.В.Туркова</w:t>
      </w: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915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34C02" w:rsidRPr="00636835" w:rsidRDefault="00734C02" w:rsidP="00BB075F">
      <w:pPr>
        <w:pStyle w:val="BodyText"/>
        <w:ind w:firstLine="720"/>
        <w:rPr>
          <w:b/>
          <w:szCs w:val="28"/>
        </w:rPr>
      </w:pPr>
    </w:p>
    <w:sectPr w:rsidR="00734C02" w:rsidRPr="00636835" w:rsidSect="00511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6CD"/>
    <w:rsid w:val="000050BC"/>
    <w:rsid w:val="000B2BDD"/>
    <w:rsid w:val="000C3B42"/>
    <w:rsid w:val="00143BEC"/>
    <w:rsid w:val="001654DA"/>
    <w:rsid w:val="00174403"/>
    <w:rsid w:val="00182682"/>
    <w:rsid w:val="00195D1E"/>
    <w:rsid w:val="002072AB"/>
    <w:rsid w:val="00211DEC"/>
    <w:rsid w:val="0024294F"/>
    <w:rsid w:val="00281930"/>
    <w:rsid w:val="002E415F"/>
    <w:rsid w:val="003356CA"/>
    <w:rsid w:val="00511CC5"/>
    <w:rsid w:val="005166CD"/>
    <w:rsid w:val="00544DC1"/>
    <w:rsid w:val="00564064"/>
    <w:rsid w:val="005B1068"/>
    <w:rsid w:val="005B484B"/>
    <w:rsid w:val="00636835"/>
    <w:rsid w:val="00734C02"/>
    <w:rsid w:val="0079298B"/>
    <w:rsid w:val="007E3017"/>
    <w:rsid w:val="00811B69"/>
    <w:rsid w:val="0084440F"/>
    <w:rsid w:val="00867936"/>
    <w:rsid w:val="00872282"/>
    <w:rsid w:val="008F476E"/>
    <w:rsid w:val="00905951"/>
    <w:rsid w:val="00914C0A"/>
    <w:rsid w:val="00915B6E"/>
    <w:rsid w:val="00945F04"/>
    <w:rsid w:val="009460CD"/>
    <w:rsid w:val="00961FF2"/>
    <w:rsid w:val="0099125E"/>
    <w:rsid w:val="009A1D26"/>
    <w:rsid w:val="009B063D"/>
    <w:rsid w:val="009E060A"/>
    <w:rsid w:val="00A2365F"/>
    <w:rsid w:val="00A36989"/>
    <w:rsid w:val="00A428BC"/>
    <w:rsid w:val="00AB2C5C"/>
    <w:rsid w:val="00B304CE"/>
    <w:rsid w:val="00B424D5"/>
    <w:rsid w:val="00BB075F"/>
    <w:rsid w:val="00C0022E"/>
    <w:rsid w:val="00C32A5E"/>
    <w:rsid w:val="00C35260"/>
    <w:rsid w:val="00C75088"/>
    <w:rsid w:val="00CA0BCC"/>
    <w:rsid w:val="00CB54B4"/>
    <w:rsid w:val="00D55467"/>
    <w:rsid w:val="00D63113"/>
    <w:rsid w:val="00D716EC"/>
    <w:rsid w:val="00D93033"/>
    <w:rsid w:val="00DA1BD2"/>
    <w:rsid w:val="00E028F2"/>
    <w:rsid w:val="00E03143"/>
    <w:rsid w:val="00E1128C"/>
    <w:rsid w:val="00E16239"/>
    <w:rsid w:val="00E6697F"/>
    <w:rsid w:val="00EB1B1B"/>
    <w:rsid w:val="00EE1479"/>
    <w:rsid w:val="00F72596"/>
    <w:rsid w:val="00F74748"/>
    <w:rsid w:val="00FD05A5"/>
    <w:rsid w:val="00FE4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6CD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5166CD"/>
    <w:rPr>
      <w:rFonts w:ascii="Times New Roman" w:eastAsia="Times New Roman" w:hAnsi="Times New Roman"/>
      <w:sz w:val="28"/>
      <w:szCs w:val="20"/>
    </w:rPr>
  </w:style>
  <w:style w:type="paragraph" w:styleId="NoSpacing">
    <w:name w:val="No Spacing"/>
    <w:uiPriority w:val="99"/>
    <w:qFormat/>
    <w:rsid w:val="005166CD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16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66CD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aliases w:val="Знак"/>
    <w:basedOn w:val="Normal"/>
    <w:link w:val="BodyTextChar"/>
    <w:uiPriority w:val="99"/>
    <w:rsid w:val="00BB075F"/>
    <w:pPr>
      <w:spacing w:after="0" w:line="240" w:lineRule="auto"/>
      <w:jc w:val="both"/>
    </w:pPr>
    <w:rPr>
      <w:rFonts w:ascii="Times New Roman" w:hAnsi="Times New Roman"/>
      <w:sz w:val="28"/>
      <w:szCs w:val="26"/>
    </w:rPr>
  </w:style>
  <w:style w:type="character" w:customStyle="1" w:styleId="BodyTextChar">
    <w:name w:val="Body Text Char"/>
    <w:aliases w:val="Знак Char"/>
    <w:basedOn w:val="DefaultParagraphFont"/>
    <w:link w:val="BodyText"/>
    <w:uiPriority w:val="99"/>
    <w:locked/>
    <w:rsid w:val="00BB075F"/>
    <w:rPr>
      <w:rFonts w:ascii="Times New Roman" w:hAnsi="Times New Roman" w:cs="Times New Roman"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915B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2</Pages>
  <Words>364</Words>
  <Characters>2081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Admin</cp:lastModifiedBy>
  <cp:revision>37</cp:revision>
  <cp:lastPrinted>2015-11-06T06:54:00Z</cp:lastPrinted>
  <dcterms:created xsi:type="dcterms:W3CDTF">2015-10-14T05:18:00Z</dcterms:created>
  <dcterms:modified xsi:type="dcterms:W3CDTF">2015-11-10T09:17:00Z</dcterms:modified>
</cp:coreProperties>
</file>