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0A" w:rsidRDefault="00D4030A" w:rsidP="00EA7C6C">
      <w:pPr>
        <w:jc w:val="center"/>
      </w:pPr>
      <w:r w:rsidRPr="0072081A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63.75pt;visibility:visible">
            <v:imagedata r:id="rId4" o:title=""/>
          </v:shape>
        </w:pict>
      </w:r>
    </w:p>
    <w:p w:rsidR="00D4030A" w:rsidRPr="009A1D26" w:rsidRDefault="00D4030A" w:rsidP="00EA7C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D4030A" w:rsidRPr="009A1D26" w:rsidRDefault="00D4030A" w:rsidP="00EA7C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D4030A" w:rsidRPr="009A1D26" w:rsidRDefault="00D4030A" w:rsidP="00EA7C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D4030A" w:rsidRPr="009A1D26" w:rsidRDefault="00D4030A" w:rsidP="00EA7C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0424545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0424546" r:id="rId7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D4030A" w:rsidRPr="009A1D26" w:rsidRDefault="00D4030A" w:rsidP="00EA7C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D4030A" w:rsidRPr="009B063D" w:rsidRDefault="00D4030A" w:rsidP="00EA7C6C">
      <w:pPr>
        <w:pStyle w:val="1"/>
        <w:jc w:val="center"/>
        <w:rPr>
          <w:b/>
          <w:sz w:val="16"/>
          <w:szCs w:val="16"/>
        </w:rPr>
      </w:pPr>
    </w:p>
    <w:p w:rsidR="00D4030A" w:rsidRDefault="00D4030A" w:rsidP="00134F62">
      <w:pPr>
        <w:jc w:val="center"/>
        <w:rPr>
          <w:rFonts w:ascii="Times New Roman" w:hAnsi="Times New Roman"/>
          <w:b/>
          <w:sz w:val="24"/>
          <w:szCs w:val="24"/>
        </w:rPr>
      </w:pPr>
    </w:p>
    <w:p w:rsidR="00D4030A" w:rsidRPr="005B3B59" w:rsidRDefault="00D4030A" w:rsidP="00134F6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24.03.</w:t>
      </w:r>
      <w:r w:rsidRPr="005B3B59">
        <w:rPr>
          <w:rFonts w:ascii="Times New Roman" w:hAnsi="Times New Roman"/>
          <w:b/>
          <w:sz w:val="28"/>
          <w:szCs w:val="28"/>
        </w:rPr>
        <w:t>2016г.        №</w:t>
      </w:r>
      <w:r>
        <w:rPr>
          <w:rFonts w:ascii="Times New Roman" w:hAnsi="Times New Roman"/>
          <w:b/>
          <w:sz w:val="28"/>
          <w:szCs w:val="28"/>
        </w:rPr>
        <w:t xml:space="preserve"> 2/5</w:t>
      </w:r>
    </w:p>
    <w:p w:rsidR="00D4030A" w:rsidRDefault="00D4030A" w:rsidP="005B3B59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4030A" w:rsidRDefault="00D4030A" w:rsidP="005B3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3B59">
        <w:rPr>
          <w:rFonts w:ascii="Times New Roman" w:hAnsi="Times New Roman"/>
          <w:b/>
          <w:sz w:val="24"/>
          <w:szCs w:val="24"/>
        </w:rPr>
        <w:t xml:space="preserve">Об утверждении графика приема граждан  депутатами  Совета депутатов </w:t>
      </w:r>
    </w:p>
    <w:p w:rsidR="00D4030A" w:rsidRPr="005B3B59" w:rsidRDefault="00D4030A" w:rsidP="005B3B5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3B59">
        <w:rPr>
          <w:rFonts w:ascii="Times New Roman" w:hAnsi="Times New Roman"/>
          <w:b/>
          <w:sz w:val="24"/>
          <w:szCs w:val="24"/>
        </w:rPr>
        <w:t>городского округа Молодежный Московской области</w:t>
      </w:r>
    </w:p>
    <w:p w:rsidR="00D4030A" w:rsidRPr="00A77246" w:rsidRDefault="00D4030A" w:rsidP="00EA7C6C">
      <w:pPr>
        <w:pStyle w:val="NoSpacing"/>
        <w:rPr>
          <w:rFonts w:ascii="Times New Roman" w:hAnsi="Times New Roman"/>
          <w:sz w:val="24"/>
          <w:szCs w:val="24"/>
        </w:rPr>
      </w:pPr>
    </w:p>
    <w:p w:rsidR="00D4030A" w:rsidRPr="00CF2D41" w:rsidRDefault="00D4030A" w:rsidP="00EA7C6C">
      <w:pPr>
        <w:pStyle w:val="BodyText"/>
        <w:ind w:firstLine="720"/>
        <w:rPr>
          <w:sz w:val="24"/>
          <w:szCs w:val="24"/>
        </w:rPr>
      </w:pPr>
    </w:p>
    <w:p w:rsidR="00D4030A" w:rsidRPr="00CF2D41" w:rsidRDefault="00D4030A" w:rsidP="00EA7C6C">
      <w:pPr>
        <w:pStyle w:val="BodyText"/>
        <w:ind w:firstLine="709"/>
        <w:rPr>
          <w:sz w:val="24"/>
          <w:szCs w:val="24"/>
        </w:rPr>
      </w:pPr>
      <w:r w:rsidRPr="00CF2D41">
        <w:rPr>
          <w:sz w:val="24"/>
          <w:szCs w:val="24"/>
        </w:rPr>
        <w:t>В соответствии с Уставом городского округа Молодежный Московской области, Положением о Совете депутатов городского округа Молодежный Московской области, утвержденным решением Совета депутатов от 23.03.2012 года №4/1, Регламентом Совета депутатов городского округа Молодежный Московской области</w:t>
      </w:r>
      <w:r>
        <w:rPr>
          <w:sz w:val="24"/>
          <w:szCs w:val="24"/>
        </w:rPr>
        <w:t>,</w:t>
      </w:r>
      <w:r w:rsidRPr="00CF2D41">
        <w:rPr>
          <w:sz w:val="24"/>
          <w:szCs w:val="24"/>
        </w:rPr>
        <w:t xml:space="preserve"> утвержденным решением Совета депутатов городского округа Молодежный от 30.03.2014 года №1/9 , Совет депутатов городского округа Молодежный </w:t>
      </w:r>
    </w:p>
    <w:p w:rsidR="00D4030A" w:rsidRPr="00226237" w:rsidRDefault="00D4030A" w:rsidP="00EA7C6C">
      <w:pPr>
        <w:pStyle w:val="BodyText"/>
        <w:jc w:val="center"/>
        <w:rPr>
          <w:b/>
          <w:sz w:val="24"/>
          <w:szCs w:val="24"/>
        </w:rPr>
      </w:pPr>
    </w:p>
    <w:p w:rsidR="00D4030A" w:rsidRPr="00226237" w:rsidRDefault="00D4030A" w:rsidP="00EA7C6C">
      <w:pPr>
        <w:pStyle w:val="BodyText"/>
        <w:jc w:val="center"/>
        <w:rPr>
          <w:b/>
          <w:sz w:val="24"/>
          <w:szCs w:val="24"/>
        </w:rPr>
      </w:pPr>
      <w:r w:rsidRPr="00226237">
        <w:rPr>
          <w:b/>
          <w:sz w:val="24"/>
          <w:szCs w:val="24"/>
        </w:rPr>
        <w:t>Р Е Ш И Л:</w:t>
      </w:r>
    </w:p>
    <w:p w:rsidR="00D4030A" w:rsidRPr="00226237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Pr="00226237" w:rsidRDefault="00D4030A" w:rsidP="00FF6F94">
      <w:pPr>
        <w:pStyle w:val="BodyText"/>
        <w:ind w:firstLine="720"/>
        <w:rPr>
          <w:sz w:val="24"/>
          <w:szCs w:val="24"/>
        </w:rPr>
      </w:pPr>
      <w:r w:rsidRPr="00226237">
        <w:rPr>
          <w:sz w:val="24"/>
          <w:szCs w:val="24"/>
        </w:rPr>
        <w:t>1. Утвердить график приема граждан депутатами Совета депутатов городского округа Молодежный Московской области (приложение)</w:t>
      </w:r>
      <w:r>
        <w:rPr>
          <w:sz w:val="24"/>
          <w:szCs w:val="24"/>
        </w:rPr>
        <w:t>.</w:t>
      </w:r>
      <w:r w:rsidRPr="00226237">
        <w:rPr>
          <w:sz w:val="24"/>
          <w:szCs w:val="24"/>
        </w:rPr>
        <w:t xml:space="preserve"> </w:t>
      </w:r>
    </w:p>
    <w:p w:rsidR="00D4030A" w:rsidRPr="00226237" w:rsidRDefault="00D4030A" w:rsidP="0086548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26237">
        <w:rPr>
          <w:rFonts w:ascii="Times New Roman" w:hAnsi="Times New Roman"/>
          <w:sz w:val="24"/>
          <w:szCs w:val="24"/>
        </w:rPr>
        <w:t xml:space="preserve">. </w:t>
      </w:r>
      <w:r w:rsidRPr="00226237">
        <w:rPr>
          <w:rFonts w:ascii="Times New Roman" w:hAnsi="Times New Roman"/>
          <w:bCs/>
          <w:sz w:val="24"/>
          <w:szCs w:val="24"/>
        </w:rPr>
        <w:t xml:space="preserve">Опубликовать настоящее решение </w:t>
      </w:r>
      <w:r w:rsidRPr="00226237">
        <w:rPr>
          <w:rFonts w:ascii="Times New Roman" w:hAnsi="Times New Roman"/>
          <w:sz w:val="24"/>
          <w:szCs w:val="24"/>
        </w:rPr>
        <w:t xml:space="preserve"> в информационном вестнике </w:t>
      </w:r>
      <w:r>
        <w:rPr>
          <w:rFonts w:ascii="Times New Roman" w:hAnsi="Times New Roman"/>
          <w:sz w:val="24"/>
          <w:szCs w:val="24"/>
        </w:rPr>
        <w:t>А</w:t>
      </w:r>
      <w:r w:rsidRPr="00226237">
        <w:rPr>
          <w:rFonts w:ascii="Times New Roman" w:hAnsi="Times New Roman"/>
          <w:sz w:val="24"/>
          <w:szCs w:val="24"/>
        </w:rPr>
        <w:t>дминистрации ЗАТО городской округ Молодёжный - "</w:t>
      </w:r>
      <w:r w:rsidRPr="00226237">
        <w:rPr>
          <w:rFonts w:ascii="Times New Roman" w:hAnsi="Times New Roman"/>
          <w:caps/>
          <w:sz w:val="24"/>
          <w:szCs w:val="24"/>
        </w:rPr>
        <w:t>Молодёжный</w:t>
      </w:r>
      <w:r w:rsidRPr="00226237">
        <w:rPr>
          <w:rFonts w:ascii="Times New Roman" w:hAnsi="Times New Roman"/>
          <w:sz w:val="24"/>
          <w:szCs w:val="24"/>
        </w:rPr>
        <w:t xml:space="preserve">" и разместить на официальном информационном сайте городского округа Молодёжный (адрес сайта: </w:t>
      </w:r>
      <w:r w:rsidRPr="00407472">
        <w:rPr>
          <w:rFonts w:ascii="Times New Roman" w:hAnsi="Times New Roman"/>
          <w:b/>
          <w:sz w:val="24"/>
          <w:szCs w:val="24"/>
        </w:rPr>
        <w:t>http://www.</w:t>
      </w:r>
      <w:r w:rsidRPr="00407472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407472">
        <w:rPr>
          <w:rFonts w:ascii="Times New Roman" w:hAnsi="Times New Roman"/>
          <w:b/>
          <w:sz w:val="24"/>
          <w:szCs w:val="24"/>
        </w:rPr>
        <w:t>-</w:t>
      </w:r>
      <w:r w:rsidRPr="00407472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407472">
        <w:rPr>
          <w:rFonts w:ascii="Times New Roman" w:hAnsi="Times New Roman"/>
          <w:b/>
          <w:sz w:val="24"/>
          <w:szCs w:val="24"/>
        </w:rPr>
        <w:t>.</w:t>
      </w:r>
      <w:r w:rsidRPr="00407472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226237">
        <w:rPr>
          <w:rFonts w:ascii="Times New Roman" w:hAnsi="Times New Roman"/>
          <w:sz w:val="24"/>
          <w:szCs w:val="24"/>
        </w:rPr>
        <w:t xml:space="preserve">).   </w:t>
      </w:r>
    </w:p>
    <w:p w:rsidR="00D4030A" w:rsidRPr="00226237" w:rsidRDefault="00D4030A" w:rsidP="008654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6237">
        <w:rPr>
          <w:rFonts w:ascii="Times New Roman" w:hAnsi="Times New Roman"/>
          <w:sz w:val="24"/>
          <w:szCs w:val="24"/>
        </w:rPr>
        <w:t xml:space="preserve">        3. Настоящее решение вступает в силу со дня его принятия. </w:t>
      </w: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226237">
        <w:rPr>
          <w:rFonts w:ascii="Times New Roman" w:hAnsi="Times New Roman"/>
          <w:sz w:val="24"/>
          <w:szCs w:val="24"/>
        </w:rPr>
        <w:t xml:space="preserve">        4. Контроль за исполнением настоящего решения возложить на председателя Совета депутатов ЗАТО городской округ Молодежный Московской области О.В.Туркову.</w:t>
      </w: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Pr="00407472" w:rsidRDefault="00D4030A" w:rsidP="0086548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07472"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D4030A" w:rsidRPr="00407472" w:rsidRDefault="00D4030A" w:rsidP="00865485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407472">
        <w:rPr>
          <w:rFonts w:ascii="Times New Roman" w:hAnsi="Times New Roman"/>
          <w:b/>
          <w:sz w:val="24"/>
          <w:szCs w:val="24"/>
        </w:rPr>
        <w:t>Молодежный                                                                                             О.В.Туркова</w:t>
      </w: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Pr="00226237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Pr="00865485" w:rsidRDefault="00D4030A" w:rsidP="00865485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Default="00D4030A" w:rsidP="00106856">
      <w:pPr>
        <w:pStyle w:val="BodyText"/>
        <w:ind w:left="4320" w:firstLine="720"/>
        <w:jc w:val="center"/>
        <w:rPr>
          <w:sz w:val="24"/>
          <w:szCs w:val="24"/>
        </w:rPr>
      </w:pPr>
    </w:p>
    <w:p w:rsidR="00D4030A" w:rsidRPr="00545526" w:rsidRDefault="00D4030A" w:rsidP="00407472">
      <w:pPr>
        <w:pStyle w:val="BodyText"/>
        <w:ind w:left="4320" w:firstLine="720"/>
        <w:jc w:val="right"/>
        <w:rPr>
          <w:sz w:val="24"/>
          <w:szCs w:val="24"/>
        </w:rPr>
      </w:pPr>
      <w:r w:rsidRPr="00545526">
        <w:rPr>
          <w:sz w:val="24"/>
          <w:szCs w:val="24"/>
        </w:rPr>
        <w:t xml:space="preserve">Приложение </w:t>
      </w:r>
    </w:p>
    <w:p w:rsidR="00D4030A" w:rsidRDefault="00D4030A" w:rsidP="00407472">
      <w:pPr>
        <w:pStyle w:val="BodyText"/>
        <w:ind w:left="4320" w:firstLine="720"/>
        <w:jc w:val="right"/>
        <w:rPr>
          <w:sz w:val="24"/>
          <w:szCs w:val="24"/>
        </w:rPr>
      </w:pPr>
      <w:r w:rsidRPr="00545526">
        <w:rPr>
          <w:sz w:val="24"/>
          <w:szCs w:val="24"/>
        </w:rPr>
        <w:t xml:space="preserve">к </w:t>
      </w:r>
      <w:r>
        <w:rPr>
          <w:sz w:val="24"/>
          <w:szCs w:val="24"/>
        </w:rPr>
        <w:t>р</w:t>
      </w:r>
      <w:r w:rsidRPr="00545526">
        <w:rPr>
          <w:sz w:val="24"/>
          <w:szCs w:val="24"/>
        </w:rPr>
        <w:t>ешени</w:t>
      </w:r>
      <w:r>
        <w:rPr>
          <w:sz w:val="24"/>
          <w:szCs w:val="24"/>
        </w:rPr>
        <w:t>ю</w:t>
      </w:r>
      <w:r w:rsidRPr="00545526">
        <w:rPr>
          <w:sz w:val="24"/>
          <w:szCs w:val="24"/>
        </w:rPr>
        <w:t xml:space="preserve"> Совета депутатов  </w:t>
      </w:r>
    </w:p>
    <w:p w:rsidR="00D4030A" w:rsidRDefault="00D4030A" w:rsidP="00407472">
      <w:pPr>
        <w:pStyle w:val="BodyText"/>
        <w:ind w:left="4320" w:firstLine="720"/>
        <w:jc w:val="right"/>
        <w:rPr>
          <w:sz w:val="24"/>
          <w:szCs w:val="24"/>
        </w:rPr>
      </w:pPr>
      <w:r w:rsidRPr="00545526">
        <w:rPr>
          <w:sz w:val="24"/>
          <w:szCs w:val="24"/>
        </w:rPr>
        <w:t>ЗАТО городской  округ</w:t>
      </w:r>
      <w:r>
        <w:rPr>
          <w:sz w:val="24"/>
          <w:szCs w:val="24"/>
        </w:rPr>
        <w:t xml:space="preserve"> </w:t>
      </w:r>
      <w:r w:rsidRPr="00545526">
        <w:rPr>
          <w:sz w:val="24"/>
          <w:szCs w:val="24"/>
        </w:rPr>
        <w:t xml:space="preserve">Молодежный  </w:t>
      </w:r>
    </w:p>
    <w:p w:rsidR="00D4030A" w:rsidRPr="00545526" w:rsidRDefault="00D4030A" w:rsidP="00407472">
      <w:pPr>
        <w:pStyle w:val="BodyText"/>
        <w:ind w:left="4320" w:firstLine="720"/>
        <w:jc w:val="right"/>
        <w:rPr>
          <w:sz w:val="24"/>
          <w:szCs w:val="24"/>
        </w:rPr>
      </w:pPr>
      <w:r w:rsidRPr="00545526">
        <w:rPr>
          <w:sz w:val="24"/>
          <w:szCs w:val="24"/>
        </w:rPr>
        <w:t>Московской области</w:t>
      </w:r>
    </w:p>
    <w:p w:rsidR="00D4030A" w:rsidRPr="00545526" w:rsidRDefault="00D4030A" w:rsidP="00407472">
      <w:pPr>
        <w:pStyle w:val="BodyText"/>
        <w:ind w:left="4320" w:firstLine="72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24.03.2016 </w:t>
      </w:r>
      <w:r w:rsidRPr="00545526">
        <w:rPr>
          <w:sz w:val="24"/>
          <w:szCs w:val="24"/>
        </w:rPr>
        <w:t>г.   №</w:t>
      </w:r>
      <w:r>
        <w:rPr>
          <w:sz w:val="24"/>
          <w:szCs w:val="24"/>
        </w:rPr>
        <w:t xml:space="preserve"> 2/5</w:t>
      </w:r>
      <w:r w:rsidRPr="00545526">
        <w:rPr>
          <w:sz w:val="24"/>
          <w:szCs w:val="24"/>
        </w:rPr>
        <w:t xml:space="preserve">  </w:t>
      </w:r>
    </w:p>
    <w:p w:rsidR="00D4030A" w:rsidRPr="00545526" w:rsidRDefault="00D4030A" w:rsidP="00407472">
      <w:pPr>
        <w:pStyle w:val="BodyText"/>
        <w:jc w:val="right"/>
        <w:rPr>
          <w:sz w:val="24"/>
          <w:szCs w:val="24"/>
        </w:rPr>
      </w:pPr>
    </w:p>
    <w:p w:rsidR="00D4030A" w:rsidRDefault="00D4030A" w:rsidP="00106856">
      <w:pPr>
        <w:pStyle w:val="BodyText"/>
        <w:jc w:val="center"/>
        <w:rPr>
          <w:sz w:val="24"/>
          <w:szCs w:val="24"/>
        </w:rPr>
      </w:pPr>
    </w:p>
    <w:p w:rsidR="00D4030A" w:rsidRPr="00134F62" w:rsidRDefault="00D4030A" w:rsidP="00134F6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134F62">
        <w:rPr>
          <w:rFonts w:ascii="Times New Roman" w:hAnsi="Times New Roman"/>
          <w:b/>
          <w:sz w:val="28"/>
          <w:szCs w:val="28"/>
        </w:rPr>
        <w:t>График приема</w:t>
      </w:r>
    </w:p>
    <w:p w:rsidR="00D4030A" w:rsidRPr="00134F62" w:rsidRDefault="00D4030A" w:rsidP="00134F6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134F62">
        <w:rPr>
          <w:rFonts w:ascii="Times New Roman" w:hAnsi="Times New Roman"/>
          <w:b/>
          <w:sz w:val="28"/>
          <w:szCs w:val="28"/>
        </w:rPr>
        <w:t>жителей депутатами Совета депутатов ЗАТО</w:t>
      </w:r>
    </w:p>
    <w:p w:rsidR="00D4030A" w:rsidRPr="00134F62" w:rsidRDefault="00D4030A" w:rsidP="00134F62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134F62">
        <w:rPr>
          <w:rFonts w:ascii="Times New Roman" w:hAnsi="Times New Roman"/>
          <w:b/>
          <w:sz w:val="28"/>
          <w:szCs w:val="28"/>
        </w:rPr>
        <w:t>городской округ Молодежный Московской области</w:t>
      </w:r>
    </w:p>
    <w:p w:rsidR="00D4030A" w:rsidRDefault="00D4030A"/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8"/>
        <w:gridCol w:w="2128"/>
        <w:gridCol w:w="4111"/>
        <w:gridCol w:w="1276"/>
        <w:gridCol w:w="1984"/>
      </w:tblGrid>
      <w:tr w:rsidR="00D4030A" w:rsidRPr="00193CFB" w:rsidTr="00193CFB">
        <w:trPr>
          <w:trHeight w:val="695"/>
        </w:trPr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bCs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4111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bCs/>
                <w:sz w:val="28"/>
                <w:szCs w:val="28"/>
              </w:rPr>
              <w:t>Состоит в комиссиях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sz w:val="28"/>
                <w:szCs w:val="28"/>
              </w:rPr>
              <w:t>приема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b/>
                <w:bCs/>
                <w:sz w:val="28"/>
                <w:szCs w:val="28"/>
              </w:rPr>
              <w:t>День приема</w:t>
            </w:r>
          </w:p>
        </w:tc>
      </w:tr>
      <w:tr w:rsidR="00D4030A" w:rsidRPr="00193CFB" w:rsidTr="00193CFB">
        <w:trPr>
          <w:trHeight w:val="691"/>
        </w:trPr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Аветисян</w:t>
            </w:r>
          </w:p>
          <w:p w:rsidR="00D4030A" w:rsidRPr="00226237" w:rsidRDefault="00D4030A" w:rsidP="00193CFB">
            <w:pPr>
              <w:pStyle w:val="NoSpacing"/>
              <w:jc w:val="center"/>
            </w:pPr>
            <w:r w:rsidRPr="00193CFB">
              <w:rPr>
                <w:rFonts w:ascii="Times New Roman" w:hAnsi="Times New Roman"/>
                <w:sz w:val="28"/>
                <w:szCs w:val="28"/>
              </w:rPr>
              <w:t>Микаэль Григорьевич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№2: ЖКХ, землепользование, градостроительство, природные ресурсы, экология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 xml:space="preserve">  16:00 - 18:00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2- ой четверг  месяца</w:t>
            </w:r>
          </w:p>
        </w:tc>
      </w:tr>
      <w:tr w:rsidR="00D4030A" w:rsidRPr="00193CFB" w:rsidTr="00193CFB">
        <w:trPr>
          <w:trHeight w:val="856"/>
        </w:trPr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Данилов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Вячеслав Геннадьевич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№1: экономика, бюджет, предпринимательство. №4:спорт, культура, молодежная политика, правопорядок, законность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3-ий  вторник             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Ерёменко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Николай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Иванович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 xml:space="preserve">Зам. Председателя Совета депутатов. </w:t>
            </w:r>
          </w:p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№1:экономика, бюджет, предпринимательство.</w:t>
            </w:r>
          </w:p>
          <w:p w:rsidR="00D4030A" w:rsidRPr="00226237" w:rsidRDefault="00D4030A" w:rsidP="003F7DD3">
            <w:pPr>
              <w:pStyle w:val="NoSpacing"/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№2: ЖКХ, землепользование, градостроительство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1-ой вторник   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Книр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Василий         Иванович</w:t>
            </w:r>
          </w:p>
        </w:tc>
        <w:tc>
          <w:tcPr>
            <w:tcW w:w="4111" w:type="dxa"/>
          </w:tcPr>
          <w:p w:rsidR="00D4030A" w:rsidRPr="00193CFB" w:rsidRDefault="00D4030A" w:rsidP="00EB00DB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 xml:space="preserve">№1:экономика, бюджет, предпринимательство. </w:t>
            </w:r>
          </w:p>
          <w:p w:rsidR="00D4030A" w:rsidRPr="00193CFB" w:rsidRDefault="00D4030A" w:rsidP="00EB00DB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№4: спорт, культура, молодежная политика, правопорядок, законность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2-ой вторник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Олейникова Виктория Николаевна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№3: социальные вопросы, образование, здравоохранение,  труд.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1-ая</w:t>
            </w:r>
          </w:p>
          <w:p w:rsidR="00D4030A" w:rsidRPr="00226237" w:rsidRDefault="00D4030A" w:rsidP="00193CFB">
            <w:pPr>
              <w:pStyle w:val="NoSpacing"/>
              <w:jc w:val="center"/>
            </w:pPr>
            <w:r w:rsidRPr="00193CFB">
              <w:rPr>
                <w:rFonts w:ascii="Times New Roman" w:hAnsi="Times New Roman"/>
                <w:sz w:val="28"/>
                <w:szCs w:val="28"/>
              </w:rPr>
              <w:t>среда 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Онасенко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Вячеслав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№2: ЖКХ, землепользование, градостроительство №3:социальные вопросы, образование, здравоохранение,  труд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3-ий  четверг 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Охрименко Константин Николаевич</w:t>
            </w:r>
          </w:p>
        </w:tc>
        <w:tc>
          <w:tcPr>
            <w:tcW w:w="4111" w:type="dxa"/>
          </w:tcPr>
          <w:p w:rsidR="00D4030A" w:rsidRPr="00193CFB" w:rsidRDefault="00D4030A" w:rsidP="00EB00DB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№1:Экономика, бюджет, предпринимательство №4:спорт, культура, молодежная политика, правопорядок, законность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4-ый вторник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Савенков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Иванович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№3:социальные вопросы, образование, здравоохранение,  труд</w:t>
            </w:r>
          </w:p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№4:спорт, культура, молодежная политика, правопорядок, законность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2-ая  среда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Соломахин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Сергей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Михайлович</w:t>
            </w: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№2: ЖКХ, градостроительство, землепользование, развитие инфраструктуры, экология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1-ый четверг месяца</w:t>
            </w:r>
          </w:p>
        </w:tc>
      </w:tr>
      <w:tr w:rsidR="00D4030A" w:rsidRPr="00193CFB" w:rsidTr="00193CFB">
        <w:tc>
          <w:tcPr>
            <w:tcW w:w="708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128" w:type="dxa"/>
          </w:tcPr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Удальцова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Алексеевна</w:t>
            </w:r>
          </w:p>
          <w:p w:rsidR="00D4030A" w:rsidRPr="00193CFB" w:rsidRDefault="00D4030A" w:rsidP="00193CFB">
            <w:pPr>
              <w:pStyle w:val="NoSpacing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D4030A" w:rsidRPr="00193CFB" w:rsidRDefault="00D4030A" w:rsidP="003F7DD3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№3: социальные вопросы, образование, здравоохранение, труд</w:t>
            </w:r>
          </w:p>
        </w:tc>
        <w:tc>
          <w:tcPr>
            <w:tcW w:w="1276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16:00-18:00</w:t>
            </w:r>
          </w:p>
        </w:tc>
        <w:tc>
          <w:tcPr>
            <w:tcW w:w="1984" w:type="dxa"/>
          </w:tcPr>
          <w:p w:rsidR="00D4030A" w:rsidRPr="00193CFB" w:rsidRDefault="00D4030A" w:rsidP="00193CF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3CFB">
              <w:rPr>
                <w:rFonts w:ascii="Times New Roman" w:hAnsi="Times New Roman"/>
                <w:sz w:val="28"/>
                <w:szCs w:val="28"/>
              </w:rPr>
              <w:t>3-я среда    месяца</w:t>
            </w:r>
          </w:p>
        </w:tc>
      </w:tr>
    </w:tbl>
    <w:p w:rsidR="00D4030A" w:rsidRPr="00226237" w:rsidRDefault="00D4030A" w:rsidP="0052429B">
      <w:pPr>
        <w:rPr>
          <w:rFonts w:ascii="Times New Roman" w:hAnsi="Times New Roman"/>
          <w:sz w:val="28"/>
          <w:szCs w:val="28"/>
        </w:rPr>
      </w:pPr>
    </w:p>
    <w:p w:rsidR="00D4030A" w:rsidRPr="00226237" w:rsidRDefault="00D4030A" w:rsidP="00407472">
      <w:pPr>
        <w:jc w:val="both"/>
        <w:rPr>
          <w:rFonts w:ascii="Times New Roman" w:hAnsi="Times New Roman"/>
          <w:sz w:val="28"/>
          <w:szCs w:val="28"/>
        </w:rPr>
      </w:pPr>
      <w:r w:rsidRPr="00226237">
        <w:rPr>
          <w:rFonts w:ascii="Times New Roman" w:hAnsi="Times New Roman"/>
          <w:sz w:val="28"/>
          <w:szCs w:val="28"/>
        </w:rPr>
        <w:t>Прием жителей депутатами городского округа Молодежный Московской области производить, в соответствии с графиком, в здании администрации по адресу: поселок Молодежный</w:t>
      </w:r>
      <w:r>
        <w:rPr>
          <w:rFonts w:ascii="Times New Roman" w:hAnsi="Times New Roman"/>
          <w:sz w:val="28"/>
          <w:szCs w:val="28"/>
        </w:rPr>
        <w:t>,</w:t>
      </w:r>
      <w:r w:rsidRPr="00226237">
        <w:rPr>
          <w:rFonts w:ascii="Times New Roman" w:hAnsi="Times New Roman"/>
          <w:sz w:val="28"/>
          <w:szCs w:val="28"/>
        </w:rPr>
        <w:t xml:space="preserve"> дом 25, помещение №212</w:t>
      </w:r>
      <w:r>
        <w:rPr>
          <w:rFonts w:ascii="Times New Roman" w:hAnsi="Times New Roman"/>
          <w:sz w:val="28"/>
          <w:szCs w:val="28"/>
        </w:rPr>
        <w:t>.</w:t>
      </w:r>
    </w:p>
    <w:p w:rsidR="00D4030A" w:rsidRPr="002A2B3F" w:rsidRDefault="00D4030A" w:rsidP="00D074F4">
      <w:pPr>
        <w:rPr>
          <w:rFonts w:ascii="Times New Roman" w:hAnsi="Times New Roman"/>
          <w:sz w:val="28"/>
          <w:szCs w:val="28"/>
        </w:rPr>
      </w:pPr>
    </w:p>
    <w:p w:rsidR="00D4030A" w:rsidRPr="002A2B3F" w:rsidRDefault="00D4030A">
      <w:pPr>
        <w:rPr>
          <w:rFonts w:ascii="Times New Roman" w:hAnsi="Times New Roman"/>
          <w:sz w:val="28"/>
          <w:szCs w:val="28"/>
        </w:rPr>
      </w:pPr>
    </w:p>
    <w:sectPr w:rsidR="00D4030A" w:rsidRPr="002A2B3F" w:rsidSect="003F7DD3">
      <w:pgSz w:w="11906" w:h="16838"/>
      <w:pgMar w:top="709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3C2"/>
    <w:rsid w:val="00036DE4"/>
    <w:rsid w:val="00085DA2"/>
    <w:rsid w:val="000B0195"/>
    <w:rsid w:val="000B6231"/>
    <w:rsid w:val="00106856"/>
    <w:rsid w:val="00134F62"/>
    <w:rsid w:val="00193CFB"/>
    <w:rsid w:val="001B2273"/>
    <w:rsid w:val="001B5481"/>
    <w:rsid w:val="001C2EA1"/>
    <w:rsid w:val="002156C9"/>
    <w:rsid w:val="00226237"/>
    <w:rsid w:val="002341D0"/>
    <w:rsid w:val="00293EB2"/>
    <w:rsid w:val="002A2B3F"/>
    <w:rsid w:val="002E5DCA"/>
    <w:rsid w:val="00330E41"/>
    <w:rsid w:val="003352C9"/>
    <w:rsid w:val="003B0054"/>
    <w:rsid w:val="003B4F7F"/>
    <w:rsid w:val="003C3CC8"/>
    <w:rsid w:val="003F7DD3"/>
    <w:rsid w:val="00407472"/>
    <w:rsid w:val="004635FF"/>
    <w:rsid w:val="00490C54"/>
    <w:rsid w:val="0052429B"/>
    <w:rsid w:val="00545526"/>
    <w:rsid w:val="005A435C"/>
    <w:rsid w:val="005B3B59"/>
    <w:rsid w:val="005E7596"/>
    <w:rsid w:val="00633B71"/>
    <w:rsid w:val="00650A6E"/>
    <w:rsid w:val="006A563C"/>
    <w:rsid w:val="006D08A0"/>
    <w:rsid w:val="0072081A"/>
    <w:rsid w:val="00725EDB"/>
    <w:rsid w:val="007261BD"/>
    <w:rsid w:val="00753A55"/>
    <w:rsid w:val="00791394"/>
    <w:rsid w:val="007F5926"/>
    <w:rsid w:val="00865485"/>
    <w:rsid w:val="0089645B"/>
    <w:rsid w:val="00910DD2"/>
    <w:rsid w:val="009A1D26"/>
    <w:rsid w:val="009B063D"/>
    <w:rsid w:val="00A24EED"/>
    <w:rsid w:val="00A77246"/>
    <w:rsid w:val="00AD33C2"/>
    <w:rsid w:val="00B22AD2"/>
    <w:rsid w:val="00C31001"/>
    <w:rsid w:val="00C36932"/>
    <w:rsid w:val="00C563BA"/>
    <w:rsid w:val="00CE4431"/>
    <w:rsid w:val="00CF2D41"/>
    <w:rsid w:val="00D02B0D"/>
    <w:rsid w:val="00D074F4"/>
    <w:rsid w:val="00D37A63"/>
    <w:rsid w:val="00D4030A"/>
    <w:rsid w:val="00D75B94"/>
    <w:rsid w:val="00DB1CBF"/>
    <w:rsid w:val="00DC524D"/>
    <w:rsid w:val="00E2051B"/>
    <w:rsid w:val="00E53632"/>
    <w:rsid w:val="00E57C3A"/>
    <w:rsid w:val="00E80E4E"/>
    <w:rsid w:val="00EA7C6C"/>
    <w:rsid w:val="00EB00DB"/>
    <w:rsid w:val="00ED187E"/>
    <w:rsid w:val="00EE0502"/>
    <w:rsid w:val="00F01E26"/>
    <w:rsid w:val="00F726CB"/>
    <w:rsid w:val="00FF6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6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074F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semiHidden/>
    <w:rsid w:val="0010685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0685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Без интервала1"/>
    <w:uiPriority w:val="99"/>
    <w:rsid w:val="00EA7C6C"/>
    <w:rPr>
      <w:rFonts w:ascii="Times New Roman" w:eastAsia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EA7C6C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A7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7C6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86548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8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3</Pages>
  <Words>537</Words>
  <Characters>3062</Characters>
  <Application>Microsoft Office Outlook</Application>
  <DocSecurity>0</DocSecurity>
  <Lines>0</Lines>
  <Paragraphs>0</Paragraphs>
  <ScaleCrop>false</ScaleCrop>
  <Company>Microsoft Corporation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Admin</cp:lastModifiedBy>
  <cp:revision>13</cp:revision>
  <cp:lastPrinted>2016-03-25T06:07:00Z</cp:lastPrinted>
  <dcterms:created xsi:type="dcterms:W3CDTF">2016-03-21T10:32:00Z</dcterms:created>
  <dcterms:modified xsi:type="dcterms:W3CDTF">2016-03-25T11:23:00Z</dcterms:modified>
</cp:coreProperties>
</file>