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9E8" w:rsidRDefault="009429E8" w:rsidP="00A149E7">
      <w:pPr>
        <w:jc w:val="center"/>
      </w:pPr>
      <w:r w:rsidRPr="003F322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47.25pt;height:68.25pt;visibility:visible">
            <v:imagedata r:id="rId4" o:title=""/>
          </v:shape>
        </w:pict>
      </w:r>
    </w:p>
    <w:p w:rsidR="009429E8" w:rsidRDefault="009429E8" w:rsidP="00A149E7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СОВЕТ ДЕПУТАТОВ</w:t>
      </w:r>
    </w:p>
    <w:p w:rsidR="009429E8" w:rsidRDefault="009429E8" w:rsidP="00A149E7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23454012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23454013" r:id="rId7"/>
        </w:pict>
      </w:r>
      <w:r>
        <w:rPr>
          <w:rFonts w:ascii="Times New Roman" w:hAnsi="Times New Roman"/>
          <w:b/>
          <w:sz w:val="36"/>
          <w:szCs w:val="36"/>
        </w:rPr>
        <w:t>ЗАКРЫТОГО АДМИНИСТРАТИВНО-ТЕРРИТОРИАЛЬНОГО ОБРАЗОВАНИЯ</w:t>
      </w:r>
    </w:p>
    <w:p w:rsidR="009429E8" w:rsidRDefault="009429E8" w:rsidP="00A149E7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ГОРОДСКОЙ ОКРУГ  МОЛОДЕЖНЫЙ</w:t>
      </w:r>
    </w:p>
    <w:p w:rsidR="009429E8" w:rsidRDefault="009429E8" w:rsidP="00A149E7">
      <w:pPr>
        <w:pStyle w:val="NoSpacing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МОСКОВСКОЙ ОБЛАСТИ</w:t>
      </w:r>
    </w:p>
    <w:p w:rsidR="009429E8" w:rsidRDefault="009429E8" w:rsidP="00A149E7">
      <w:pPr>
        <w:pStyle w:val="NoSpacing"/>
        <w:ind w:left="3540" w:firstLine="4"/>
        <w:rPr>
          <w:rFonts w:ascii="Times New Roman" w:hAnsi="Times New Roman"/>
          <w:b/>
          <w:sz w:val="32"/>
          <w:szCs w:val="32"/>
        </w:rPr>
      </w:pPr>
    </w:p>
    <w:p w:rsidR="009429E8" w:rsidRDefault="009429E8" w:rsidP="00A149E7">
      <w:pPr>
        <w:pStyle w:val="NoSpacing"/>
        <w:ind w:left="3540" w:firstLine="4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Р Е Ш Е Н И Е   </w:t>
      </w:r>
    </w:p>
    <w:p w:rsidR="009429E8" w:rsidRDefault="009429E8" w:rsidP="00A149E7">
      <w:pPr>
        <w:pStyle w:val="NoSpacing"/>
        <w:ind w:left="3540" w:firstLine="4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</w:t>
      </w:r>
    </w:p>
    <w:p w:rsidR="009429E8" w:rsidRPr="004D1673" w:rsidRDefault="009429E8" w:rsidP="00A149E7">
      <w:pPr>
        <w:pStyle w:val="NoSpacing"/>
        <w:jc w:val="center"/>
        <w:rPr>
          <w:rFonts w:ascii="Times New Roman" w:hAnsi="Times New Roman"/>
          <w:b/>
          <w:sz w:val="16"/>
          <w:szCs w:val="16"/>
        </w:rPr>
      </w:pPr>
    </w:p>
    <w:p w:rsidR="009429E8" w:rsidRPr="00CA08D5" w:rsidRDefault="009429E8" w:rsidP="00A149E7">
      <w:pPr>
        <w:jc w:val="center"/>
        <w:rPr>
          <w:rFonts w:ascii="Times New Roman" w:hAnsi="Times New Roman"/>
          <w:b/>
          <w:sz w:val="32"/>
          <w:szCs w:val="32"/>
        </w:rPr>
      </w:pPr>
      <w:r w:rsidRPr="00CA08D5">
        <w:rPr>
          <w:rFonts w:ascii="Times New Roman" w:hAnsi="Times New Roman"/>
          <w:b/>
          <w:sz w:val="32"/>
          <w:szCs w:val="32"/>
        </w:rPr>
        <w:t>28.04.2016 г.                   № 4/4</w:t>
      </w:r>
    </w:p>
    <w:p w:rsidR="009429E8" w:rsidRDefault="009429E8" w:rsidP="00A149E7">
      <w:pPr>
        <w:pStyle w:val="ConsPlusTitle"/>
        <w:widowControl/>
        <w:ind w:right="-2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429E8" w:rsidRDefault="009429E8" w:rsidP="00A149E7">
      <w:pPr>
        <w:pStyle w:val="ConsPlusTitle"/>
        <w:widowControl/>
        <w:ind w:right="-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Перечня муниципальных должностей, должностей муниципальной службы городского округа Молодежный Московской области, при назначении на которые граждане и при замещении которых лица, замещающие муниципальные должности,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9429E8" w:rsidRDefault="009429E8" w:rsidP="00A149E7">
      <w:pPr>
        <w:pStyle w:val="ConsPlusTitle"/>
        <w:widowControl/>
        <w:ind w:right="476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429E8" w:rsidRDefault="009429E8" w:rsidP="00A149E7">
      <w:pPr>
        <w:pStyle w:val="ConsPlusTitle"/>
        <w:widowControl/>
        <w:ind w:right="447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429E8" w:rsidRDefault="009429E8" w:rsidP="00A149E7">
      <w:pPr>
        <w:pStyle w:val="NormalWeb"/>
        <w:spacing w:before="0" w:beforeAutospacing="0" w:after="0" w:afterAutospacing="0"/>
        <w:ind w:firstLine="851"/>
      </w:pPr>
      <w:r>
        <w:t xml:space="preserve">В соответствии со статьей 8 Федерального закона от 25.12.2008 </w:t>
      </w:r>
      <w:r>
        <w:br/>
        <w:t xml:space="preserve">№ 273-ФЗ «О противодействии коррупции», Федеральным законом от 03.12.2012 № 230-ФЗ «О контроле за соответствием расходов лиц, замещающих государственные должности, и иных лиц их доходам», Федеральным законом от 03.11.2015г. № 303-ФЗ «О внесении изменений в отдельные законодательные акты Российской Федерации», руководствуясь Указом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 Совет депутатов городского округа Молодежный Московской области </w:t>
      </w:r>
    </w:p>
    <w:p w:rsidR="009429E8" w:rsidRDefault="009429E8" w:rsidP="00A149E7">
      <w:pPr>
        <w:pStyle w:val="NormalWeb"/>
        <w:spacing w:before="0" w:beforeAutospacing="0" w:after="0" w:afterAutospacing="0"/>
      </w:pPr>
    </w:p>
    <w:p w:rsidR="009429E8" w:rsidRPr="00A149E7" w:rsidRDefault="009429E8" w:rsidP="00A149E7">
      <w:pPr>
        <w:ind w:firstLine="720"/>
        <w:jc w:val="center"/>
        <w:rPr>
          <w:rFonts w:ascii="Times New Roman" w:hAnsi="Times New Roman"/>
          <w:b/>
        </w:rPr>
      </w:pPr>
      <w:r w:rsidRPr="00A149E7">
        <w:rPr>
          <w:rFonts w:ascii="Times New Roman" w:hAnsi="Times New Roman"/>
          <w:b/>
        </w:rPr>
        <w:t>РЕШИЛ:</w:t>
      </w:r>
    </w:p>
    <w:p w:rsidR="009429E8" w:rsidRDefault="009429E8" w:rsidP="00A149E7">
      <w:pPr>
        <w:pStyle w:val="NormalWeb"/>
        <w:spacing w:before="0" w:beforeAutospacing="0" w:after="0" w:afterAutospacing="0"/>
        <w:ind w:firstLine="709"/>
      </w:pPr>
    </w:p>
    <w:p w:rsidR="009429E8" w:rsidRDefault="009429E8" w:rsidP="00A149E7">
      <w:pPr>
        <w:pStyle w:val="NormalWeb"/>
        <w:spacing w:before="0" w:beforeAutospacing="0" w:after="0" w:afterAutospacing="0"/>
        <w:ind w:firstLine="851"/>
      </w:pPr>
      <w:r>
        <w:t>1. Утвердить прилагаемый Перечень муниципальных должностей, должностей муниципальной службы городского округа Молодежный Московской области, при назначении на которые граждане и при замещении которых лица, замещающие муниципальные должности,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  <w:bookmarkStart w:id="0" w:name="sub_3"/>
    </w:p>
    <w:p w:rsidR="009429E8" w:rsidRPr="004D1673" w:rsidRDefault="009429E8" w:rsidP="00A149E7">
      <w:pPr>
        <w:pStyle w:val="NormalWeb"/>
        <w:spacing w:before="0" w:beforeAutospacing="0" w:after="0" w:afterAutospacing="0"/>
        <w:ind w:firstLine="851"/>
        <w:rPr>
          <w:b/>
        </w:rPr>
      </w:pPr>
      <w:r>
        <w:t>2.</w:t>
      </w:r>
      <w:bookmarkEnd w:id="0"/>
      <w:r>
        <w:t xml:space="preserve"> Опубликовать  решение  в информационном вестнике Администрации ЗАТО городской округ Молодёжный - "</w:t>
      </w:r>
      <w:r>
        <w:rPr>
          <w:caps/>
        </w:rPr>
        <w:t>Молодёжный</w:t>
      </w:r>
      <w:r>
        <w:t xml:space="preserve">" и разместить на официальном информационном сайте городского округа Молодёжный (адрес сайта: </w:t>
      </w:r>
      <w:r w:rsidRPr="004D1673">
        <w:rPr>
          <w:b/>
        </w:rPr>
        <w:t>http://www.</w:t>
      </w:r>
      <w:r w:rsidRPr="004D1673">
        <w:rPr>
          <w:b/>
          <w:lang w:val="en-US"/>
        </w:rPr>
        <w:t>zato</w:t>
      </w:r>
      <w:r w:rsidRPr="004D1673">
        <w:rPr>
          <w:b/>
        </w:rPr>
        <w:t>-</w:t>
      </w:r>
      <w:r w:rsidRPr="004D1673">
        <w:rPr>
          <w:b/>
          <w:lang w:val="en-US"/>
        </w:rPr>
        <w:t>molod</w:t>
      </w:r>
      <w:r w:rsidRPr="004D1673">
        <w:rPr>
          <w:b/>
        </w:rPr>
        <w:t>.</w:t>
      </w:r>
      <w:r w:rsidRPr="004D1673">
        <w:rPr>
          <w:b/>
          <w:lang w:val="en-US"/>
        </w:rPr>
        <w:t>ru</w:t>
      </w:r>
      <w:r w:rsidRPr="004D1673">
        <w:rPr>
          <w:b/>
        </w:rPr>
        <w:t>).</w:t>
      </w:r>
    </w:p>
    <w:p w:rsidR="009429E8" w:rsidRPr="00A149E7" w:rsidRDefault="009429E8" w:rsidP="00A149E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t xml:space="preserve"> </w:t>
      </w:r>
      <w:r w:rsidRPr="00A149E7">
        <w:rPr>
          <w:rFonts w:ascii="Times New Roman" w:hAnsi="Times New Roman"/>
          <w:sz w:val="24"/>
          <w:szCs w:val="24"/>
        </w:rPr>
        <w:t>3. Настоящее решение вступает в законную силу со дня официального опубликования.</w:t>
      </w:r>
    </w:p>
    <w:p w:rsidR="009429E8" w:rsidRDefault="009429E8" w:rsidP="00A149E7">
      <w:pPr>
        <w:pStyle w:val="NormalWeb"/>
        <w:spacing w:before="0" w:beforeAutospacing="0" w:after="0" w:afterAutospacing="0"/>
        <w:ind w:firstLine="851"/>
      </w:pPr>
    </w:p>
    <w:p w:rsidR="009429E8" w:rsidRDefault="009429E8" w:rsidP="00A149E7">
      <w:pPr>
        <w:pStyle w:val="NormalWeb"/>
        <w:spacing w:before="0" w:beforeAutospacing="0" w:after="0" w:afterAutospacing="0"/>
      </w:pPr>
    </w:p>
    <w:p w:rsidR="009429E8" w:rsidRDefault="009429E8" w:rsidP="00A149E7">
      <w:pPr>
        <w:pStyle w:val="NormalWeb"/>
        <w:spacing w:before="0" w:beforeAutospacing="0" w:after="0" w:afterAutospacing="0"/>
      </w:pPr>
    </w:p>
    <w:p w:rsidR="009429E8" w:rsidRPr="004D1673" w:rsidRDefault="009429E8" w:rsidP="00A149E7">
      <w:pPr>
        <w:pStyle w:val="NoSpacing"/>
        <w:rPr>
          <w:rFonts w:ascii="Times New Roman" w:hAnsi="Times New Roman"/>
          <w:b/>
          <w:sz w:val="24"/>
          <w:szCs w:val="24"/>
        </w:rPr>
      </w:pPr>
      <w:r w:rsidRPr="004D1673">
        <w:rPr>
          <w:rFonts w:ascii="Times New Roman" w:hAnsi="Times New Roman"/>
          <w:b/>
          <w:sz w:val="24"/>
          <w:szCs w:val="24"/>
        </w:rPr>
        <w:t>Глава городского округа Молодежный</w:t>
      </w:r>
    </w:p>
    <w:p w:rsidR="009429E8" w:rsidRPr="004D1673" w:rsidRDefault="009429E8" w:rsidP="00A149E7">
      <w:pPr>
        <w:pStyle w:val="NoSpacing"/>
        <w:rPr>
          <w:rFonts w:ascii="Times New Roman" w:hAnsi="Times New Roman"/>
          <w:b/>
          <w:sz w:val="24"/>
          <w:szCs w:val="24"/>
        </w:rPr>
      </w:pPr>
      <w:r w:rsidRPr="004D1673">
        <w:rPr>
          <w:rFonts w:ascii="Times New Roman" w:hAnsi="Times New Roman"/>
          <w:b/>
          <w:sz w:val="24"/>
          <w:szCs w:val="24"/>
        </w:rPr>
        <w:t>Московской области                                                                                  О.В. Туркова</w:t>
      </w:r>
    </w:p>
    <w:p w:rsidR="009429E8" w:rsidRPr="004D1673" w:rsidRDefault="009429E8" w:rsidP="00A149E7">
      <w:pPr>
        <w:rPr>
          <w:b/>
        </w:rPr>
      </w:pPr>
    </w:p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p w:rsidR="009429E8" w:rsidRPr="009C439F" w:rsidRDefault="009429E8" w:rsidP="009C439F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Pr="009C439F">
        <w:rPr>
          <w:rFonts w:ascii="Times New Roman" w:hAnsi="Times New Roman"/>
          <w:sz w:val="24"/>
          <w:szCs w:val="24"/>
        </w:rPr>
        <w:t>УТВЕРЖДЕН</w:t>
      </w:r>
    </w:p>
    <w:p w:rsidR="009429E8" w:rsidRDefault="009429E8" w:rsidP="009C439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>решением Совета депутатов городского</w:t>
      </w:r>
    </w:p>
    <w:p w:rsidR="009429E8" w:rsidRPr="009C439F" w:rsidRDefault="009429E8" w:rsidP="009C439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 xml:space="preserve"> округа Молодежный Московской области</w:t>
      </w:r>
    </w:p>
    <w:p w:rsidR="009429E8" w:rsidRPr="009C439F" w:rsidRDefault="009429E8" w:rsidP="009C439F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28.04.</w:t>
      </w:r>
      <w:r w:rsidRPr="009C439F">
        <w:rPr>
          <w:rFonts w:ascii="Times New Roman" w:hAnsi="Times New Roman"/>
          <w:sz w:val="24"/>
          <w:szCs w:val="24"/>
        </w:rPr>
        <w:t xml:space="preserve">2016 г. № </w:t>
      </w:r>
      <w:r>
        <w:rPr>
          <w:rFonts w:ascii="Times New Roman" w:hAnsi="Times New Roman"/>
          <w:sz w:val="24"/>
          <w:szCs w:val="24"/>
        </w:rPr>
        <w:t>4/4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sz w:val="24"/>
          <w:szCs w:val="24"/>
        </w:rPr>
      </w:pPr>
    </w:p>
    <w:p w:rsidR="009429E8" w:rsidRPr="009C439F" w:rsidRDefault="009429E8" w:rsidP="009C439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9429E8" w:rsidRPr="009C439F" w:rsidRDefault="009429E8" w:rsidP="009C439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9429E8" w:rsidRPr="009C439F" w:rsidRDefault="009429E8" w:rsidP="009C439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9C439F">
        <w:rPr>
          <w:rFonts w:ascii="Times New Roman" w:hAnsi="Times New Roman"/>
          <w:b/>
          <w:sz w:val="24"/>
          <w:szCs w:val="24"/>
        </w:rPr>
        <w:t>ПЕРЕЧЕНЬ</w:t>
      </w:r>
    </w:p>
    <w:p w:rsidR="009429E8" w:rsidRPr="009C439F" w:rsidRDefault="009429E8" w:rsidP="009C439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9C439F">
        <w:rPr>
          <w:rFonts w:ascii="Times New Roman" w:hAnsi="Times New Roman"/>
          <w:b/>
          <w:sz w:val="24"/>
          <w:szCs w:val="24"/>
        </w:rPr>
        <w:t>муниципальных должностей, должностей муниципальной службы городского округа Молодежный Московской области, при назначении на которые граждане и при замещении которых лица, замещающие муниципальные должности,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9429E8" w:rsidRPr="009C439F" w:rsidRDefault="009429E8" w:rsidP="009C439F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9429E8" w:rsidRPr="009C439F" w:rsidRDefault="009429E8" w:rsidP="009C439F">
      <w:pPr>
        <w:pStyle w:val="NoSpacing"/>
        <w:rPr>
          <w:rFonts w:ascii="Times New Roman" w:hAnsi="Times New Roman"/>
          <w:b/>
          <w:sz w:val="24"/>
          <w:szCs w:val="24"/>
        </w:rPr>
      </w:pPr>
      <w:r w:rsidRPr="009C439F">
        <w:rPr>
          <w:rFonts w:ascii="Times New Roman" w:hAnsi="Times New Roman"/>
          <w:b/>
          <w:sz w:val="24"/>
          <w:szCs w:val="24"/>
        </w:rPr>
        <w:t>Совет депутатов городского округа Молодежный Московской области: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>1. Глава городского округа.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>2. Депутаты Совета депутатов.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b/>
          <w:sz w:val="24"/>
          <w:szCs w:val="24"/>
        </w:rPr>
      </w:pPr>
      <w:r w:rsidRPr="009C439F">
        <w:rPr>
          <w:rFonts w:ascii="Times New Roman" w:hAnsi="Times New Roman"/>
          <w:b/>
          <w:sz w:val="24"/>
          <w:szCs w:val="24"/>
        </w:rPr>
        <w:t xml:space="preserve"> 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b/>
          <w:sz w:val="24"/>
          <w:szCs w:val="24"/>
        </w:rPr>
      </w:pPr>
      <w:r w:rsidRPr="009C439F">
        <w:rPr>
          <w:rFonts w:ascii="Times New Roman" w:hAnsi="Times New Roman"/>
          <w:b/>
          <w:sz w:val="24"/>
          <w:szCs w:val="24"/>
        </w:rPr>
        <w:t>Администрация городского округа Молодежный Московской области: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9429E8" w:rsidRPr="009C439F" w:rsidRDefault="009429E8" w:rsidP="009C439F">
      <w:pPr>
        <w:pStyle w:val="NoSpacing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>1. Руководитель администрации.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>2. Начальник отдела бухгалтерского учета и отчетности – главный бухгалтер.</w:t>
      </w:r>
    </w:p>
    <w:p w:rsidR="009429E8" w:rsidRPr="009C439F" w:rsidRDefault="009429E8" w:rsidP="009C439F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>3.Заместитель начальника отдела бухгалтерского учета и отчетности – заместитель главного бухгалтера.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Начальник бюджетно-</w:t>
      </w:r>
      <w:r w:rsidRPr="009C439F">
        <w:rPr>
          <w:rFonts w:ascii="Times New Roman" w:hAnsi="Times New Roman"/>
          <w:sz w:val="24"/>
          <w:szCs w:val="24"/>
        </w:rPr>
        <w:t xml:space="preserve">финансового отдела. 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>5. Заместитель начальника бюджетно-финансового отдела</w:t>
      </w:r>
      <w:r>
        <w:rPr>
          <w:rFonts w:ascii="Times New Roman" w:hAnsi="Times New Roman"/>
          <w:sz w:val="24"/>
          <w:szCs w:val="24"/>
        </w:rPr>
        <w:t>.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>6.Начальник отдела территориальной безопасности, обеспечения жизнедеятельности населения и управления муниципальным имуществом</w:t>
      </w:r>
      <w:r>
        <w:rPr>
          <w:rFonts w:ascii="Times New Roman" w:hAnsi="Times New Roman"/>
          <w:sz w:val="24"/>
          <w:szCs w:val="24"/>
        </w:rPr>
        <w:t>.</w:t>
      </w:r>
      <w:r w:rsidRPr="009C439F">
        <w:rPr>
          <w:rFonts w:ascii="Times New Roman" w:hAnsi="Times New Roman"/>
          <w:sz w:val="24"/>
          <w:szCs w:val="24"/>
        </w:rPr>
        <w:t xml:space="preserve"> 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 xml:space="preserve">7. Начальник сектора по делам несовершеннолетних и защите их прав. </w:t>
      </w:r>
    </w:p>
    <w:p w:rsidR="009429E8" w:rsidRPr="009C439F" w:rsidRDefault="009429E8" w:rsidP="009C439F">
      <w:pPr>
        <w:pStyle w:val="NoSpacing"/>
        <w:rPr>
          <w:rFonts w:ascii="Times New Roman" w:hAnsi="Times New Roman"/>
          <w:sz w:val="24"/>
          <w:szCs w:val="24"/>
        </w:rPr>
      </w:pPr>
      <w:r w:rsidRPr="009C439F">
        <w:rPr>
          <w:rFonts w:ascii="Times New Roman" w:hAnsi="Times New Roman"/>
          <w:sz w:val="24"/>
          <w:szCs w:val="24"/>
        </w:rPr>
        <w:t>8. Начальник сектора по  начислению  жилищных субсидий.</w:t>
      </w:r>
    </w:p>
    <w:p w:rsidR="009429E8" w:rsidRDefault="009429E8" w:rsidP="009C439F"/>
    <w:p w:rsidR="009429E8" w:rsidRDefault="009429E8" w:rsidP="009C439F"/>
    <w:p w:rsidR="009429E8" w:rsidRDefault="009429E8" w:rsidP="009C439F"/>
    <w:p w:rsidR="009429E8" w:rsidRDefault="009429E8" w:rsidP="009C439F"/>
    <w:p w:rsidR="009429E8" w:rsidRDefault="009429E8" w:rsidP="009C439F"/>
    <w:p w:rsidR="009429E8" w:rsidRDefault="009429E8" w:rsidP="009C439F"/>
    <w:p w:rsidR="009429E8" w:rsidRDefault="009429E8" w:rsidP="00A149E7"/>
    <w:p w:rsidR="009429E8" w:rsidRDefault="009429E8" w:rsidP="00A149E7"/>
    <w:p w:rsidR="009429E8" w:rsidRDefault="009429E8" w:rsidP="00A149E7"/>
    <w:p w:rsidR="009429E8" w:rsidRDefault="009429E8" w:rsidP="00A149E7"/>
    <w:sectPr w:rsidR="009429E8" w:rsidSect="00E32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49E7"/>
    <w:rsid w:val="000649B0"/>
    <w:rsid w:val="003F3228"/>
    <w:rsid w:val="004174DE"/>
    <w:rsid w:val="00446904"/>
    <w:rsid w:val="004C61B4"/>
    <w:rsid w:val="004D1673"/>
    <w:rsid w:val="00684C45"/>
    <w:rsid w:val="00805372"/>
    <w:rsid w:val="008735EA"/>
    <w:rsid w:val="0089380E"/>
    <w:rsid w:val="00932D4A"/>
    <w:rsid w:val="009429E8"/>
    <w:rsid w:val="00955753"/>
    <w:rsid w:val="009C439F"/>
    <w:rsid w:val="00A149E7"/>
    <w:rsid w:val="00CA08D5"/>
    <w:rsid w:val="00DB3756"/>
    <w:rsid w:val="00E3209F"/>
    <w:rsid w:val="00E55ED1"/>
    <w:rsid w:val="00EC0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09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A149E7"/>
    <w:rPr>
      <w:rFonts w:ascii="Times New Roman" w:hAnsi="Times New Roman"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A149E7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99"/>
    <w:qFormat/>
    <w:rsid w:val="00A149E7"/>
  </w:style>
  <w:style w:type="paragraph" w:customStyle="1" w:styleId="ConsPlusNormal">
    <w:name w:val="ConsPlusNormal"/>
    <w:uiPriority w:val="99"/>
    <w:rsid w:val="00A149E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149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">
    <w:name w:val="Основной текст1"/>
    <w:uiPriority w:val="99"/>
    <w:rsid w:val="00A149E7"/>
    <w:pPr>
      <w:snapToGrid w:val="0"/>
      <w:ind w:firstLine="432"/>
    </w:pPr>
    <w:rPr>
      <w:rFonts w:ascii="Courier New" w:hAnsi="Courier New"/>
      <w:color w:val="000000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14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149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93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3</Pages>
  <Words>585</Words>
  <Characters>3338</Characters>
  <Application>Microsoft Office Outlook</Application>
  <DocSecurity>0</DocSecurity>
  <Lines>0</Lines>
  <Paragraphs>0</Paragraphs>
  <ScaleCrop>false</ScaleCrop>
  <Company>admmolod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Specialist_25</dc:creator>
  <cp:keywords/>
  <dc:description/>
  <cp:lastModifiedBy>Admin</cp:lastModifiedBy>
  <cp:revision>11</cp:revision>
  <cp:lastPrinted>2016-04-29T05:42:00Z</cp:lastPrinted>
  <dcterms:created xsi:type="dcterms:W3CDTF">2016-04-18T10:35:00Z</dcterms:created>
  <dcterms:modified xsi:type="dcterms:W3CDTF">2016-04-29T12:54:00Z</dcterms:modified>
</cp:coreProperties>
</file>