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87D" w:rsidRDefault="006A287D" w:rsidP="00397A6C">
      <w:pPr>
        <w:jc w:val="center"/>
      </w:pPr>
      <w:r w:rsidRPr="00DE3F8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54pt;visibility:visible">
            <v:imagedata r:id="rId4" o:title=""/>
          </v:shape>
        </w:pict>
      </w:r>
    </w:p>
    <w:p w:rsidR="006A287D" w:rsidRPr="009A1D26" w:rsidRDefault="006A287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6A287D" w:rsidRPr="009A1D26" w:rsidRDefault="006A287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6A287D" w:rsidRPr="009A1D26" w:rsidRDefault="006A287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6A287D" w:rsidRPr="009A1D26" w:rsidRDefault="006A287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6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27068035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27068036" r:id="rId7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6A287D" w:rsidRPr="009A1D26" w:rsidRDefault="006A287D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6A287D" w:rsidRPr="009B063D" w:rsidRDefault="006A287D" w:rsidP="00397A6C">
      <w:pPr>
        <w:pStyle w:val="1"/>
        <w:jc w:val="center"/>
        <w:rPr>
          <w:b/>
          <w:sz w:val="16"/>
          <w:szCs w:val="16"/>
        </w:rPr>
      </w:pPr>
    </w:p>
    <w:p w:rsidR="006A287D" w:rsidRDefault="006A287D" w:rsidP="00397A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6A287D" w:rsidRPr="009435AC" w:rsidRDefault="006A287D" w:rsidP="00397A6C">
      <w:pPr>
        <w:jc w:val="center"/>
        <w:rPr>
          <w:rFonts w:ascii="Times New Roman" w:hAnsi="Times New Roman"/>
          <w:b/>
          <w:sz w:val="32"/>
          <w:szCs w:val="32"/>
        </w:rPr>
      </w:pPr>
      <w:r w:rsidRPr="009435AC">
        <w:rPr>
          <w:rFonts w:ascii="Times New Roman" w:hAnsi="Times New Roman"/>
          <w:b/>
          <w:sz w:val="32"/>
          <w:szCs w:val="32"/>
        </w:rPr>
        <w:t>РЕШЕНИЕ</w:t>
      </w:r>
    </w:p>
    <w:p w:rsidR="006A287D" w:rsidRPr="009435AC" w:rsidRDefault="006A287D" w:rsidP="009435AC">
      <w:pPr>
        <w:tabs>
          <w:tab w:val="left" w:pos="3960"/>
          <w:tab w:val="center" w:pos="489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Pr="009435AC">
        <w:rPr>
          <w:rFonts w:ascii="Times New Roman" w:hAnsi="Times New Roman"/>
          <w:b/>
          <w:sz w:val="28"/>
          <w:szCs w:val="28"/>
        </w:rPr>
        <w:t>09.06. 2016г.                       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435AC">
        <w:rPr>
          <w:rFonts w:ascii="Times New Roman" w:hAnsi="Times New Roman"/>
          <w:b/>
          <w:sz w:val="28"/>
          <w:szCs w:val="28"/>
        </w:rPr>
        <w:t>5/3</w:t>
      </w:r>
    </w:p>
    <w:p w:rsidR="006A287D" w:rsidRPr="009435AC" w:rsidRDefault="006A287D" w:rsidP="009435AC">
      <w:pPr>
        <w:jc w:val="center"/>
        <w:rPr>
          <w:rFonts w:ascii="Times New Roman" w:hAnsi="Times New Roman"/>
          <w:b/>
          <w:sz w:val="28"/>
          <w:szCs w:val="28"/>
        </w:rPr>
      </w:pPr>
    </w:p>
    <w:p w:rsidR="006A287D" w:rsidRPr="00230127" w:rsidRDefault="006A287D" w:rsidP="00F60DF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230127">
        <w:rPr>
          <w:rFonts w:ascii="Times New Roman" w:hAnsi="Times New Roman"/>
          <w:b/>
          <w:sz w:val="24"/>
          <w:szCs w:val="24"/>
        </w:rPr>
        <w:t>О публикации проекта изменений и дополнений в Устав ЗАТО городской</w:t>
      </w:r>
    </w:p>
    <w:p w:rsidR="006A287D" w:rsidRPr="00230127" w:rsidRDefault="006A287D" w:rsidP="00230127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230127">
        <w:rPr>
          <w:rFonts w:ascii="Times New Roman" w:hAnsi="Times New Roman"/>
          <w:b/>
          <w:sz w:val="24"/>
          <w:szCs w:val="24"/>
        </w:rPr>
        <w:t>округ Молодежный и о назначении публичных слушаний по проекту изменений и дополнений в Устав ЗАТО городской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30127">
        <w:rPr>
          <w:rFonts w:ascii="Times New Roman" w:hAnsi="Times New Roman"/>
          <w:b/>
          <w:sz w:val="24"/>
          <w:szCs w:val="24"/>
        </w:rPr>
        <w:t>округ Молодежный Московской области</w:t>
      </w:r>
    </w:p>
    <w:p w:rsidR="006A287D" w:rsidRPr="00F60DFF" w:rsidRDefault="006A287D" w:rsidP="00F60DF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6A287D" w:rsidRPr="004062D1" w:rsidRDefault="006A287D" w:rsidP="004062D1">
      <w:pPr>
        <w:pStyle w:val="Heading1"/>
        <w:ind w:firstLine="708"/>
        <w:jc w:val="both"/>
        <w:rPr>
          <w:b w:val="0"/>
          <w:sz w:val="24"/>
          <w:szCs w:val="24"/>
        </w:rPr>
      </w:pPr>
      <w:r w:rsidRPr="004062D1">
        <w:rPr>
          <w:b w:val="0"/>
          <w:sz w:val="24"/>
          <w:szCs w:val="24"/>
        </w:rPr>
        <w:t>Рассмотрев проект изменений и дополнений</w:t>
      </w:r>
      <w:r>
        <w:rPr>
          <w:b w:val="0"/>
          <w:sz w:val="24"/>
          <w:szCs w:val="24"/>
        </w:rPr>
        <w:t xml:space="preserve"> </w:t>
      </w:r>
      <w:r w:rsidRPr="004062D1">
        <w:rPr>
          <w:b w:val="0"/>
          <w:sz w:val="24"/>
          <w:szCs w:val="24"/>
        </w:rPr>
        <w:t xml:space="preserve">в </w:t>
      </w:r>
      <w:hyperlink r:id="rId8" w:history="1">
        <w:r w:rsidRPr="004062D1">
          <w:rPr>
            <w:b w:val="0"/>
            <w:sz w:val="24"/>
            <w:szCs w:val="24"/>
          </w:rPr>
          <w:t>Устав</w:t>
        </w:r>
      </w:hyperlink>
      <w:r w:rsidRPr="004062D1">
        <w:rPr>
          <w:b w:val="0"/>
          <w:sz w:val="24"/>
          <w:szCs w:val="24"/>
        </w:rPr>
        <w:t xml:space="preserve"> ЗАТО городской округ Молодежный Московской области в соответствие с Федеральным </w:t>
      </w:r>
      <w:hyperlink r:id="rId9" w:history="1">
        <w:r w:rsidRPr="004062D1">
          <w:rPr>
            <w:b w:val="0"/>
            <w:sz w:val="24"/>
            <w:szCs w:val="24"/>
          </w:rPr>
          <w:t>законом</w:t>
        </w:r>
      </w:hyperlink>
      <w:r w:rsidRPr="004062D1">
        <w:rPr>
          <w:b w:val="0"/>
          <w:sz w:val="24"/>
          <w:szCs w:val="24"/>
        </w:rPr>
        <w:t xml:space="preserve"> от 06.10.2003 </w:t>
      </w:r>
      <w:r>
        <w:rPr>
          <w:b w:val="0"/>
          <w:sz w:val="24"/>
          <w:szCs w:val="24"/>
        </w:rPr>
        <w:t>№</w:t>
      </w:r>
      <w:r w:rsidRPr="004062D1">
        <w:rPr>
          <w:b w:val="0"/>
          <w:sz w:val="24"/>
          <w:szCs w:val="24"/>
        </w:rPr>
        <w:t xml:space="preserve"> 131-ФЗ "Об общих принципах организации местного самоуправления в Российской Федерации", Федеральным законом от 13.07.2015 N 224-ФЗ  "О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Федерации", Совет депутатов </w:t>
      </w:r>
      <w:r w:rsidRPr="00E670EC">
        <w:rPr>
          <w:sz w:val="24"/>
          <w:szCs w:val="24"/>
        </w:rPr>
        <w:t>решил:</w:t>
      </w:r>
    </w:p>
    <w:p w:rsidR="006A287D" w:rsidRDefault="006A287D" w:rsidP="00905F1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 </w:t>
      </w:r>
      <w:r w:rsidRPr="00230127">
        <w:rPr>
          <w:rFonts w:ascii="Times New Roman" w:hAnsi="Times New Roman"/>
          <w:sz w:val="24"/>
          <w:szCs w:val="24"/>
        </w:rPr>
        <w:t xml:space="preserve">Принять за основу представленные Администрацией ЗАТО городской округ Молодежный </w:t>
      </w:r>
      <w:r>
        <w:rPr>
          <w:rFonts w:ascii="Times New Roman" w:hAnsi="Times New Roman"/>
          <w:sz w:val="24"/>
          <w:szCs w:val="24"/>
        </w:rPr>
        <w:t xml:space="preserve">изменения и </w:t>
      </w:r>
      <w:r w:rsidRPr="00905F11">
        <w:rPr>
          <w:rFonts w:ascii="Times New Roman" w:hAnsi="Times New Roman"/>
          <w:sz w:val="24"/>
          <w:szCs w:val="24"/>
        </w:rPr>
        <w:t>дополнения (</w:t>
      </w:r>
      <w:r>
        <w:rPr>
          <w:rFonts w:ascii="Times New Roman" w:hAnsi="Times New Roman"/>
          <w:sz w:val="24"/>
          <w:szCs w:val="24"/>
        </w:rPr>
        <w:t>проект решения</w:t>
      </w:r>
      <w:r w:rsidRPr="00905F11">
        <w:rPr>
          <w:rFonts w:ascii="Times New Roman" w:hAnsi="Times New Roman"/>
          <w:sz w:val="24"/>
          <w:szCs w:val="24"/>
        </w:rPr>
        <w:t xml:space="preserve"> прилагается).</w:t>
      </w:r>
    </w:p>
    <w:p w:rsidR="006A287D" w:rsidRPr="00905F11" w:rsidRDefault="006A287D" w:rsidP="00905F1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 </w:t>
      </w:r>
      <w:r w:rsidRPr="00905F11">
        <w:rPr>
          <w:rFonts w:ascii="Times New Roman" w:hAnsi="Times New Roman"/>
          <w:sz w:val="24"/>
          <w:szCs w:val="24"/>
        </w:rPr>
        <w:t>В течение десяти дней с даты принятия настоящего решения официально опубликовать (обнародовать)</w:t>
      </w:r>
      <w:r>
        <w:rPr>
          <w:rFonts w:ascii="Times New Roman" w:hAnsi="Times New Roman"/>
          <w:sz w:val="24"/>
          <w:szCs w:val="24"/>
        </w:rPr>
        <w:t xml:space="preserve"> </w:t>
      </w:r>
      <w:r w:rsidRPr="00230127">
        <w:rPr>
          <w:rFonts w:ascii="Times New Roman" w:hAnsi="Times New Roman"/>
        </w:rPr>
        <w:t>проект</w:t>
      </w:r>
      <w:r>
        <w:rPr>
          <w:rFonts w:ascii="Times New Roman" w:hAnsi="Times New Roman"/>
          <w:sz w:val="24"/>
          <w:szCs w:val="24"/>
        </w:rPr>
        <w:t xml:space="preserve"> изменений и дополнений в </w:t>
      </w:r>
      <w:hyperlink r:id="rId10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 w:rsidRPr="00905F11">
        <w:rPr>
          <w:rFonts w:ascii="Times New Roman" w:hAnsi="Times New Roman"/>
          <w:sz w:val="24"/>
          <w:szCs w:val="24"/>
        </w:rPr>
        <w:t xml:space="preserve">, не позднее чем за 30 дней до дня рассмотрения вопроса о принятии Советом депутатов </w:t>
      </w:r>
      <w:r w:rsidRPr="00230127">
        <w:rPr>
          <w:rFonts w:ascii="Times New Roman" w:hAnsi="Times New Roman"/>
        </w:rPr>
        <w:t>проект</w:t>
      </w:r>
      <w:r>
        <w:rPr>
          <w:rFonts w:ascii="Times New Roman" w:hAnsi="Times New Roman"/>
          <w:sz w:val="24"/>
          <w:szCs w:val="24"/>
        </w:rPr>
        <w:t xml:space="preserve"> изменений и дополнений в </w:t>
      </w:r>
      <w:hyperlink r:id="rId11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t xml:space="preserve"> </w:t>
      </w:r>
      <w:r w:rsidRPr="00905F11">
        <w:rPr>
          <w:rFonts w:ascii="Times New Roman" w:hAnsi="Times New Roman"/>
          <w:sz w:val="24"/>
          <w:szCs w:val="24"/>
        </w:rPr>
        <w:t>ЗАТО городской округ Молодежный в информационном вестнике Администрации ЗАТО городской округ Молодежный</w:t>
      </w:r>
      <w:r>
        <w:rPr>
          <w:rFonts w:ascii="Times New Roman" w:hAnsi="Times New Roman"/>
          <w:sz w:val="24"/>
          <w:szCs w:val="24"/>
        </w:rPr>
        <w:t xml:space="preserve"> -</w:t>
      </w:r>
      <w:r w:rsidRPr="00905F11">
        <w:rPr>
          <w:rFonts w:ascii="Times New Roman" w:hAnsi="Times New Roman"/>
          <w:sz w:val="24"/>
          <w:szCs w:val="24"/>
        </w:rPr>
        <w:t xml:space="preserve"> «</w:t>
      </w:r>
      <w:r w:rsidRPr="00905F11">
        <w:rPr>
          <w:rFonts w:ascii="Times New Roman" w:hAnsi="Times New Roman"/>
          <w:caps/>
          <w:sz w:val="24"/>
          <w:szCs w:val="24"/>
        </w:rPr>
        <w:t>Молодежный</w:t>
      </w:r>
      <w:r w:rsidRPr="00905F11">
        <w:rPr>
          <w:rFonts w:ascii="Times New Roman" w:hAnsi="Times New Roman"/>
          <w:sz w:val="24"/>
          <w:szCs w:val="24"/>
        </w:rPr>
        <w:t xml:space="preserve">» и разместить на официальном информационном сайте ЗАТО городской округ Молодёжный (адрес сайта: </w:t>
      </w:r>
      <w:hyperlink r:id="rId12" w:history="1">
        <w:r w:rsidRPr="00905F11">
          <w:rPr>
            <w:rStyle w:val="Hyperlink"/>
            <w:color w:val="auto"/>
            <w:sz w:val="24"/>
            <w:szCs w:val="24"/>
          </w:rPr>
          <w:t>http://www.</w:t>
        </w:r>
        <w:r w:rsidRPr="00905F11">
          <w:rPr>
            <w:rStyle w:val="Hyperlink"/>
            <w:color w:val="auto"/>
            <w:sz w:val="24"/>
            <w:szCs w:val="24"/>
            <w:lang w:val="en-US"/>
          </w:rPr>
          <w:t>zato</w:t>
        </w:r>
        <w:r w:rsidRPr="00905F11">
          <w:rPr>
            <w:rStyle w:val="Hyperlink"/>
            <w:color w:val="auto"/>
            <w:sz w:val="24"/>
            <w:szCs w:val="24"/>
          </w:rPr>
          <w:t>-</w:t>
        </w:r>
        <w:r w:rsidRPr="00905F11">
          <w:rPr>
            <w:rStyle w:val="Hyperlink"/>
            <w:color w:val="auto"/>
            <w:sz w:val="24"/>
            <w:szCs w:val="24"/>
            <w:lang w:val="en-US"/>
          </w:rPr>
          <w:t>molod</w:t>
        </w:r>
        <w:r w:rsidRPr="00905F11">
          <w:rPr>
            <w:rStyle w:val="Hyperlink"/>
            <w:color w:val="auto"/>
            <w:sz w:val="24"/>
            <w:szCs w:val="24"/>
          </w:rPr>
          <w:t>.</w:t>
        </w:r>
        <w:r w:rsidRPr="00905F11">
          <w:rPr>
            <w:rStyle w:val="Hyperlink"/>
            <w:color w:val="auto"/>
            <w:sz w:val="24"/>
            <w:szCs w:val="24"/>
            <w:lang w:val="en-US"/>
          </w:rPr>
          <w:t>ru</w:t>
        </w:r>
      </w:hyperlink>
      <w:r w:rsidRPr="00905F11">
        <w:rPr>
          <w:rFonts w:ascii="Times New Roman" w:hAnsi="Times New Roman"/>
          <w:sz w:val="24"/>
          <w:szCs w:val="24"/>
        </w:rPr>
        <w:t>) для обсуждения жителями городского округа Молодежный.</w:t>
      </w:r>
    </w:p>
    <w:p w:rsidR="006A287D" w:rsidRDefault="006A287D" w:rsidP="00905F11">
      <w:pPr>
        <w:ind w:firstLine="708"/>
        <w:jc w:val="both"/>
        <w:rPr>
          <w:rStyle w:val="a"/>
          <w:color w:val="000000"/>
          <w:sz w:val="24"/>
          <w:szCs w:val="24"/>
        </w:rPr>
      </w:pPr>
      <w:r w:rsidRPr="00905F11">
        <w:rPr>
          <w:rFonts w:ascii="Times New Roman" w:hAnsi="Times New Roman"/>
          <w:sz w:val="24"/>
          <w:szCs w:val="24"/>
        </w:rPr>
        <w:t xml:space="preserve">3.Определить, что предложения жителей городского округа по внесению изменений и дополнений в Устав подаются в рабочую группу в письменном виде (ком. № </w:t>
      </w:r>
      <w:r>
        <w:rPr>
          <w:rFonts w:ascii="Times New Roman" w:hAnsi="Times New Roman"/>
          <w:sz w:val="24"/>
          <w:szCs w:val="24"/>
        </w:rPr>
        <w:t xml:space="preserve">101 </w:t>
      </w:r>
      <w:r w:rsidRPr="00905F11">
        <w:rPr>
          <w:rFonts w:ascii="Times New Roman" w:hAnsi="Times New Roman"/>
          <w:sz w:val="24"/>
          <w:szCs w:val="24"/>
        </w:rPr>
        <w:t xml:space="preserve">в здании Администрации с 9.00. до 18.00 по рабочим дням). Предложения жителей принимаются до 18 часов </w:t>
      </w:r>
      <w:r>
        <w:rPr>
          <w:rFonts w:ascii="Times New Roman" w:hAnsi="Times New Roman"/>
          <w:sz w:val="24"/>
          <w:szCs w:val="24"/>
        </w:rPr>
        <w:t>08.07.</w:t>
      </w:r>
      <w:r w:rsidRPr="00905F11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6</w:t>
      </w:r>
      <w:r w:rsidRPr="00905F11">
        <w:rPr>
          <w:rFonts w:ascii="Times New Roman" w:hAnsi="Times New Roman"/>
          <w:sz w:val="24"/>
          <w:szCs w:val="24"/>
        </w:rPr>
        <w:t xml:space="preserve">г. Порядок учета предложений и участия граждан в обсуждении </w:t>
      </w:r>
      <w:r w:rsidRPr="00230127">
        <w:rPr>
          <w:rFonts w:ascii="Times New Roman" w:hAnsi="Times New Roman"/>
        </w:rPr>
        <w:t>проект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  <w:sz w:val="24"/>
          <w:szCs w:val="24"/>
        </w:rPr>
        <w:t xml:space="preserve"> изменений и дополнений в </w:t>
      </w:r>
      <w:hyperlink r:id="rId13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t xml:space="preserve"> </w:t>
      </w:r>
      <w:r w:rsidRPr="00905F11">
        <w:rPr>
          <w:rFonts w:ascii="Times New Roman" w:hAnsi="Times New Roman"/>
          <w:sz w:val="24"/>
          <w:szCs w:val="24"/>
        </w:rPr>
        <w:t xml:space="preserve">осуществлять в соответствии с решением Совета депутатов ЗАТО городской округ Молодежный от 23.09.2014 г. № 10/4 </w:t>
      </w:r>
      <w:r w:rsidRPr="00905F11">
        <w:rPr>
          <w:rStyle w:val="a"/>
          <w:color w:val="000000"/>
          <w:sz w:val="24"/>
          <w:szCs w:val="24"/>
        </w:rPr>
        <w:t>«Об утверждении порядка учета предложений и участия граждан в обсуждении проекта Устава муниципального правового акта о внесении изменений и дополнений в Устав ЗАТО городской округ Молодежный»</w:t>
      </w:r>
      <w:r>
        <w:rPr>
          <w:rStyle w:val="a"/>
          <w:color w:val="000000"/>
          <w:sz w:val="24"/>
          <w:szCs w:val="24"/>
        </w:rPr>
        <w:t>.</w:t>
      </w:r>
    </w:p>
    <w:p w:rsidR="006A287D" w:rsidRPr="00905F11" w:rsidRDefault="006A287D" w:rsidP="00905F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05F11">
        <w:rPr>
          <w:rFonts w:ascii="Times New Roman" w:hAnsi="Times New Roman"/>
          <w:sz w:val="24"/>
          <w:szCs w:val="24"/>
        </w:rPr>
        <w:t xml:space="preserve">4. Назначить публичные слушания по проекту </w:t>
      </w:r>
      <w:r>
        <w:rPr>
          <w:rFonts w:ascii="Times New Roman" w:hAnsi="Times New Roman"/>
          <w:sz w:val="24"/>
          <w:szCs w:val="24"/>
        </w:rPr>
        <w:t xml:space="preserve">изменений и дополнений в </w:t>
      </w:r>
      <w:hyperlink r:id="rId14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t xml:space="preserve"> </w:t>
      </w:r>
      <w:r w:rsidRPr="009435AC">
        <w:rPr>
          <w:rFonts w:ascii="Times New Roman" w:hAnsi="Times New Roman"/>
          <w:b/>
          <w:sz w:val="24"/>
          <w:szCs w:val="24"/>
        </w:rPr>
        <w:t xml:space="preserve">11 </w:t>
      </w:r>
      <w:r>
        <w:rPr>
          <w:rFonts w:ascii="Times New Roman" w:hAnsi="Times New Roman"/>
          <w:b/>
          <w:sz w:val="24"/>
          <w:szCs w:val="24"/>
        </w:rPr>
        <w:t>и</w:t>
      </w:r>
      <w:r w:rsidRPr="009435AC">
        <w:rPr>
          <w:rFonts w:ascii="Times New Roman" w:hAnsi="Times New Roman"/>
          <w:b/>
          <w:sz w:val="24"/>
          <w:szCs w:val="24"/>
        </w:rPr>
        <w:t>юля 2016 года в 17</w:t>
      </w:r>
      <w:r>
        <w:rPr>
          <w:rFonts w:ascii="Times New Roman" w:hAnsi="Times New Roman"/>
          <w:b/>
          <w:sz w:val="24"/>
          <w:szCs w:val="24"/>
        </w:rPr>
        <w:t>:30</w:t>
      </w:r>
      <w:r w:rsidRPr="009435AC">
        <w:rPr>
          <w:rFonts w:ascii="Times New Roman" w:hAnsi="Times New Roman"/>
          <w:b/>
          <w:sz w:val="24"/>
          <w:szCs w:val="24"/>
        </w:rPr>
        <w:t xml:space="preserve"> часов</w:t>
      </w:r>
      <w:r w:rsidRPr="00905F11">
        <w:rPr>
          <w:rFonts w:ascii="Times New Roman" w:hAnsi="Times New Roman"/>
          <w:sz w:val="24"/>
          <w:szCs w:val="24"/>
        </w:rPr>
        <w:t xml:space="preserve"> в Зале заседаний Администрации ЗАТО городской округ Молодежный.</w:t>
      </w:r>
    </w:p>
    <w:p w:rsidR="006A287D" w:rsidRDefault="006A287D" w:rsidP="00905F11">
      <w:pPr>
        <w:ind w:left="-180" w:hanging="38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05F11">
        <w:rPr>
          <w:rFonts w:ascii="Times New Roman" w:hAnsi="Times New Roman"/>
          <w:sz w:val="24"/>
          <w:szCs w:val="24"/>
        </w:rPr>
        <w:t>5. Создать организационный комитет (рабочую группу) по проведению публичных слушаний в следующем составе:</w:t>
      </w:r>
    </w:p>
    <w:p w:rsidR="006A287D" w:rsidRPr="00EC2B11" w:rsidRDefault="006A287D" w:rsidP="009435AC">
      <w:pPr>
        <w:ind w:left="-180" w:firstLine="88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Квасова Оксана Викторовна, старший эксперт Администрации ЗАТО Молодежный.</w:t>
      </w:r>
    </w:p>
    <w:p w:rsidR="006A287D" w:rsidRPr="00EC2B11" w:rsidRDefault="006A287D" w:rsidP="009435AC">
      <w:pPr>
        <w:ind w:left="-180" w:firstLine="88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Олейникова Виктория Николаевна, депутат Совета депутатов ЗАТО Молодежный.</w:t>
      </w:r>
    </w:p>
    <w:p w:rsidR="006A287D" w:rsidRPr="00EC2B11" w:rsidRDefault="006A287D" w:rsidP="009435AC">
      <w:pPr>
        <w:ind w:left="-180" w:firstLine="888"/>
        <w:jc w:val="both"/>
        <w:rPr>
          <w:rFonts w:ascii="Times New Roman" w:hAnsi="Times New Roman"/>
          <w:sz w:val="24"/>
          <w:szCs w:val="24"/>
        </w:rPr>
      </w:pPr>
      <w:r w:rsidRPr="00EC2B1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Удальцова Марина Алексеевна,</w:t>
      </w:r>
      <w:r w:rsidRPr="00DD68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депутат Совета депутатов ЗАТО Молодежный.</w:t>
      </w:r>
    </w:p>
    <w:p w:rsidR="006A287D" w:rsidRPr="004B6C35" w:rsidRDefault="006A287D" w:rsidP="00662162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DF3278">
        <w:rPr>
          <w:rFonts w:ascii="Times New Roman" w:hAnsi="Times New Roman"/>
          <w:sz w:val="24"/>
          <w:szCs w:val="24"/>
        </w:rPr>
        <w:t xml:space="preserve">Настоящее решение опубликовать в информационном вестнике </w:t>
      </w:r>
      <w:r>
        <w:rPr>
          <w:rFonts w:ascii="Times New Roman" w:hAnsi="Times New Roman"/>
          <w:sz w:val="24"/>
          <w:szCs w:val="24"/>
        </w:rPr>
        <w:t>А</w:t>
      </w:r>
      <w:r w:rsidRPr="00DF3278">
        <w:rPr>
          <w:rFonts w:ascii="Times New Roman" w:hAnsi="Times New Roman"/>
          <w:sz w:val="24"/>
          <w:szCs w:val="24"/>
        </w:rPr>
        <w:t>дминистрации ЗАТО городской округ Молодёжный - "</w:t>
      </w:r>
      <w:r w:rsidRPr="00DF3278">
        <w:rPr>
          <w:rFonts w:ascii="Times New Roman" w:hAnsi="Times New Roman"/>
          <w:caps/>
          <w:sz w:val="24"/>
          <w:szCs w:val="24"/>
        </w:rPr>
        <w:t>Молодёжный</w:t>
      </w:r>
      <w:r w:rsidRPr="00DF3278">
        <w:rPr>
          <w:rFonts w:ascii="Times New Roman" w:hAnsi="Times New Roman"/>
          <w:sz w:val="24"/>
          <w:szCs w:val="24"/>
        </w:rPr>
        <w:t xml:space="preserve">" и разместить на официальном информационном сайте городского округа Молодёжный (адрес сайта: </w:t>
      </w:r>
      <w:hyperlink r:id="rId15" w:history="1">
        <w:r w:rsidRPr="004B6C35">
          <w:rPr>
            <w:rStyle w:val="Hyperlink"/>
            <w:sz w:val="24"/>
            <w:szCs w:val="24"/>
          </w:rPr>
          <w:t>http://www.</w:t>
        </w:r>
        <w:r w:rsidRPr="004B6C35">
          <w:rPr>
            <w:rStyle w:val="Hyperlink"/>
            <w:sz w:val="24"/>
            <w:szCs w:val="24"/>
            <w:lang w:val="en-US"/>
          </w:rPr>
          <w:t>zato</w:t>
        </w:r>
        <w:r w:rsidRPr="004B6C35">
          <w:rPr>
            <w:rStyle w:val="Hyperlink"/>
            <w:sz w:val="24"/>
            <w:szCs w:val="24"/>
          </w:rPr>
          <w:t>-</w:t>
        </w:r>
        <w:r w:rsidRPr="004B6C35">
          <w:rPr>
            <w:rStyle w:val="Hyperlink"/>
            <w:sz w:val="24"/>
            <w:szCs w:val="24"/>
            <w:lang w:val="en-US"/>
          </w:rPr>
          <w:t>molod</w:t>
        </w:r>
        <w:r w:rsidRPr="004B6C35">
          <w:rPr>
            <w:rStyle w:val="Hyperlink"/>
            <w:sz w:val="24"/>
            <w:szCs w:val="24"/>
          </w:rPr>
          <w:t>.</w:t>
        </w:r>
        <w:r w:rsidRPr="004B6C35">
          <w:rPr>
            <w:rStyle w:val="Hyperlink"/>
            <w:sz w:val="24"/>
            <w:szCs w:val="24"/>
            <w:lang w:val="en-US"/>
          </w:rPr>
          <w:t>ru</w:t>
        </w:r>
      </w:hyperlink>
      <w:r w:rsidRPr="004B6C35">
        <w:rPr>
          <w:rFonts w:ascii="Times New Roman" w:hAnsi="Times New Roman"/>
          <w:sz w:val="24"/>
          <w:szCs w:val="24"/>
        </w:rPr>
        <w:t>).</w:t>
      </w:r>
    </w:p>
    <w:p w:rsidR="006A287D" w:rsidRPr="00A77246" w:rsidRDefault="006A287D" w:rsidP="001E140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6A287D" w:rsidRPr="00007A91" w:rsidRDefault="006A287D" w:rsidP="00007A9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6A287D" w:rsidRPr="00905F11" w:rsidRDefault="006A287D" w:rsidP="00007A91">
      <w:pPr>
        <w:ind w:left="-180" w:hanging="387"/>
        <w:jc w:val="both"/>
        <w:rPr>
          <w:rFonts w:ascii="Times New Roman" w:hAnsi="Times New Roman"/>
          <w:sz w:val="24"/>
          <w:szCs w:val="24"/>
        </w:rPr>
      </w:pPr>
    </w:p>
    <w:p w:rsidR="006A287D" w:rsidRPr="00905F11" w:rsidRDefault="006A287D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ЗАТО городской округ</w:t>
      </w: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Молодежный Московской области                                               Туркова О.В.</w:t>
      </w: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86793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CB3FA0">
      <w:pPr>
        <w:jc w:val="center"/>
      </w:pPr>
      <w:r w:rsidRPr="00DE3F8E">
        <w:rPr>
          <w:noProof/>
        </w:rPr>
        <w:pict>
          <v:shape id="_x0000_i1030" type="#_x0000_t75" style="width:36pt;height:54pt;visibility:visible">
            <v:imagedata r:id="rId4" o:title=""/>
          </v:shape>
        </w:pict>
      </w:r>
    </w:p>
    <w:p w:rsidR="006A287D" w:rsidRPr="009A1D26" w:rsidRDefault="006A287D" w:rsidP="00CB3FA0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6A287D" w:rsidRPr="009A1D26" w:rsidRDefault="006A287D" w:rsidP="00CB3FA0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6A287D" w:rsidRPr="009A1D26" w:rsidRDefault="006A287D" w:rsidP="00CB3FA0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6A287D" w:rsidRPr="009A1D26" w:rsidRDefault="006A287D" w:rsidP="00CB3FA0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8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8" DrawAspect="Content" ObjectID="_1527068037" r:id="rId16"/>
        </w:pict>
      </w:r>
      <w:r>
        <w:rPr>
          <w:noProof/>
        </w:rPr>
        <w:pict>
          <v:rect id="_x0000_s1029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9" DrawAspect="Content" ObjectID="_1527068038" r:id="rId17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6A287D" w:rsidRPr="009A1D26" w:rsidRDefault="006A287D" w:rsidP="00CB3FA0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6A287D" w:rsidRPr="009B063D" w:rsidRDefault="006A287D" w:rsidP="00CB3FA0">
      <w:pPr>
        <w:pStyle w:val="1"/>
        <w:jc w:val="center"/>
        <w:rPr>
          <w:b/>
          <w:sz w:val="16"/>
          <w:szCs w:val="16"/>
        </w:rPr>
      </w:pPr>
    </w:p>
    <w:p w:rsidR="006A287D" w:rsidRDefault="006A287D" w:rsidP="00CB3FA0">
      <w:pPr>
        <w:jc w:val="center"/>
        <w:rPr>
          <w:rFonts w:ascii="Times New Roman" w:hAnsi="Times New Roman"/>
          <w:b/>
          <w:sz w:val="28"/>
          <w:szCs w:val="28"/>
        </w:rPr>
      </w:pPr>
      <w:r w:rsidRPr="009A1D26">
        <w:rPr>
          <w:rFonts w:ascii="Times New Roman" w:hAnsi="Times New Roman"/>
          <w:b/>
          <w:sz w:val="28"/>
          <w:szCs w:val="28"/>
        </w:rPr>
        <w:t>РЕШЕНИЕ</w:t>
      </w:r>
    </w:p>
    <w:p w:rsidR="006A287D" w:rsidRPr="009A1D26" w:rsidRDefault="006A287D" w:rsidP="00CB3FA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ПРОЕКТ</w:t>
      </w:r>
    </w:p>
    <w:p w:rsidR="006A287D" w:rsidRDefault="006A287D" w:rsidP="00CB3FA0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____________</w:t>
      </w:r>
      <w:r w:rsidRPr="00A77246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6</w:t>
      </w:r>
      <w:r w:rsidRPr="00A77246">
        <w:rPr>
          <w:rFonts w:ascii="Times New Roman" w:hAnsi="Times New Roman"/>
          <w:sz w:val="24"/>
          <w:szCs w:val="24"/>
        </w:rPr>
        <w:t>г.                                 №</w:t>
      </w:r>
      <w:r>
        <w:rPr>
          <w:rFonts w:ascii="Times New Roman" w:hAnsi="Times New Roman"/>
          <w:sz w:val="24"/>
          <w:szCs w:val="24"/>
        </w:rPr>
        <w:t>_____</w:t>
      </w:r>
    </w:p>
    <w:p w:rsidR="006A287D" w:rsidRDefault="006A287D" w:rsidP="00CB3FA0">
      <w:pPr>
        <w:jc w:val="center"/>
        <w:rPr>
          <w:rFonts w:ascii="Times New Roman" w:hAnsi="Times New Roman"/>
          <w:sz w:val="24"/>
          <w:szCs w:val="24"/>
        </w:rPr>
      </w:pPr>
    </w:p>
    <w:p w:rsidR="006A287D" w:rsidRPr="00F60DFF" w:rsidRDefault="006A287D" w:rsidP="00CB3FA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F60DFF">
        <w:rPr>
          <w:rFonts w:ascii="Times New Roman" w:hAnsi="Times New Roman"/>
          <w:b/>
          <w:sz w:val="24"/>
          <w:szCs w:val="24"/>
        </w:rPr>
        <w:t>Об утверждении изменений и дополнений в Устав ЗАТО городской</w:t>
      </w:r>
    </w:p>
    <w:p w:rsidR="006A287D" w:rsidRPr="00F60DFF" w:rsidRDefault="006A287D" w:rsidP="00CB3FA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F60DFF">
        <w:rPr>
          <w:rFonts w:ascii="Times New Roman" w:hAnsi="Times New Roman"/>
          <w:b/>
          <w:sz w:val="24"/>
          <w:szCs w:val="24"/>
        </w:rPr>
        <w:t>округ Молодежный М</w:t>
      </w:r>
      <w:r>
        <w:rPr>
          <w:rFonts w:ascii="Times New Roman" w:hAnsi="Times New Roman"/>
          <w:b/>
          <w:sz w:val="24"/>
          <w:szCs w:val="24"/>
        </w:rPr>
        <w:t>осковской области</w:t>
      </w:r>
    </w:p>
    <w:p w:rsidR="006A287D" w:rsidRPr="00A77246" w:rsidRDefault="006A287D" w:rsidP="00CB3FA0">
      <w:pPr>
        <w:pStyle w:val="NoSpacing"/>
        <w:rPr>
          <w:rFonts w:ascii="Times New Roman" w:hAnsi="Times New Roman"/>
          <w:sz w:val="24"/>
          <w:szCs w:val="24"/>
        </w:rPr>
      </w:pPr>
    </w:p>
    <w:p w:rsidR="006A287D" w:rsidRPr="00740C94" w:rsidRDefault="006A287D" w:rsidP="00CB3FA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740C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740C94">
        <w:rPr>
          <w:rFonts w:ascii="Times New Roman" w:hAnsi="Times New Roman"/>
          <w:sz w:val="24"/>
          <w:szCs w:val="24"/>
        </w:rPr>
        <w:t xml:space="preserve">В связи с приведением </w:t>
      </w:r>
      <w:hyperlink r:id="rId18" w:history="1">
        <w:r w:rsidRPr="00740C94">
          <w:rPr>
            <w:rFonts w:ascii="Times New Roman" w:hAnsi="Times New Roman"/>
            <w:sz w:val="24"/>
            <w:szCs w:val="24"/>
          </w:rPr>
          <w:t>Устава</w:t>
        </w:r>
      </w:hyperlink>
      <w:r w:rsidRPr="00740C94"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 в соответствие с Федеральным </w:t>
      </w:r>
      <w:hyperlink r:id="rId19" w:history="1">
        <w:r w:rsidRPr="00740C94">
          <w:rPr>
            <w:rFonts w:ascii="Times New Roman" w:hAnsi="Times New Roman"/>
            <w:sz w:val="24"/>
            <w:szCs w:val="24"/>
          </w:rPr>
          <w:t>законом</w:t>
        </w:r>
      </w:hyperlink>
      <w:r w:rsidRPr="00740C94"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законом от 13.07.2015 N 224-ФЗ  "О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Федерации", Совет депутатов решил:</w:t>
      </w:r>
    </w:p>
    <w:p w:rsidR="006A287D" w:rsidRPr="00740C94" w:rsidRDefault="006A287D" w:rsidP="00CB3FA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6A287D" w:rsidRPr="00CB3FA0" w:rsidRDefault="006A287D" w:rsidP="00CB3FA0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CB3FA0">
        <w:rPr>
          <w:rFonts w:ascii="Times New Roman" w:hAnsi="Times New Roman"/>
          <w:sz w:val="24"/>
          <w:szCs w:val="24"/>
        </w:rPr>
        <w:t>1. Дополнить п</w:t>
      </w:r>
      <w:r>
        <w:rPr>
          <w:rFonts w:ascii="Times New Roman" w:hAnsi="Times New Roman"/>
          <w:sz w:val="24"/>
          <w:szCs w:val="24"/>
        </w:rPr>
        <w:t>одпунктами</w:t>
      </w:r>
      <w:r w:rsidRPr="00CB3FA0">
        <w:rPr>
          <w:rFonts w:ascii="Times New Roman" w:hAnsi="Times New Roman"/>
          <w:sz w:val="24"/>
          <w:szCs w:val="24"/>
        </w:rPr>
        <w:t xml:space="preserve"> 1, 2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B3FA0">
        <w:rPr>
          <w:rFonts w:ascii="Times New Roman" w:hAnsi="Times New Roman"/>
          <w:sz w:val="24"/>
          <w:szCs w:val="24"/>
        </w:rPr>
        <w:t xml:space="preserve">п.6 ст.31 Устава ЗАТО городской  округ Молодежный следующего содержания: </w:t>
      </w:r>
    </w:p>
    <w:p w:rsidR="006A287D" w:rsidRPr="00CB3FA0" w:rsidRDefault="006A287D" w:rsidP="00CB3FA0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CB3FA0">
        <w:rPr>
          <w:rFonts w:ascii="Times New Roman" w:hAnsi="Times New Roman"/>
          <w:sz w:val="24"/>
          <w:szCs w:val="24"/>
        </w:rPr>
        <w:t xml:space="preserve">1) осуществляет полномочия в сфере муниципально-частного партнерства в соответствии с Федеральным законом от 13.07.2015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Федерации». </w:t>
      </w:r>
    </w:p>
    <w:p w:rsidR="006A287D" w:rsidRPr="00CB3FA0" w:rsidRDefault="006A287D" w:rsidP="00CB3FA0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CB3FA0">
        <w:rPr>
          <w:rFonts w:ascii="Times New Roman" w:hAnsi="Times New Roman"/>
          <w:sz w:val="24"/>
          <w:szCs w:val="24"/>
        </w:rPr>
        <w:t>2) определяет орган местного самоуправления уполномоченный на осуществление полномочий в сфере муниципально-частного партнерства, предусмотренных Федеральным законом от 13.07.2015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Федерации».</w:t>
      </w:r>
    </w:p>
    <w:p w:rsidR="006A287D" w:rsidRPr="00CB3FA0" w:rsidRDefault="006A287D" w:rsidP="00CB3FA0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CB3FA0">
        <w:rPr>
          <w:rFonts w:ascii="Times New Roman" w:hAnsi="Times New Roman"/>
          <w:sz w:val="24"/>
          <w:szCs w:val="24"/>
        </w:rPr>
        <w:t>2. Направить дополнения, внесенные в Устав ЗАТО Молодежный в Управление Министерства юстиции РФ по Московской области для государственной регистрации.</w:t>
      </w:r>
    </w:p>
    <w:p w:rsidR="006A287D" w:rsidRPr="00CB3FA0" w:rsidRDefault="006A287D" w:rsidP="00CB3FA0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CB3FA0">
        <w:rPr>
          <w:rFonts w:ascii="Times New Roman" w:hAnsi="Times New Roman"/>
          <w:sz w:val="24"/>
          <w:szCs w:val="24"/>
        </w:rPr>
        <w:t xml:space="preserve">3. После прохождения государственной  регистрации  опубликовать  решение «О внесении изменений в </w:t>
      </w:r>
      <w:hyperlink r:id="rId20" w:history="1">
        <w:r w:rsidRPr="00CB3FA0">
          <w:rPr>
            <w:rStyle w:val="Hyperlink"/>
            <w:color w:val="auto"/>
            <w:sz w:val="24"/>
            <w:szCs w:val="24"/>
            <w:u w:val="none"/>
          </w:rPr>
          <w:t>Устав</w:t>
        </w:r>
      </w:hyperlink>
      <w:r w:rsidRPr="00CB3FA0"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области» в печатном средстве массовой информации - информационном вестнике Администрации ЗАТО городской округ Молодёжный</w:t>
      </w:r>
      <w:r>
        <w:rPr>
          <w:rFonts w:ascii="Times New Roman" w:hAnsi="Times New Roman"/>
          <w:sz w:val="24"/>
          <w:szCs w:val="24"/>
        </w:rPr>
        <w:t xml:space="preserve"> -</w:t>
      </w:r>
      <w:r w:rsidRPr="00CB3FA0">
        <w:rPr>
          <w:rFonts w:ascii="Times New Roman" w:hAnsi="Times New Roman"/>
          <w:sz w:val="24"/>
          <w:szCs w:val="24"/>
        </w:rPr>
        <w:t xml:space="preserve"> "М</w:t>
      </w:r>
      <w:r>
        <w:rPr>
          <w:rFonts w:ascii="Times New Roman" w:hAnsi="Times New Roman"/>
          <w:sz w:val="24"/>
          <w:szCs w:val="24"/>
        </w:rPr>
        <w:t>ОЛОДЕЖНЫЙ</w:t>
      </w:r>
      <w:r w:rsidRPr="00CB3FA0">
        <w:rPr>
          <w:rFonts w:ascii="Times New Roman" w:hAnsi="Times New Roman"/>
          <w:sz w:val="24"/>
          <w:szCs w:val="24"/>
        </w:rPr>
        <w:t xml:space="preserve">" и разместить на официальном информационном сайте городского округа Молодёжный (адрес сайта: </w:t>
      </w:r>
      <w:hyperlink r:id="rId21" w:history="1">
        <w:r w:rsidRPr="00CB3FA0">
          <w:rPr>
            <w:rStyle w:val="Hyperlink"/>
            <w:sz w:val="24"/>
            <w:szCs w:val="24"/>
          </w:rPr>
          <w:t>http://www.zato-molod.ru</w:t>
        </w:r>
      </w:hyperlink>
      <w:r w:rsidRPr="00CB3FA0">
        <w:rPr>
          <w:rFonts w:ascii="Times New Roman" w:hAnsi="Times New Roman"/>
          <w:sz w:val="24"/>
          <w:szCs w:val="24"/>
        </w:rPr>
        <w:t xml:space="preserve">). </w:t>
      </w:r>
      <w:r w:rsidRPr="00CB3FA0">
        <w:rPr>
          <w:rFonts w:ascii="Times New Roman" w:hAnsi="Times New Roman"/>
          <w:sz w:val="24"/>
          <w:szCs w:val="24"/>
        </w:rPr>
        <w:tab/>
      </w:r>
      <w:r w:rsidRPr="00CB3FA0">
        <w:rPr>
          <w:rFonts w:ascii="Times New Roman" w:hAnsi="Times New Roman"/>
          <w:sz w:val="24"/>
          <w:szCs w:val="24"/>
        </w:rPr>
        <w:tab/>
      </w:r>
      <w:r w:rsidRPr="00CB3FA0">
        <w:rPr>
          <w:rFonts w:ascii="Times New Roman" w:hAnsi="Times New Roman"/>
          <w:sz w:val="24"/>
          <w:szCs w:val="24"/>
        </w:rPr>
        <w:tab/>
      </w:r>
    </w:p>
    <w:p w:rsidR="006A287D" w:rsidRPr="00CB3FA0" w:rsidRDefault="006A287D" w:rsidP="00CB3FA0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CB3FA0">
        <w:rPr>
          <w:rFonts w:ascii="Times New Roman" w:hAnsi="Times New Roman"/>
          <w:sz w:val="24"/>
          <w:szCs w:val="24"/>
        </w:rPr>
        <w:t>4.  Настоящее решение вступает в законную силу со дня официального опубликования.</w:t>
      </w:r>
    </w:p>
    <w:p w:rsidR="006A287D" w:rsidRDefault="006A287D" w:rsidP="00CB3FA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CB3FA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CB3FA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6A287D" w:rsidRDefault="006A287D" w:rsidP="00CB3FA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ЗАТО городской округ</w:t>
      </w:r>
    </w:p>
    <w:p w:rsidR="006A287D" w:rsidRDefault="006A287D" w:rsidP="00CB3FA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Молодежный Московской области                                                       Туркова О.В.</w:t>
      </w:r>
    </w:p>
    <w:sectPr w:rsidR="006A287D" w:rsidSect="00867931">
      <w:pgSz w:w="11906" w:h="16838"/>
      <w:pgMar w:top="709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888"/>
    <w:rsid w:val="00007A91"/>
    <w:rsid w:val="00016641"/>
    <w:rsid w:val="00032E07"/>
    <w:rsid w:val="00074D13"/>
    <w:rsid w:val="000C7DA8"/>
    <w:rsid w:val="00150EAE"/>
    <w:rsid w:val="001833EA"/>
    <w:rsid w:val="001A52E8"/>
    <w:rsid w:val="001B34D8"/>
    <w:rsid w:val="001D0490"/>
    <w:rsid w:val="001E1408"/>
    <w:rsid w:val="002078D6"/>
    <w:rsid w:val="00230127"/>
    <w:rsid w:val="00257B2F"/>
    <w:rsid w:val="00265EB1"/>
    <w:rsid w:val="00267350"/>
    <w:rsid w:val="002F54A3"/>
    <w:rsid w:val="00325652"/>
    <w:rsid w:val="00334B50"/>
    <w:rsid w:val="0039709B"/>
    <w:rsid w:val="00397A6C"/>
    <w:rsid w:val="003C7863"/>
    <w:rsid w:val="003D52A5"/>
    <w:rsid w:val="003E5263"/>
    <w:rsid w:val="004062D1"/>
    <w:rsid w:val="00450316"/>
    <w:rsid w:val="004B6C35"/>
    <w:rsid w:val="00544124"/>
    <w:rsid w:val="00551426"/>
    <w:rsid w:val="00562500"/>
    <w:rsid w:val="005628C8"/>
    <w:rsid w:val="005B4ABE"/>
    <w:rsid w:val="00601893"/>
    <w:rsid w:val="00634E49"/>
    <w:rsid w:val="00662162"/>
    <w:rsid w:val="00662C8D"/>
    <w:rsid w:val="006A287D"/>
    <w:rsid w:val="006B3CD2"/>
    <w:rsid w:val="00740C94"/>
    <w:rsid w:val="0074538B"/>
    <w:rsid w:val="007627FE"/>
    <w:rsid w:val="007F57C6"/>
    <w:rsid w:val="00867931"/>
    <w:rsid w:val="00894015"/>
    <w:rsid w:val="008C5E62"/>
    <w:rsid w:val="00905F11"/>
    <w:rsid w:val="009435AC"/>
    <w:rsid w:val="00964E61"/>
    <w:rsid w:val="009A1D26"/>
    <w:rsid w:val="009B063D"/>
    <w:rsid w:val="00A6519B"/>
    <w:rsid w:val="00A77246"/>
    <w:rsid w:val="00AA3C21"/>
    <w:rsid w:val="00B633E9"/>
    <w:rsid w:val="00BC36C9"/>
    <w:rsid w:val="00BE6896"/>
    <w:rsid w:val="00BE7BDE"/>
    <w:rsid w:val="00CB3FA0"/>
    <w:rsid w:val="00CB71F2"/>
    <w:rsid w:val="00CC6B27"/>
    <w:rsid w:val="00D0585F"/>
    <w:rsid w:val="00D613D2"/>
    <w:rsid w:val="00DB2AB1"/>
    <w:rsid w:val="00DB6B48"/>
    <w:rsid w:val="00DC0888"/>
    <w:rsid w:val="00DD683C"/>
    <w:rsid w:val="00DE3F8E"/>
    <w:rsid w:val="00DF3278"/>
    <w:rsid w:val="00E451AA"/>
    <w:rsid w:val="00E670EC"/>
    <w:rsid w:val="00EC2B11"/>
    <w:rsid w:val="00F57667"/>
    <w:rsid w:val="00F60DFF"/>
    <w:rsid w:val="00FD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A6C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662C8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2C8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">
    <w:name w:val="Без интервала1"/>
    <w:uiPriority w:val="99"/>
    <w:rsid w:val="00397A6C"/>
    <w:rPr>
      <w:rFonts w:ascii="Times New Roman" w:eastAsia="Times New Roman" w:hAnsi="Times New Roman"/>
      <w:sz w:val="28"/>
      <w:szCs w:val="20"/>
    </w:rPr>
  </w:style>
  <w:style w:type="character" w:styleId="Hyperlink">
    <w:name w:val="Hyperlink"/>
    <w:basedOn w:val="DefaultParagraphFont"/>
    <w:uiPriority w:val="99"/>
    <w:semiHidden/>
    <w:rsid w:val="00397A6C"/>
    <w:rPr>
      <w:rFonts w:ascii="Times New Roman" w:hAnsi="Times New Roman" w:cs="Times New Roman"/>
      <w:color w:val="0000FF"/>
      <w:u w:val="single"/>
    </w:rPr>
  </w:style>
  <w:style w:type="paragraph" w:styleId="NoSpacing">
    <w:name w:val="No Spacing"/>
    <w:uiPriority w:val="99"/>
    <w:qFormat/>
    <w:rsid w:val="00397A6C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9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A6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7246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rsid w:val="00634E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7627FE"/>
    <w:pPr>
      <w:ind w:left="720"/>
      <w:contextualSpacing/>
    </w:pPr>
  </w:style>
  <w:style w:type="character" w:customStyle="1" w:styleId="a">
    <w:name w:val="Гипертекстовая ссылка"/>
    <w:uiPriority w:val="99"/>
    <w:rsid w:val="00905F11"/>
    <w:rPr>
      <w:rFonts w:ascii="Times New Roman" w:hAnsi="Times New Roman"/>
      <w:color w:val="008000"/>
    </w:rPr>
  </w:style>
  <w:style w:type="paragraph" w:customStyle="1" w:styleId="Default">
    <w:name w:val="Default"/>
    <w:uiPriority w:val="99"/>
    <w:rsid w:val="00662C8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39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A612AEFA392A85B895F3A2EF6EB7D50664D0BA2C7977FC95BE4D62DAN3V2H" TargetMode="External"/><Relationship Id="rId13" Type="http://schemas.openxmlformats.org/officeDocument/2006/relationships/hyperlink" Target="consultantplus://offline/ref=F1A612AEFA392A85B895F3A2EF6EB7D50664D0BA2C7977FC95BE4D62DAN3V2H" TargetMode="External"/><Relationship Id="rId18" Type="http://schemas.openxmlformats.org/officeDocument/2006/relationships/hyperlink" Target="consultantplus://offline/ref=F1A612AEFA392A85B895F3A2EF6EB7D50664D0BA2C7977FC95BE4D62DAN3V2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zato-molod.ru" TargetMode="External"/><Relationship Id="rId7" Type="http://schemas.openxmlformats.org/officeDocument/2006/relationships/oleObject" Target="embeddings/oleObject2.bin"/><Relationship Id="rId12" Type="http://schemas.openxmlformats.org/officeDocument/2006/relationships/hyperlink" Target="http://www.zato-molod.ru/" TargetMode="External"/><Relationship Id="rId17" Type="http://schemas.openxmlformats.org/officeDocument/2006/relationships/oleObject" Target="embeddings/oleObject4.bin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20" Type="http://schemas.openxmlformats.org/officeDocument/2006/relationships/hyperlink" Target="consultantplus://offline/ref=F1A612AEFA392A85B895F3A2EF6EB7D50664D0BA2C7977FC95BE4D62DAN3V2H" TargetMode="Externa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hyperlink" Target="consultantplus://offline/ref=F1A612AEFA392A85B895F3A2EF6EB7D50664D0BA2C7977FC95BE4D62DAN3V2H" TargetMode="External"/><Relationship Id="rId5" Type="http://schemas.openxmlformats.org/officeDocument/2006/relationships/image" Target="media/image2.png"/><Relationship Id="rId15" Type="http://schemas.openxmlformats.org/officeDocument/2006/relationships/hyperlink" Target="http://www.zato-molo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F1A612AEFA392A85B895F3A2EF6EB7D50664D0BA2C7977FC95BE4D62DAN3V2H" TargetMode="External"/><Relationship Id="rId19" Type="http://schemas.openxmlformats.org/officeDocument/2006/relationships/hyperlink" Target="consultantplus://offline/ref=F1A612AEFA392A85B895F2ACFA6EB7D50663D0BC287F77FC95BE4D62DAN3V2H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F1A612AEFA392A85B895F2ACFA6EB7D50663D0BC287F77FC95BE4D62DAN3V2H" TargetMode="External"/><Relationship Id="rId14" Type="http://schemas.openxmlformats.org/officeDocument/2006/relationships/hyperlink" Target="consultantplus://offline/ref=F1A612AEFA392A85B895F3A2EF6EB7D50664D0BA2C7977FC95BE4D62DAN3V2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3</Pages>
  <Words>995</Words>
  <Characters>5672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cp:lastPrinted>2016-06-10T06:15:00Z</cp:lastPrinted>
  <dcterms:created xsi:type="dcterms:W3CDTF">2016-06-01T08:57:00Z</dcterms:created>
  <dcterms:modified xsi:type="dcterms:W3CDTF">2016-06-10T08:47:00Z</dcterms:modified>
</cp:coreProperties>
</file>